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3EF7F" w14:textId="0E7A433B" w:rsidR="005E1E91" w:rsidRPr="00F93452" w:rsidRDefault="005E1E91" w:rsidP="005E1E91">
      <w:pPr>
        <w:pStyle w:val="Heading1"/>
        <w:ind w:left="0"/>
        <w:jc w:val="center"/>
        <w:rPr>
          <w:rFonts w:ascii="Arial" w:hAnsi="Arial" w:cs="Arial"/>
          <w:color w:val="000000" w:themeColor="text1"/>
          <w:sz w:val="50"/>
          <w:szCs w:val="50"/>
        </w:rPr>
      </w:pPr>
      <w:bookmarkStart w:id="0" w:name="_GoBack"/>
      <w:bookmarkEnd w:id="0"/>
      <w:r w:rsidRPr="00F93452">
        <w:rPr>
          <w:rFonts w:ascii="Arial" w:hAnsi="Arial" w:cs="Arial"/>
          <w:color w:val="000000" w:themeColor="text1"/>
          <w:sz w:val="50"/>
          <w:szCs w:val="50"/>
        </w:rPr>
        <w:t xml:space="preserve">A </w:t>
      </w:r>
      <w:r w:rsidRPr="00F93452">
        <w:rPr>
          <w:rFonts w:ascii="Arial" w:hAnsi="Arial" w:cs="Arial"/>
          <w:b/>
          <w:bCs/>
          <w:color w:val="000000" w:themeColor="text1"/>
          <w:sz w:val="50"/>
          <w:szCs w:val="50"/>
        </w:rPr>
        <w:t xml:space="preserve">short </w:t>
      </w:r>
      <w:r w:rsidR="00F93452" w:rsidRPr="00F93452">
        <w:rPr>
          <w:rFonts w:ascii="Arial" w:hAnsi="Arial" w:cs="Arial"/>
          <w:b/>
          <w:bCs/>
          <w:color w:val="000000" w:themeColor="text1"/>
          <w:sz w:val="50"/>
          <w:szCs w:val="50"/>
        </w:rPr>
        <w:t xml:space="preserve">Easy Read </w:t>
      </w:r>
      <w:r w:rsidRPr="00F93452">
        <w:rPr>
          <w:rFonts w:ascii="Arial" w:hAnsi="Arial" w:cs="Arial"/>
          <w:b/>
          <w:bCs/>
          <w:color w:val="000000" w:themeColor="text1"/>
          <w:sz w:val="50"/>
          <w:szCs w:val="50"/>
        </w:rPr>
        <w:t>introduction</w:t>
      </w:r>
      <w:r w:rsidRPr="00F93452">
        <w:rPr>
          <w:rFonts w:ascii="Arial" w:hAnsi="Arial" w:cs="Arial"/>
          <w:color w:val="000000" w:themeColor="text1"/>
          <w:sz w:val="50"/>
          <w:szCs w:val="50"/>
        </w:rPr>
        <w:t xml:space="preserve"> to our</w:t>
      </w:r>
    </w:p>
    <w:p w14:paraId="51E7B44D" w14:textId="77777777" w:rsidR="005E1E91" w:rsidRPr="00532649" w:rsidRDefault="005E1E91" w:rsidP="005E1E91">
      <w:pPr>
        <w:pStyle w:val="Heading1"/>
        <w:ind w:left="0"/>
        <w:jc w:val="center"/>
        <w:rPr>
          <w:noProof/>
          <w:color w:val="008000"/>
          <w:sz w:val="96"/>
          <w:szCs w:val="96"/>
        </w:rPr>
      </w:pPr>
      <w:r w:rsidRPr="00532649">
        <w:rPr>
          <w:rFonts w:ascii="Arial" w:hAnsi="Arial" w:cs="Arial"/>
          <w:b/>
          <w:bCs/>
          <w:color w:val="008000"/>
          <w:sz w:val="96"/>
          <w:szCs w:val="96"/>
        </w:rPr>
        <w:t xml:space="preserve">Accessibility Policy </w:t>
      </w:r>
      <w:r w:rsidRPr="00532649">
        <w:rPr>
          <w:noProof/>
          <w:color w:val="008000"/>
          <w:sz w:val="96"/>
          <w:szCs w:val="96"/>
        </w:rPr>
        <w:t xml:space="preserve"> </w:t>
      </w:r>
    </w:p>
    <w:p w14:paraId="3D2A6A13" w14:textId="091E9A69" w:rsidR="005E1E91" w:rsidRPr="005E1E91" w:rsidRDefault="005E1E91" w:rsidP="00FB36F6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  <w:r w:rsidRPr="005E1E91">
        <w:rPr>
          <w:rFonts w:ascii="Arial" w:hAnsi="Arial" w:cs="Arial"/>
          <w:b/>
          <w:bCs/>
          <w:noProof/>
          <w:color w:val="000000" w:themeColor="text1"/>
          <w:sz w:val="72"/>
          <w:szCs w:val="72"/>
          <w:lang w:eastAsia="en-NZ"/>
        </w:rPr>
        <w:drawing>
          <wp:anchor distT="0" distB="0" distL="114300" distR="114300" simplePos="0" relativeHeight="251817984" behindDoc="1" locked="0" layoutInCell="1" allowOverlap="1" wp14:anchorId="34C6EE55" wp14:editId="4AE9D94C">
            <wp:simplePos x="0" y="0"/>
            <wp:positionH relativeFrom="margin">
              <wp:posOffset>975360</wp:posOffset>
            </wp:positionH>
            <wp:positionV relativeFrom="paragraph">
              <wp:posOffset>479334</wp:posOffset>
            </wp:positionV>
            <wp:extent cx="3629891" cy="2711684"/>
            <wp:effectExtent l="0" t="0" r="889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91" cy="2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916E7" w14:textId="51A3847D" w:rsidR="005E1E91" w:rsidRPr="005E1E91" w:rsidRDefault="005E1E91" w:rsidP="00FB36F6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</w:p>
    <w:p w14:paraId="1C6107BA" w14:textId="77777777" w:rsidR="005E1E91" w:rsidRPr="005E1E91" w:rsidRDefault="005E1E91" w:rsidP="00FB36F6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</w:p>
    <w:p w14:paraId="583D6245" w14:textId="6C87B82F" w:rsidR="005E1E91" w:rsidRDefault="005E1E91" w:rsidP="005E1E91">
      <w:pPr>
        <w:rPr>
          <w:sz w:val="56"/>
          <w:szCs w:val="56"/>
        </w:rPr>
      </w:pPr>
    </w:p>
    <w:p w14:paraId="2DB1C7EE" w14:textId="77777777" w:rsidR="00532649" w:rsidRPr="00532649" w:rsidRDefault="00532649" w:rsidP="005E1E91">
      <w:pPr>
        <w:rPr>
          <w:color w:val="008000"/>
          <w:sz w:val="56"/>
          <w:szCs w:val="56"/>
        </w:rPr>
      </w:pPr>
    </w:p>
    <w:p w14:paraId="17ADA16A" w14:textId="0BBF6A0A" w:rsidR="005E1E91" w:rsidRPr="00532649" w:rsidRDefault="005E1E91" w:rsidP="005E1E91">
      <w:pPr>
        <w:pStyle w:val="Heading1"/>
        <w:ind w:left="0"/>
        <w:jc w:val="center"/>
        <w:rPr>
          <w:rFonts w:ascii="Arial" w:hAnsi="Arial" w:cs="Arial"/>
          <w:color w:val="008000"/>
          <w:sz w:val="60"/>
          <w:szCs w:val="60"/>
        </w:rPr>
      </w:pPr>
      <w:r w:rsidRPr="00532649">
        <w:rPr>
          <w:rFonts w:ascii="Arial" w:hAnsi="Arial" w:cs="Arial"/>
          <w:color w:val="008000"/>
          <w:sz w:val="60"/>
          <w:szCs w:val="60"/>
        </w:rPr>
        <w:t xml:space="preserve"> How Kāinga Ora will make more accessible homes</w:t>
      </w:r>
    </w:p>
    <w:p w14:paraId="48F9719C" w14:textId="0E20C516" w:rsidR="005E1E91" w:rsidRDefault="005E1E91" w:rsidP="005E1E91">
      <w:pPr>
        <w:pStyle w:val="Heading1"/>
        <w:ind w:left="0"/>
        <w:jc w:val="center"/>
        <w:rPr>
          <w:rFonts w:ascii="Arial" w:hAnsi="Arial" w:cs="Arial"/>
          <w:color w:val="000000" w:themeColor="text1"/>
          <w:sz w:val="56"/>
          <w:szCs w:val="56"/>
        </w:rPr>
      </w:pPr>
      <w:r w:rsidRPr="00043394">
        <w:rPr>
          <w:noProof/>
          <w:lang w:eastAsia="en-NZ"/>
        </w:rPr>
        <w:drawing>
          <wp:anchor distT="0" distB="0" distL="114300" distR="114300" simplePos="0" relativeHeight="251811840" behindDoc="0" locked="0" layoutInCell="1" allowOverlap="1" wp14:anchorId="5F7C5C24" wp14:editId="7B670EAB">
            <wp:simplePos x="0" y="0"/>
            <wp:positionH relativeFrom="page">
              <wp:posOffset>0</wp:posOffset>
            </wp:positionH>
            <wp:positionV relativeFrom="paragraph">
              <wp:posOffset>663031</wp:posOffset>
            </wp:positionV>
            <wp:extent cx="5264150" cy="178054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E91">
        <w:rPr>
          <w:b/>
          <w:bCs/>
          <w:noProof/>
          <w:lang w:eastAsia="en-NZ"/>
        </w:rPr>
        <w:drawing>
          <wp:anchor distT="0" distB="0" distL="114300" distR="114300" simplePos="0" relativeHeight="251813888" behindDoc="0" locked="0" layoutInCell="1" allowOverlap="1" wp14:anchorId="68201CB0" wp14:editId="12350F3B">
            <wp:simplePos x="0" y="0"/>
            <wp:positionH relativeFrom="margin">
              <wp:posOffset>4765675</wp:posOffset>
            </wp:positionH>
            <wp:positionV relativeFrom="paragraph">
              <wp:posOffset>178550</wp:posOffset>
            </wp:positionV>
            <wp:extent cx="1576070" cy="2365375"/>
            <wp:effectExtent l="0" t="0" r="508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6CEB3" w14:textId="54C4699D" w:rsidR="00CE16BD" w:rsidRPr="00CE16BD" w:rsidRDefault="005E1E91" w:rsidP="00CE16BD">
      <w:pPr>
        <w:pStyle w:val="Heading1"/>
        <w:ind w:left="0"/>
        <w:jc w:val="center"/>
        <w:rPr>
          <w:rFonts w:ascii="Arial" w:hAnsi="Arial" w:cs="Arial"/>
          <w:color w:val="000000" w:themeColor="text1"/>
          <w:sz w:val="72"/>
          <w:szCs w:val="72"/>
        </w:rPr>
        <w:sectPr w:rsidR="00CE16BD" w:rsidRPr="00CE16BD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E1E91">
        <w:rPr>
          <w:rFonts w:ascii="Arial" w:hAnsi="Arial" w:cs="Arial"/>
          <w:color w:val="000000" w:themeColor="text1"/>
          <w:sz w:val="56"/>
          <w:szCs w:val="56"/>
        </w:rPr>
        <w:t xml:space="preserve"> </w:t>
      </w:r>
    </w:p>
    <w:p w14:paraId="37A46604" w14:textId="0E149BE8" w:rsidR="00CF7382" w:rsidRPr="00093D13" w:rsidRDefault="00CF7382" w:rsidP="00093D13">
      <w:pPr>
        <w:pStyle w:val="Heading2"/>
        <w:rPr>
          <w:color w:val="538135" w:themeColor="accent6" w:themeShade="BF"/>
          <w:sz w:val="72"/>
          <w:szCs w:val="72"/>
        </w:rPr>
      </w:pPr>
      <w:r w:rsidRPr="00093D13">
        <w:lastRenderedPageBreak/>
        <w:t>Wh</w:t>
      </w:r>
      <w:r w:rsidR="00011F0A" w:rsidRPr="00093D13">
        <w:t>o</w:t>
      </w:r>
      <w:r w:rsidRPr="00093D13">
        <w:t xml:space="preserve"> is Kāinga Ora</w:t>
      </w:r>
      <w:r w:rsidR="00F23D4E" w:rsidRPr="00093D13">
        <w:t>?</w:t>
      </w:r>
    </w:p>
    <w:p w14:paraId="1938D99E" w14:textId="416A64BC" w:rsidR="00F23D4E" w:rsidRPr="00F23D4E" w:rsidRDefault="00043394" w:rsidP="004E4E61">
      <w:r w:rsidRPr="00043394"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74A690A2" wp14:editId="449C637C">
            <wp:simplePos x="0" y="0"/>
            <wp:positionH relativeFrom="margin">
              <wp:posOffset>58420</wp:posOffset>
            </wp:positionH>
            <wp:positionV relativeFrom="paragraph">
              <wp:posOffset>210300</wp:posOffset>
            </wp:positionV>
            <wp:extent cx="1407886" cy="1060224"/>
            <wp:effectExtent l="0" t="0" r="190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86" cy="10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8231F" w14:textId="49FE7EB8" w:rsidR="00337491" w:rsidRPr="00F23D4E" w:rsidRDefault="00CA7D3E" w:rsidP="004E4E61">
      <w:r w:rsidRPr="00093D13">
        <w:t>Kāinga Ora</w:t>
      </w:r>
      <w:r w:rsidRPr="00F23D4E">
        <w:t xml:space="preserve"> is</w:t>
      </w:r>
      <w:r w:rsidR="0026133C" w:rsidRPr="00F23D4E">
        <w:t xml:space="preserve"> </w:t>
      </w:r>
      <w:r w:rsidR="00260FF0" w:rsidRPr="00F23D4E">
        <w:t>the</w:t>
      </w:r>
      <w:r w:rsidR="00337491" w:rsidRPr="00F23D4E">
        <w:t xml:space="preserve"> new </w:t>
      </w:r>
      <w:r w:rsidR="00337491" w:rsidRPr="00093D13">
        <w:rPr>
          <w:b/>
          <w:bCs/>
        </w:rPr>
        <w:t>government agency</w:t>
      </w:r>
      <w:r w:rsidR="00337491" w:rsidRPr="00F23D4E">
        <w:t xml:space="preserve"> that works on housing.</w:t>
      </w:r>
    </w:p>
    <w:p w14:paraId="33C9A3A7" w14:textId="30A64442" w:rsidR="0026133C" w:rsidRDefault="009860BF" w:rsidP="004E4E6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AA2EF" wp14:editId="261368FB">
                <wp:simplePos x="0" y="0"/>
                <wp:positionH relativeFrom="margin">
                  <wp:posOffset>2244090</wp:posOffset>
                </wp:positionH>
                <wp:positionV relativeFrom="paragraph">
                  <wp:posOffset>212205</wp:posOffset>
                </wp:positionV>
                <wp:extent cx="3713019" cy="1149927"/>
                <wp:effectExtent l="0" t="0" r="190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019" cy="1149927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1458F9" id="Rectangle 29" o:spid="_x0000_s1026" style="position:absolute;margin-left:176.7pt;margin-top:16.7pt;width:292.35pt;height:90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06532641" w14:textId="388FE7BE" w:rsidR="00260FF0" w:rsidRDefault="009860BF" w:rsidP="009860BF">
      <w:pPr>
        <w:pStyle w:val="explanation"/>
      </w:pPr>
      <w:r w:rsidRPr="00043394">
        <w:rPr>
          <w:b/>
          <w:bCs/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3B6CE589" wp14:editId="4EF85653">
            <wp:simplePos x="0" y="0"/>
            <wp:positionH relativeFrom="margin">
              <wp:posOffset>57694</wp:posOffset>
            </wp:positionH>
            <wp:positionV relativeFrom="paragraph">
              <wp:posOffset>31115</wp:posOffset>
            </wp:positionV>
            <wp:extent cx="1439545" cy="95758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55" w:rsidRPr="00C85155">
        <w:t xml:space="preserve">A </w:t>
      </w:r>
      <w:r w:rsidR="00C85155" w:rsidRPr="00093D13">
        <w:rPr>
          <w:b/>
          <w:bCs/>
        </w:rPr>
        <w:t>g</w:t>
      </w:r>
      <w:r w:rsidR="00260FF0" w:rsidRPr="00093D13">
        <w:rPr>
          <w:b/>
          <w:bCs/>
        </w:rPr>
        <w:t>overnment agenc</w:t>
      </w:r>
      <w:r w:rsidR="00C85155" w:rsidRPr="00093D13">
        <w:rPr>
          <w:b/>
          <w:bCs/>
        </w:rPr>
        <w:t>y</w:t>
      </w:r>
      <w:r w:rsidR="00C85155" w:rsidRPr="004E4E61">
        <w:t xml:space="preserve"> </w:t>
      </w:r>
      <w:r w:rsidR="00C85155" w:rsidRPr="00C85155">
        <w:t>is a</w:t>
      </w:r>
      <w:r w:rsidR="00093D13">
        <w:t xml:space="preserve"> group</w:t>
      </w:r>
      <w:r w:rsidR="00C85155" w:rsidRPr="00C85155">
        <w:t xml:space="preserve"> </w:t>
      </w:r>
      <w:r w:rsidR="00C85155">
        <w:t xml:space="preserve">that </w:t>
      </w:r>
      <w:r w:rsidR="00F23D4E">
        <w:t>does</w:t>
      </w:r>
      <w:r w:rsidR="00C85155">
        <w:t xml:space="preserve"> work for the government. </w:t>
      </w:r>
    </w:p>
    <w:p w14:paraId="7CF7D424" w14:textId="4077E699" w:rsidR="00260FF0" w:rsidRDefault="00260FF0" w:rsidP="004E4E61"/>
    <w:p w14:paraId="52D65BA4" w14:textId="4062B4F8" w:rsidR="002454B8" w:rsidRDefault="00043394" w:rsidP="004E4E61">
      <w:r w:rsidRPr="00043394">
        <w:rPr>
          <w:noProof/>
          <w:lang w:eastAsia="en-NZ"/>
        </w:rPr>
        <w:drawing>
          <wp:anchor distT="0" distB="0" distL="114300" distR="114300" simplePos="0" relativeHeight="251667456" behindDoc="1" locked="0" layoutInCell="1" allowOverlap="1" wp14:anchorId="5641B737" wp14:editId="37965D41">
            <wp:simplePos x="0" y="0"/>
            <wp:positionH relativeFrom="margin">
              <wp:posOffset>-116840</wp:posOffset>
            </wp:positionH>
            <wp:positionV relativeFrom="paragraph">
              <wp:posOffset>367550</wp:posOffset>
            </wp:positionV>
            <wp:extent cx="1612900" cy="56070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43FF" w14:textId="53553669" w:rsidR="00F23D4E" w:rsidRDefault="00327989" w:rsidP="004E4E6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962FA" wp14:editId="0336B9CC">
                <wp:simplePos x="0" y="0"/>
                <wp:positionH relativeFrom="column">
                  <wp:posOffset>584200</wp:posOffset>
                </wp:positionH>
                <wp:positionV relativeFrom="paragraph">
                  <wp:posOffset>660400</wp:posOffset>
                </wp:positionV>
                <wp:extent cx="133350" cy="343535"/>
                <wp:effectExtent l="76200" t="19050" r="95250" b="5651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353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AD4B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46pt;margin-top:52pt;width:10.5pt;height:2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" adj="17408" fillcolor="windowText" strokecolor="black [3213]" strokeweight="5pt"/>
            </w:pict>
          </mc:Fallback>
        </mc:AlternateContent>
      </w:r>
      <w:r w:rsidRPr="00043394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 wp14:anchorId="03D77443" wp14:editId="5658809D">
            <wp:simplePos x="0" y="0"/>
            <wp:positionH relativeFrom="margin">
              <wp:posOffset>-525145</wp:posOffset>
            </wp:positionH>
            <wp:positionV relativeFrom="paragraph">
              <wp:posOffset>1015250</wp:posOffset>
            </wp:positionV>
            <wp:extent cx="2609215" cy="8826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91">
        <w:t xml:space="preserve">Kāinga Ora does the </w:t>
      </w:r>
      <w:r w:rsidR="00EB47AF">
        <w:t>things</w:t>
      </w:r>
      <w:r w:rsidR="00337491">
        <w:t xml:space="preserve"> that </w:t>
      </w:r>
      <w:r w:rsidR="00337491" w:rsidRPr="00337491">
        <w:rPr>
          <w:b/>
          <w:bCs/>
        </w:rPr>
        <w:t>Housing New Zealand</w:t>
      </w:r>
      <w:r w:rsidR="00337491">
        <w:t xml:space="preserve"> used to do like:</w:t>
      </w:r>
    </w:p>
    <w:p w14:paraId="02A7D17A" w14:textId="08D01251" w:rsidR="006F1223" w:rsidRDefault="006F1223" w:rsidP="004E4E61">
      <w:pPr>
        <w:pStyle w:val="bullets"/>
      </w:pPr>
      <w:r>
        <w:t>building homes</w:t>
      </w:r>
    </w:p>
    <w:p w14:paraId="18B6C8BD" w14:textId="056FF471" w:rsidR="00F23D4E" w:rsidRDefault="00F23D4E" w:rsidP="004E4E61">
      <w:pPr>
        <w:pStyle w:val="bullets"/>
        <w:numPr>
          <w:ilvl w:val="0"/>
          <w:numId w:val="0"/>
        </w:numPr>
        <w:ind w:left="3960"/>
      </w:pPr>
    </w:p>
    <w:p w14:paraId="34FCFB30" w14:textId="5F34CF6D" w:rsidR="00337491" w:rsidRDefault="00337491" w:rsidP="004E4E61">
      <w:pPr>
        <w:pStyle w:val="bullets"/>
      </w:pPr>
      <w:r>
        <w:t>owning homes</w:t>
      </w:r>
    </w:p>
    <w:p w14:paraId="20AF2A66" w14:textId="05DBFA5B" w:rsidR="00F23D4E" w:rsidRDefault="00BD244B" w:rsidP="004E4E61">
      <w:pPr>
        <w:pStyle w:val="bullets"/>
        <w:numPr>
          <w:ilvl w:val="0"/>
          <w:numId w:val="0"/>
        </w:numPr>
        <w:ind w:left="3960"/>
      </w:pPr>
      <w:r w:rsidRPr="00BD244B">
        <w:rPr>
          <w:noProof/>
          <w:lang w:eastAsia="en-NZ"/>
        </w:rPr>
        <w:drawing>
          <wp:anchor distT="0" distB="0" distL="114300" distR="114300" simplePos="0" relativeHeight="251672576" behindDoc="1" locked="0" layoutInCell="1" allowOverlap="1" wp14:anchorId="35A7491A" wp14:editId="2F53D38D">
            <wp:simplePos x="0" y="0"/>
            <wp:positionH relativeFrom="margin">
              <wp:posOffset>3901</wp:posOffset>
            </wp:positionH>
            <wp:positionV relativeFrom="paragraph">
              <wp:posOffset>54610</wp:posOffset>
            </wp:positionV>
            <wp:extent cx="1611086" cy="1177808"/>
            <wp:effectExtent l="0" t="0" r="825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6" cy="11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2C2E" w14:textId="3DC968B2" w:rsidR="00337491" w:rsidRDefault="00337491" w:rsidP="004E4E61">
      <w:pPr>
        <w:pStyle w:val="bullets"/>
      </w:pPr>
      <w:r>
        <w:t>renting homes to people who need them.</w:t>
      </w:r>
    </w:p>
    <w:p w14:paraId="5486E8DA" w14:textId="0486772D" w:rsidR="00337491" w:rsidRDefault="00337491" w:rsidP="004E4E61"/>
    <w:p w14:paraId="3596AF99" w14:textId="77777777" w:rsidR="002454B8" w:rsidRDefault="002454B8" w:rsidP="004E4E61"/>
    <w:p w14:paraId="1DA15796" w14:textId="4DF8597D" w:rsidR="00CA7D3E" w:rsidRPr="00093D13" w:rsidRDefault="00CF7382" w:rsidP="00093D13">
      <w:pPr>
        <w:pStyle w:val="Heading2"/>
      </w:pPr>
      <w:r w:rsidRPr="00093D13">
        <w:lastRenderedPageBreak/>
        <w:t xml:space="preserve">What is this document about? </w:t>
      </w:r>
    </w:p>
    <w:p w14:paraId="39302271" w14:textId="0F757513" w:rsidR="00F23D4E" w:rsidRDefault="00093D13" w:rsidP="004E4E61">
      <w:r w:rsidRPr="005F0B59">
        <w:rPr>
          <w:noProof/>
          <w:lang w:eastAsia="en-NZ"/>
        </w:rPr>
        <w:drawing>
          <wp:anchor distT="0" distB="0" distL="114300" distR="114300" simplePos="0" relativeHeight="251820032" behindDoc="1" locked="0" layoutInCell="1" allowOverlap="1" wp14:anchorId="3D4583DA" wp14:editId="0648823A">
            <wp:simplePos x="0" y="0"/>
            <wp:positionH relativeFrom="margin">
              <wp:posOffset>260985</wp:posOffset>
            </wp:positionH>
            <wp:positionV relativeFrom="paragraph">
              <wp:posOffset>274205</wp:posOffset>
            </wp:positionV>
            <wp:extent cx="1481026" cy="1372004"/>
            <wp:effectExtent l="0" t="0" r="508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26" cy="13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33C3" w14:textId="3F01854F" w:rsidR="00CA15C4" w:rsidRDefault="00CA7D3E" w:rsidP="004E4E61">
      <w:r>
        <w:t xml:space="preserve">This is a short </w:t>
      </w:r>
      <w:r w:rsidR="00CA15C4">
        <w:t xml:space="preserve">introduction </w:t>
      </w:r>
      <w:r w:rsidR="00327989">
        <w:t>to</w:t>
      </w:r>
      <w:r>
        <w:t xml:space="preserve"> </w:t>
      </w:r>
      <w:r w:rsidR="00260FF0">
        <w:t xml:space="preserve">how </w:t>
      </w:r>
      <w:r w:rsidR="00CF7382">
        <w:t>Kāinga Ora</w:t>
      </w:r>
      <w:r>
        <w:t xml:space="preserve"> </w:t>
      </w:r>
      <w:r w:rsidR="00260FF0">
        <w:t>will work</w:t>
      </w:r>
      <w:r>
        <w:t xml:space="preserve"> to make </w:t>
      </w:r>
      <w:r w:rsidR="00093D13">
        <w:t>the homes we rent out</w:t>
      </w:r>
      <w:r w:rsidR="007D7133">
        <w:t xml:space="preserve"> more </w:t>
      </w:r>
      <w:r w:rsidRPr="00CA7D3E">
        <w:rPr>
          <w:b/>
          <w:bCs/>
        </w:rPr>
        <w:t>accessible</w:t>
      </w:r>
      <w:r>
        <w:t>.</w:t>
      </w:r>
    </w:p>
    <w:p w14:paraId="38641000" w14:textId="77777777" w:rsidR="00921C05" w:rsidRDefault="00921C05" w:rsidP="004E4E61"/>
    <w:p w14:paraId="13BDB255" w14:textId="725F6AA4" w:rsidR="0017429E" w:rsidRDefault="00CA15C4" w:rsidP="004E4E61">
      <w:r>
        <w:rPr>
          <w:noProof/>
          <w:lang w:eastAsia="en-NZ"/>
        </w:rPr>
        <w:drawing>
          <wp:anchor distT="0" distB="0" distL="114300" distR="114300" simplePos="0" relativeHeight="251678720" behindDoc="1" locked="0" layoutInCell="1" allowOverlap="1" wp14:anchorId="3C546A15" wp14:editId="09039408">
            <wp:simplePos x="0" y="0"/>
            <wp:positionH relativeFrom="margin">
              <wp:posOffset>58420</wp:posOffset>
            </wp:positionH>
            <wp:positionV relativeFrom="paragraph">
              <wp:posOffset>363311</wp:posOffset>
            </wp:positionV>
            <wp:extent cx="1799590" cy="1218565"/>
            <wp:effectExtent l="0" t="0" r="0" b="635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wheelchair-ramp-acces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3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4BFEA12" wp14:editId="6D36CCDF">
                <wp:simplePos x="0" y="0"/>
                <wp:positionH relativeFrom="margin">
                  <wp:posOffset>2216727</wp:posOffset>
                </wp:positionH>
                <wp:positionV relativeFrom="paragraph">
                  <wp:posOffset>180397</wp:posOffset>
                </wp:positionV>
                <wp:extent cx="3628390" cy="1496291"/>
                <wp:effectExtent l="0" t="0" r="0" b="88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1496291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70A99B" id="Rectangle 9" o:spid="_x0000_s1026" style="position:absolute;margin-left:174.55pt;margin-top:14.2pt;width:285.7pt;height:117.8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CA7D3E">
        <w:tab/>
      </w:r>
    </w:p>
    <w:p w14:paraId="605D5971" w14:textId="6C6B7B20" w:rsidR="006F1223" w:rsidRDefault="0017429E" w:rsidP="004E4E61">
      <w:pPr>
        <w:ind w:left="3960"/>
      </w:pPr>
      <w:r w:rsidRPr="0017429E">
        <w:t>If something is</w:t>
      </w:r>
      <w:r w:rsidRPr="004E4E61">
        <w:rPr>
          <w:b/>
          <w:bCs/>
        </w:rPr>
        <w:t xml:space="preserve"> accessible</w:t>
      </w:r>
      <w:r w:rsidRPr="0017429E">
        <w:t xml:space="preserve"> it means people with disabilities are able to use it.</w:t>
      </w:r>
    </w:p>
    <w:p w14:paraId="41DB15DB" w14:textId="382F0917" w:rsidR="006F1223" w:rsidRDefault="006F1223" w:rsidP="004E4E61"/>
    <w:p w14:paraId="7F7C7937" w14:textId="45E6AEE0" w:rsidR="00BD244B" w:rsidRDefault="00C97F62" w:rsidP="004E4E61">
      <w:r w:rsidRPr="00AB498D">
        <w:rPr>
          <w:noProof/>
          <w:lang w:eastAsia="en-NZ"/>
        </w:rPr>
        <w:drawing>
          <wp:anchor distT="0" distB="0" distL="114300" distR="114300" simplePos="0" relativeHeight="251824128" behindDoc="1" locked="0" layoutInCell="1" allowOverlap="1" wp14:anchorId="5734BEFA" wp14:editId="6DC30A59">
            <wp:simplePos x="0" y="0"/>
            <wp:positionH relativeFrom="margin">
              <wp:posOffset>513715</wp:posOffset>
            </wp:positionH>
            <wp:positionV relativeFrom="paragraph">
              <wp:posOffset>431800</wp:posOffset>
            </wp:positionV>
            <wp:extent cx="866140" cy="1073785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C59C" w14:textId="7BE61CAA" w:rsidR="00CA7D3E" w:rsidRDefault="00CA7D3E" w:rsidP="00685209">
      <w:pPr>
        <w:spacing w:after="0"/>
      </w:pPr>
      <w:r>
        <w:t>In this document you can read about:</w:t>
      </w:r>
    </w:p>
    <w:p w14:paraId="17D532AA" w14:textId="5091747F" w:rsidR="00685209" w:rsidRDefault="00685209" w:rsidP="00685209">
      <w:pPr>
        <w:spacing w:after="0"/>
      </w:pPr>
    </w:p>
    <w:p w14:paraId="65F4CB7B" w14:textId="7D25B45F" w:rsidR="00CA7D3E" w:rsidRPr="00327989" w:rsidRDefault="00327989" w:rsidP="004E4E61">
      <w:pPr>
        <w:pStyle w:val="bullets"/>
      </w:pPr>
      <w:r w:rsidRPr="00327989">
        <w:t>the things we want to happen</w:t>
      </w:r>
    </w:p>
    <w:p w14:paraId="5C1E1A45" w14:textId="2F8E2D0F" w:rsidR="00BD244B" w:rsidRDefault="00334C2F" w:rsidP="004E4E61">
      <w:pPr>
        <w:pStyle w:val="bullets"/>
        <w:numPr>
          <w:ilvl w:val="0"/>
          <w:numId w:val="0"/>
        </w:numPr>
        <w:ind w:left="3960"/>
      </w:pPr>
      <w:r w:rsidRPr="004E4E61">
        <w:rPr>
          <w:noProof/>
          <w:lang w:eastAsia="en-NZ"/>
        </w:rPr>
        <w:drawing>
          <wp:anchor distT="0" distB="0" distL="114300" distR="114300" simplePos="0" relativeHeight="251693056" behindDoc="1" locked="0" layoutInCell="1" allowOverlap="1" wp14:anchorId="25B88E8B" wp14:editId="21130B36">
            <wp:simplePos x="0" y="0"/>
            <wp:positionH relativeFrom="margin">
              <wp:posOffset>137160</wp:posOffset>
            </wp:positionH>
            <wp:positionV relativeFrom="paragraph">
              <wp:posOffset>306070</wp:posOffset>
            </wp:positionV>
            <wp:extent cx="1456623" cy="12649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23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2D80C" w14:textId="42A18ED3" w:rsidR="000B16E5" w:rsidRDefault="00CA7D3E" w:rsidP="004E4E61">
      <w:pPr>
        <w:pStyle w:val="bullets"/>
      </w:pPr>
      <w:r>
        <w:t>the work we will do</w:t>
      </w:r>
      <w:r w:rsidR="0068402F">
        <w:t xml:space="preserve"> to make these </w:t>
      </w:r>
      <w:r w:rsidR="00C97F62">
        <w:t>th</w:t>
      </w:r>
      <w:r w:rsidR="004165C5">
        <w:t>i</w:t>
      </w:r>
      <w:r w:rsidR="00C97F62">
        <w:t>ngs</w:t>
      </w:r>
      <w:r w:rsidR="0068402F">
        <w:t xml:space="preserve"> happen</w:t>
      </w:r>
      <w:r w:rsidR="00C85155">
        <w:t>.</w:t>
      </w:r>
    </w:p>
    <w:p w14:paraId="1CFC28B7" w14:textId="7C33C33F" w:rsidR="004F7529" w:rsidRDefault="0067668E" w:rsidP="004E4E61">
      <w:r>
        <w:t xml:space="preserve"> </w:t>
      </w:r>
    </w:p>
    <w:p w14:paraId="68D6428B" w14:textId="77777777" w:rsidR="00E359F7" w:rsidRDefault="00E359F7" w:rsidP="004E4E61"/>
    <w:p w14:paraId="11473119" w14:textId="77777777" w:rsidR="00E359F7" w:rsidRDefault="00E359F7" w:rsidP="004E4E61">
      <w:r>
        <w:br w:type="page"/>
      </w:r>
    </w:p>
    <w:p w14:paraId="63B5CEF1" w14:textId="4BED40EF" w:rsidR="00E359F7" w:rsidRDefault="009860BF" w:rsidP="009860BF">
      <w:pPr>
        <w:spacing w:after="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97152" behindDoc="1" locked="0" layoutInCell="1" allowOverlap="1" wp14:anchorId="0FDC686B" wp14:editId="3A584CE5">
            <wp:simplePos x="0" y="0"/>
            <wp:positionH relativeFrom="margin">
              <wp:posOffset>83820</wp:posOffset>
            </wp:positionH>
            <wp:positionV relativeFrom="paragraph">
              <wp:posOffset>-124460</wp:posOffset>
            </wp:positionV>
            <wp:extent cx="1538605" cy="1025679"/>
            <wp:effectExtent l="0" t="0" r="444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F7">
        <w:t>The work we will do includes:</w:t>
      </w:r>
    </w:p>
    <w:p w14:paraId="67E0EBDC" w14:textId="77777777" w:rsidR="009860BF" w:rsidRDefault="009860BF" w:rsidP="009860BF">
      <w:pPr>
        <w:spacing w:after="0"/>
      </w:pPr>
    </w:p>
    <w:p w14:paraId="6B3B9BCE" w14:textId="1EA72CA9" w:rsidR="00E359F7" w:rsidRDefault="00E359F7" w:rsidP="004E4E61">
      <w:pPr>
        <w:pStyle w:val="bullets"/>
      </w:pPr>
      <w:r>
        <w:t>building new homes</w:t>
      </w:r>
    </w:p>
    <w:p w14:paraId="0A64068E" w14:textId="04C58BF4" w:rsidR="00E359F7" w:rsidRDefault="00685209" w:rsidP="004E4E61">
      <w:pPr>
        <w:pStyle w:val="bullets"/>
        <w:numPr>
          <w:ilvl w:val="0"/>
          <w:numId w:val="0"/>
        </w:numPr>
        <w:ind w:left="3960"/>
      </w:pPr>
      <w:r w:rsidRPr="008A6800">
        <w:rPr>
          <w:noProof/>
          <w:lang w:eastAsia="en-NZ"/>
        </w:rPr>
        <w:drawing>
          <wp:anchor distT="0" distB="0" distL="114300" distR="114300" simplePos="0" relativeHeight="251699200" behindDoc="1" locked="0" layoutInCell="1" allowOverlap="1" wp14:anchorId="37E5DB71" wp14:editId="2D1F654E">
            <wp:simplePos x="0" y="0"/>
            <wp:positionH relativeFrom="column">
              <wp:posOffset>213995</wp:posOffset>
            </wp:positionH>
            <wp:positionV relativeFrom="paragraph">
              <wp:posOffset>191770</wp:posOffset>
            </wp:positionV>
            <wp:extent cx="1276985" cy="1322705"/>
            <wp:effectExtent l="0" t="0" r="0" b="0"/>
            <wp:wrapNone/>
            <wp:docPr id="517" name="Picture 517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C792D" w14:textId="1C22F960" w:rsidR="00E359F7" w:rsidRPr="00E359F7" w:rsidRDefault="00E359F7" w:rsidP="004E4E61">
      <w:pPr>
        <w:pStyle w:val="bullets"/>
      </w:pPr>
      <w:r>
        <w:t xml:space="preserve">changing old homes to make them more accessible. </w:t>
      </w:r>
      <w:r w:rsidRPr="00E359F7">
        <w:rPr>
          <w:sz w:val="44"/>
          <w:szCs w:val="44"/>
        </w:rPr>
        <w:br/>
      </w:r>
    </w:p>
    <w:p w14:paraId="7D1C6BD0" w14:textId="77777777" w:rsidR="00E359F7" w:rsidRDefault="00E359F7" w:rsidP="004E4E61">
      <w:pPr>
        <w:rPr>
          <w:rFonts w:eastAsiaTheme="majorEastAsia"/>
          <w:color w:val="2F5496" w:themeColor="accent1" w:themeShade="BF"/>
        </w:rPr>
      </w:pPr>
      <w:r>
        <w:br w:type="page"/>
      </w:r>
    </w:p>
    <w:p w14:paraId="3465EB33" w14:textId="1C12C99B" w:rsidR="004F7529" w:rsidRPr="00F23D4E" w:rsidRDefault="007B4A08" w:rsidP="00093D13">
      <w:pPr>
        <w:pStyle w:val="Heading2"/>
      </w:pPr>
      <w:r>
        <w:lastRenderedPageBreak/>
        <w:t>Things we want to happen</w:t>
      </w:r>
    </w:p>
    <w:p w14:paraId="094CE8B7" w14:textId="2BF8414A" w:rsidR="007B4A08" w:rsidRPr="000E6499" w:rsidRDefault="00AB498D" w:rsidP="007B4A08">
      <w:r w:rsidRPr="00AB498D">
        <w:rPr>
          <w:noProof/>
          <w:lang w:eastAsia="en-NZ"/>
        </w:rPr>
        <w:drawing>
          <wp:anchor distT="0" distB="0" distL="114300" distR="114300" simplePos="0" relativeHeight="251826176" behindDoc="1" locked="0" layoutInCell="1" allowOverlap="1" wp14:anchorId="3324830A" wp14:editId="74BB8977">
            <wp:simplePos x="0" y="0"/>
            <wp:positionH relativeFrom="margin">
              <wp:posOffset>390616</wp:posOffset>
            </wp:positionH>
            <wp:positionV relativeFrom="paragraph">
              <wp:posOffset>213995</wp:posOffset>
            </wp:positionV>
            <wp:extent cx="798285" cy="989664"/>
            <wp:effectExtent l="0" t="0" r="1905" b="127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85" cy="9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6781" w14:textId="77777777" w:rsidR="007B4A08" w:rsidRDefault="007B4A08" w:rsidP="007B4A08">
      <w:r w:rsidRPr="000E6499">
        <w:t xml:space="preserve">We have </w:t>
      </w:r>
      <w:r w:rsidRPr="00937D69">
        <w:t xml:space="preserve">3 </w:t>
      </w:r>
      <w:r w:rsidRPr="000E6499">
        <w:t xml:space="preserve">main </w:t>
      </w:r>
      <w:r w:rsidRPr="00937D69">
        <w:rPr>
          <w:b/>
          <w:bCs/>
        </w:rPr>
        <w:t>outcomes</w:t>
      </w:r>
      <w:r>
        <w:t>.</w:t>
      </w:r>
      <w:r w:rsidRPr="000E6499">
        <w:t xml:space="preserve"> </w:t>
      </w:r>
    </w:p>
    <w:p w14:paraId="19F7B474" w14:textId="77777777" w:rsidR="007B4A08" w:rsidRDefault="007B4A08" w:rsidP="007B4A08"/>
    <w:p w14:paraId="4ED291E4" w14:textId="77777777" w:rsidR="007B4A08" w:rsidRDefault="007B4A08" w:rsidP="007B4A08">
      <w:pPr>
        <w:spacing w:after="0"/>
      </w:pPr>
      <w:r w:rsidRPr="00937D69">
        <w:rPr>
          <w:noProof/>
          <w:lang w:eastAsia="en-NZ"/>
        </w:rPr>
        <w:drawing>
          <wp:anchor distT="0" distB="0" distL="114300" distR="114300" simplePos="0" relativeHeight="251904000" behindDoc="1" locked="0" layoutInCell="1" allowOverlap="1" wp14:anchorId="3E9DB75C" wp14:editId="4390071C">
            <wp:simplePos x="0" y="0"/>
            <wp:positionH relativeFrom="column">
              <wp:posOffset>113665</wp:posOffset>
            </wp:positionH>
            <wp:positionV relativeFrom="paragraph">
              <wp:posOffset>80736</wp:posOffset>
            </wp:positionV>
            <wp:extent cx="1536700" cy="1334770"/>
            <wp:effectExtent l="0" t="0" r="635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6D89FA" wp14:editId="1052F645">
                <wp:simplePos x="0" y="0"/>
                <wp:positionH relativeFrom="margin">
                  <wp:posOffset>2263140</wp:posOffset>
                </wp:positionH>
                <wp:positionV relativeFrom="paragraph">
                  <wp:posOffset>78196</wp:posOffset>
                </wp:positionV>
                <wp:extent cx="3468915" cy="1161143"/>
                <wp:effectExtent l="0" t="0" r="0" b="127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915" cy="1161143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1A9CC6" id="Rectangle 303" o:spid="_x0000_s1026" style="position:absolute;margin-left:178.2pt;margin-top:6.15pt;width:273.15pt;height:91.4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7F33CA2A" w14:textId="77777777" w:rsidR="007B4A08" w:rsidRPr="000E6499" w:rsidRDefault="007B4A08" w:rsidP="007B4A08">
      <w:pPr>
        <w:ind w:left="3969"/>
      </w:pPr>
      <w:r w:rsidRPr="009D3E8E">
        <w:rPr>
          <w:b/>
          <w:bCs/>
        </w:rPr>
        <w:t>Outcomes</w:t>
      </w:r>
      <w:r>
        <w:t xml:space="preserve"> are the things</w:t>
      </w:r>
      <w:r w:rsidRPr="000E6499">
        <w:t xml:space="preserve"> we </w:t>
      </w:r>
      <w:r>
        <w:t>will work</w:t>
      </w:r>
      <w:r w:rsidRPr="000E6499">
        <w:t xml:space="preserve"> to</w:t>
      </w:r>
      <w:r>
        <w:t xml:space="preserve"> make</w:t>
      </w:r>
      <w:r w:rsidRPr="000E6499">
        <w:t xml:space="preserve"> happen</w:t>
      </w:r>
      <w:r>
        <w:t>.</w:t>
      </w:r>
    </w:p>
    <w:p w14:paraId="3FC40B0B" w14:textId="4C8EAA63" w:rsidR="00921C05" w:rsidRDefault="00921C05" w:rsidP="00921C05">
      <w:pPr>
        <w:pStyle w:val="ListParagraph"/>
        <w:numPr>
          <w:ilvl w:val="0"/>
          <w:numId w:val="0"/>
        </w:numPr>
        <w:ind w:left="3600"/>
        <w:rPr>
          <w:noProof/>
        </w:rPr>
      </w:pPr>
    </w:p>
    <w:p w14:paraId="182B83CA" w14:textId="7F6123C2" w:rsidR="00921C05" w:rsidRDefault="005A1AC7" w:rsidP="00921C05">
      <w:pPr>
        <w:pStyle w:val="ListParagraph"/>
        <w:numPr>
          <w:ilvl w:val="0"/>
          <w:numId w:val="0"/>
        </w:numPr>
        <w:ind w:left="3600"/>
        <w:rPr>
          <w:noProof/>
        </w:rPr>
      </w:pPr>
      <w:r>
        <w:rPr>
          <w:noProof/>
          <w:lang w:eastAsia="en-NZ"/>
        </w:rPr>
        <w:drawing>
          <wp:anchor distT="0" distB="0" distL="114300" distR="114300" simplePos="0" relativeHeight="251895808" behindDoc="1" locked="0" layoutInCell="1" allowOverlap="1" wp14:anchorId="1C2A4F19" wp14:editId="4DB532F3">
            <wp:simplePos x="0" y="0"/>
            <wp:positionH relativeFrom="margin">
              <wp:posOffset>165100</wp:posOffset>
            </wp:positionH>
            <wp:positionV relativeFrom="paragraph">
              <wp:posOffset>273165</wp:posOffset>
            </wp:positionV>
            <wp:extent cx="1357053" cy="16989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53" cy="169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6B3D2" w14:textId="732F79D0" w:rsidR="00921C05" w:rsidRDefault="00921C05" w:rsidP="00921C05">
      <w:pPr>
        <w:pStyle w:val="Heading3"/>
        <w:rPr>
          <w:noProof/>
        </w:rPr>
      </w:pPr>
      <w:r>
        <w:rPr>
          <w:noProof/>
        </w:rPr>
        <w:t>Outcome 1</w:t>
      </w:r>
    </w:p>
    <w:p w14:paraId="6E54F6D8" w14:textId="33CE5AC7" w:rsidR="00921C05" w:rsidRPr="00921C05" w:rsidRDefault="00921C05" w:rsidP="007874A8">
      <w:pPr>
        <w:spacing w:after="0"/>
      </w:pPr>
    </w:p>
    <w:p w14:paraId="5CB7373C" w14:textId="1C5527B8" w:rsidR="00F23D4E" w:rsidRDefault="007C2CC3" w:rsidP="00921C05">
      <w:pPr>
        <w:pStyle w:val="ListParagraph"/>
        <w:numPr>
          <w:ilvl w:val="0"/>
          <w:numId w:val="0"/>
        </w:numPr>
        <w:ind w:left="3600"/>
      </w:pPr>
      <w:r>
        <w:rPr>
          <w:noProof/>
        </w:rPr>
        <w:t>M</w:t>
      </w:r>
      <w:r w:rsidR="00A35BC8" w:rsidRPr="00F23D4E">
        <w:t>ore of our homes</w:t>
      </w:r>
      <w:r w:rsidR="00624215" w:rsidRPr="00F23D4E">
        <w:t xml:space="preserve"> meet</w:t>
      </w:r>
      <w:r w:rsidR="00E44732">
        <w:t xml:space="preserve"> our</w:t>
      </w:r>
      <w:r w:rsidR="00A35BC8" w:rsidRPr="00F23D4E">
        <w:t xml:space="preserve"> </w:t>
      </w:r>
      <w:r w:rsidR="0017429E" w:rsidRPr="007D7133">
        <w:rPr>
          <w:b/>
          <w:bCs/>
        </w:rPr>
        <w:t>U</w:t>
      </w:r>
      <w:r w:rsidR="00A35BC8" w:rsidRPr="007D7133">
        <w:rPr>
          <w:b/>
          <w:bCs/>
        </w:rPr>
        <w:t xml:space="preserve">niversal </w:t>
      </w:r>
      <w:r w:rsidR="0017429E" w:rsidRPr="007D7133">
        <w:rPr>
          <w:b/>
          <w:bCs/>
        </w:rPr>
        <w:t>D</w:t>
      </w:r>
      <w:r w:rsidR="00A35BC8" w:rsidRPr="007D7133">
        <w:rPr>
          <w:b/>
          <w:bCs/>
        </w:rPr>
        <w:t>esign standards</w:t>
      </w:r>
      <w:r w:rsidR="00A35BC8" w:rsidRPr="00F23D4E">
        <w:t>.</w:t>
      </w:r>
    </w:p>
    <w:p w14:paraId="6C88791F" w14:textId="6DD9F524" w:rsidR="00921C05" w:rsidRPr="0064717E" w:rsidRDefault="00921C05" w:rsidP="00921C05">
      <w:pPr>
        <w:pStyle w:val="ListParagraph"/>
        <w:numPr>
          <w:ilvl w:val="0"/>
          <w:numId w:val="0"/>
        </w:numPr>
        <w:ind w:left="3600"/>
      </w:pPr>
    </w:p>
    <w:p w14:paraId="65E33070" w14:textId="5D9E55A5" w:rsidR="00826DED" w:rsidRDefault="00721F1D" w:rsidP="00E44732">
      <w:pPr>
        <w:spacing w:after="0"/>
      </w:pPr>
      <w:r w:rsidRPr="008B6636">
        <w:rPr>
          <w:noProof/>
          <w:u w:val="single"/>
          <w:lang w:eastAsia="en-NZ"/>
        </w:rPr>
        <w:drawing>
          <wp:anchor distT="0" distB="0" distL="114300" distR="114300" simplePos="0" relativeHeight="251893760" behindDoc="1" locked="0" layoutInCell="1" allowOverlap="1" wp14:anchorId="64B8DA66" wp14:editId="22D18722">
            <wp:simplePos x="0" y="0"/>
            <wp:positionH relativeFrom="margin">
              <wp:posOffset>-177165</wp:posOffset>
            </wp:positionH>
            <wp:positionV relativeFrom="paragraph">
              <wp:posOffset>217285</wp:posOffset>
            </wp:positionV>
            <wp:extent cx="2086610" cy="1059180"/>
            <wp:effectExtent l="0" t="0" r="8890" b="762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6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7B2B12" wp14:editId="4CBF91B9">
                <wp:simplePos x="0" y="0"/>
                <wp:positionH relativeFrom="margin">
                  <wp:posOffset>2205990</wp:posOffset>
                </wp:positionH>
                <wp:positionV relativeFrom="paragraph">
                  <wp:posOffset>66040</wp:posOffset>
                </wp:positionV>
                <wp:extent cx="3875315" cy="3135085"/>
                <wp:effectExtent l="0" t="0" r="0" b="82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315" cy="3135085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B86EBB" id="Rectangle 13" o:spid="_x0000_s1026" style="position:absolute;margin-left:173.7pt;margin-top:5.2pt;width:305.15pt;height:2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826DED">
        <w:tab/>
      </w:r>
    </w:p>
    <w:p w14:paraId="1A452D21" w14:textId="49D1CF53" w:rsidR="00DC67DD" w:rsidRPr="00DC67DD" w:rsidRDefault="0064717E" w:rsidP="004E4E61">
      <w:pPr>
        <w:ind w:left="3960"/>
        <w:rPr>
          <w:b/>
          <w:bCs/>
        </w:rPr>
      </w:pPr>
      <w:r w:rsidRPr="00BF0085">
        <w:rPr>
          <w:b/>
          <w:bCs/>
        </w:rPr>
        <w:t>U</w:t>
      </w:r>
      <w:r>
        <w:rPr>
          <w:b/>
          <w:bCs/>
        </w:rPr>
        <w:t xml:space="preserve">niversal Design </w:t>
      </w:r>
      <w:r>
        <w:t xml:space="preserve">is about making </w:t>
      </w:r>
      <w:r w:rsidR="00DC67DD">
        <w:t>things</w:t>
      </w:r>
      <w:r w:rsidR="00826DED" w:rsidRPr="00F23D4E">
        <w:t xml:space="preserve"> </w:t>
      </w:r>
      <w:r w:rsidR="00624215" w:rsidRPr="00F23D4E">
        <w:t>accessible to as many people as possible.</w:t>
      </w:r>
    </w:p>
    <w:p w14:paraId="5367F8B1" w14:textId="110B91D3" w:rsidR="00DC67DD" w:rsidRDefault="00721F1D" w:rsidP="004E4E61">
      <w:pPr>
        <w:ind w:left="3960"/>
      </w:pPr>
      <w:r w:rsidRPr="008A6800">
        <w:rPr>
          <w:noProof/>
          <w:lang w:eastAsia="en-NZ"/>
        </w:rPr>
        <w:drawing>
          <wp:anchor distT="0" distB="0" distL="114300" distR="114300" simplePos="0" relativeHeight="251684864" behindDoc="1" locked="0" layoutInCell="1" allowOverlap="1" wp14:anchorId="6210CB75" wp14:editId="79D48088">
            <wp:simplePos x="0" y="0"/>
            <wp:positionH relativeFrom="margin">
              <wp:posOffset>151130</wp:posOffset>
            </wp:positionH>
            <wp:positionV relativeFrom="paragraph">
              <wp:posOffset>241820</wp:posOffset>
            </wp:positionV>
            <wp:extent cx="1411143" cy="1461376"/>
            <wp:effectExtent l="0" t="0" r="0" b="5715"/>
            <wp:wrapNone/>
            <wp:docPr id="12" name="Picture 12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43" cy="14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D2CFC" w14:textId="34DEF26B" w:rsidR="00921C05" w:rsidRDefault="0064717E" w:rsidP="007B4A08">
      <w:pPr>
        <w:ind w:left="3960"/>
        <w:rPr>
          <w:b/>
          <w:bCs/>
        </w:rPr>
      </w:pPr>
      <w:r w:rsidRPr="00BF0085">
        <w:rPr>
          <w:b/>
          <w:bCs/>
        </w:rPr>
        <w:t>U</w:t>
      </w:r>
      <w:r>
        <w:rPr>
          <w:b/>
          <w:bCs/>
        </w:rPr>
        <w:t xml:space="preserve">niversal Design </w:t>
      </w:r>
      <w:r w:rsidRPr="0064717E">
        <w:t xml:space="preserve">is also about </w:t>
      </w:r>
      <w:r>
        <w:t>making</w:t>
      </w:r>
      <w:r w:rsidRPr="0064717E">
        <w:t xml:space="preserve"> </w:t>
      </w:r>
      <w:r w:rsidR="00DC67DD">
        <w:t>things</w:t>
      </w:r>
      <w:r>
        <w:t xml:space="preserve"> that</w:t>
      </w:r>
      <w:r w:rsidRPr="0064717E">
        <w:t xml:space="preserve"> can be changed </w:t>
      </w:r>
      <w:r w:rsidR="00DC67DD">
        <w:t>if they need to be</w:t>
      </w:r>
      <w:r w:rsidRPr="0064717E">
        <w:t>.</w:t>
      </w:r>
    </w:p>
    <w:p w14:paraId="2EF56681" w14:textId="0E8C8164" w:rsidR="00921C05" w:rsidRDefault="00E44732" w:rsidP="00921C05">
      <w:pPr>
        <w:ind w:left="396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0208" behindDoc="1" locked="0" layoutInCell="1" allowOverlap="1" wp14:anchorId="3D632862" wp14:editId="4A04E796">
            <wp:simplePos x="0" y="0"/>
            <wp:positionH relativeFrom="column">
              <wp:posOffset>-13855</wp:posOffset>
            </wp:positionH>
            <wp:positionV relativeFrom="paragraph">
              <wp:posOffset>13335</wp:posOffset>
            </wp:positionV>
            <wp:extent cx="1759748" cy="2202872"/>
            <wp:effectExtent l="0" t="0" r="0" b="698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48" cy="220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0D34B5" wp14:editId="3F4C87B6">
                <wp:simplePos x="0" y="0"/>
                <wp:positionH relativeFrom="margin">
                  <wp:posOffset>2216150</wp:posOffset>
                </wp:positionH>
                <wp:positionV relativeFrom="paragraph">
                  <wp:posOffset>-290310</wp:posOffset>
                </wp:positionV>
                <wp:extent cx="3860800" cy="2798618"/>
                <wp:effectExtent l="0" t="0" r="635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2798618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227A29" id="Rectangle 14" o:spid="_x0000_s1026" style="position:absolute;margin-left:174.5pt;margin-top:-22.85pt;width:304pt;height:220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BE6E66" w:rsidRPr="00BE6E66">
        <w:rPr>
          <w:noProof/>
          <w:lang w:eastAsia="en-NZ"/>
        </w:rPr>
        <w:drawing>
          <wp:anchor distT="0" distB="0" distL="114300" distR="114300" simplePos="0" relativeHeight="251865088" behindDoc="1" locked="0" layoutInCell="1" allowOverlap="1" wp14:anchorId="2C6E0C81" wp14:editId="5C99B3F7">
            <wp:simplePos x="0" y="0"/>
            <wp:positionH relativeFrom="margin">
              <wp:posOffset>740228</wp:posOffset>
            </wp:positionH>
            <wp:positionV relativeFrom="paragraph">
              <wp:posOffset>735480</wp:posOffset>
            </wp:positionV>
            <wp:extent cx="1080407" cy="1426818"/>
            <wp:effectExtent l="0" t="0" r="5715" b="254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68" cy="14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732">
        <w:rPr>
          <w:noProof/>
        </w:rPr>
        <w:t xml:space="preserve">Using the idea of Universal Design we made a list of things that make a home accessible. </w:t>
      </w:r>
      <w:r w:rsidR="00921C05">
        <w:t xml:space="preserve"> </w:t>
      </w:r>
    </w:p>
    <w:p w14:paraId="176A3882" w14:textId="511C933B" w:rsidR="00921C05" w:rsidRPr="0095476B" w:rsidRDefault="00921C05" w:rsidP="00921C05">
      <w:pPr>
        <w:ind w:left="3960"/>
      </w:pPr>
    </w:p>
    <w:p w14:paraId="61069E4E" w14:textId="4A4C86F3" w:rsidR="00921C05" w:rsidRDefault="00E44732" w:rsidP="00921C05">
      <w:pPr>
        <w:ind w:left="3960"/>
      </w:pPr>
      <w:r w:rsidRPr="00E44732">
        <w:t xml:space="preserve">Our </w:t>
      </w:r>
      <w:r w:rsidR="00921C05" w:rsidRPr="00685209">
        <w:rPr>
          <w:b/>
          <w:bCs/>
        </w:rPr>
        <w:t>Universal Design standards</w:t>
      </w:r>
      <w:r w:rsidR="00921C05">
        <w:rPr>
          <w:b/>
          <w:bCs/>
        </w:rPr>
        <w:t xml:space="preserve"> </w:t>
      </w:r>
      <w:r w:rsidR="00921C05">
        <w:t>are the things on this list.</w:t>
      </w:r>
    </w:p>
    <w:p w14:paraId="52E4E28C" w14:textId="05F17590" w:rsidR="007D7133" w:rsidRDefault="007D7133" w:rsidP="004E4E61"/>
    <w:p w14:paraId="08727AEF" w14:textId="7D92E0AD" w:rsidR="00921C05" w:rsidRDefault="005A1AC7" w:rsidP="00921C05">
      <w:pPr>
        <w:pStyle w:val="ListParagraph"/>
        <w:numPr>
          <w:ilvl w:val="0"/>
          <w:numId w:val="0"/>
        </w:numPr>
        <w:spacing w:after="0"/>
        <w:ind w:left="3600"/>
      </w:pPr>
      <w:r w:rsidRPr="005A1AC7">
        <w:rPr>
          <w:noProof/>
          <w:lang w:eastAsia="en-NZ"/>
        </w:rPr>
        <w:drawing>
          <wp:anchor distT="0" distB="0" distL="114300" distR="114300" simplePos="0" relativeHeight="251897856" behindDoc="1" locked="0" layoutInCell="1" allowOverlap="1" wp14:anchorId="6A003166" wp14:editId="30FE48D7">
            <wp:simplePos x="0" y="0"/>
            <wp:positionH relativeFrom="margin">
              <wp:posOffset>0</wp:posOffset>
            </wp:positionH>
            <wp:positionV relativeFrom="paragraph">
              <wp:posOffset>591185</wp:posOffset>
            </wp:positionV>
            <wp:extent cx="1667510" cy="1245870"/>
            <wp:effectExtent l="0" t="0" r="889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AC7">
        <w:rPr>
          <w:noProof/>
          <w:lang w:eastAsia="en-NZ"/>
        </w:rPr>
        <w:drawing>
          <wp:anchor distT="0" distB="0" distL="114300" distR="114300" simplePos="0" relativeHeight="251898880" behindDoc="1" locked="0" layoutInCell="1" allowOverlap="1" wp14:anchorId="12BDA837" wp14:editId="65600DCC">
            <wp:simplePos x="0" y="0"/>
            <wp:positionH relativeFrom="margin">
              <wp:posOffset>1118235</wp:posOffset>
            </wp:positionH>
            <wp:positionV relativeFrom="paragraph">
              <wp:posOffset>344170</wp:posOffset>
            </wp:positionV>
            <wp:extent cx="578485" cy="524510"/>
            <wp:effectExtent l="0" t="0" r="0" b="889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DA79C" w14:textId="309FCD47" w:rsidR="00921C05" w:rsidRDefault="00921C05" w:rsidP="00921C05">
      <w:pPr>
        <w:pStyle w:val="Heading3"/>
      </w:pPr>
      <w:r>
        <w:t>Outcome 2</w:t>
      </w:r>
    </w:p>
    <w:p w14:paraId="41736CEE" w14:textId="457B702D" w:rsidR="00921C05" w:rsidRDefault="00921C05" w:rsidP="007874A8">
      <w:pPr>
        <w:pStyle w:val="ListParagraph"/>
        <w:numPr>
          <w:ilvl w:val="0"/>
          <w:numId w:val="0"/>
        </w:numPr>
        <w:spacing w:after="0"/>
        <w:ind w:left="3600"/>
      </w:pPr>
    </w:p>
    <w:p w14:paraId="2AFDD84C" w14:textId="3C126ABA" w:rsidR="00A35BC8" w:rsidRDefault="00A35BC8" w:rsidP="00921C05">
      <w:pPr>
        <w:pStyle w:val="ListParagraph"/>
        <w:numPr>
          <w:ilvl w:val="0"/>
          <w:numId w:val="0"/>
        </w:numPr>
        <w:ind w:left="3600"/>
      </w:pPr>
      <w:r>
        <w:t xml:space="preserve">Meet the </w:t>
      </w:r>
      <w:r w:rsidR="007D7133">
        <w:t xml:space="preserve">different </w:t>
      </w:r>
      <w:r>
        <w:t>needs of</w:t>
      </w:r>
      <w:r w:rsidR="007D7133">
        <w:t xml:space="preserve"> each</w:t>
      </w:r>
      <w:r>
        <w:t xml:space="preserve"> </w:t>
      </w:r>
      <w:r w:rsidR="004716B2">
        <w:rPr>
          <w:b/>
          <w:bCs/>
        </w:rPr>
        <w:t>tenant</w:t>
      </w:r>
      <w:r w:rsidR="007D7133">
        <w:rPr>
          <w:b/>
          <w:bCs/>
        </w:rPr>
        <w:t>.</w:t>
      </w:r>
    </w:p>
    <w:p w14:paraId="721DCA84" w14:textId="051F88FB" w:rsidR="00E44732" w:rsidRDefault="005A1AC7" w:rsidP="004E4E61">
      <w:r w:rsidRPr="00BD244B">
        <w:rPr>
          <w:noProof/>
          <w:lang w:eastAsia="en-NZ"/>
        </w:rPr>
        <w:drawing>
          <wp:anchor distT="0" distB="0" distL="114300" distR="114300" simplePos="0" relativeHeight="251701248" behindDoc="1" locked="0" layoutInCell="1" allowOverlap="1" wp14:anchorId="2C4B2935" wp14:editId="4BF85A8A">
            <wp:simplePos x="0" y="0"/>
            <wp:positionH relativeFrom="margin">
              <wp:posOffset>-30480</wp:posOffset>
            </wp:positionH>
            <wp:positionV relativeFrom="paragraph">
              <wp:posOffset>433820</wp:posOffset>
            </wp:positionV>
            <wp:extent cx="1905635" cy="13931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E1172" w14:textId="0C03B410" w:rsidR="007D7133" w:rsidRDefault="004716B2" w:rsidP="00E44732">
      <w:pPr>
        <w:spacing w:after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C0AC0A" wp14:editId="48DD7FC2">
                <wp:simplePos x="0" y="0"/>
                <wp:positionH relativeFrom="margin">
                  <wp:posOffset>2292985</wp:posOffset>
                </wp:positionH>
                <wp:positionV relativeFrom="paragraph">
                  <wp:posOffset>79490</wp:posOffset>
                </wp:positionV>
                <wp:extent cx="3715657" cy="1117600"/>
                <wp:effectExtent l="0" t="0" r="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657" cy="111760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5FC7EC" id="Rectangle 15" o:spid="_x0000_s1026" style="position:absolute;margin-left:180.55pt;margin-top:6.25pt;width:292.55pt;height:8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182DB226" w14:textId="2A8C733A" w:rsidR="004716B2" w:rsidRDefault="009860BF" w:rsidP="004E4E61">
      <w:pPr>
        <w:ind w:left="3960"/>
      </w:pPr>
      <w:r>
        <w:t xml:space="preserve">The people who rent homes from Kāinga Ora are called our </w:t>
      </w:r>
      <w:r w:rsidRPr="009860BF">
        <w:rPr>
          <w:b/>
          <w:bCs/>
        </w:rPr>
        <w:t>tenants</w:t>
      </w:r>
      <w:r>
        <w:t>.</w:t>
      </w:r>
    </w:p>
    <w:p w14:paraId="47AECE50" w14:textId="75AF2FE2" w:rsidR="004716B2" w:rsidRDefault="004716B2" w:rsidP="004E4E61">
      <w:pPr>
        <w:ind w:left="3960"/>
      </w:pPr>
    </w:p>
    <w:p w14:paraId="48C5D136" w14:textId="18EA05B5" w:rsidR="00921C05" w:rsidRDefault="00921C05">
      <w:pPr>
        <w:spacing w:line="259" w:lineRule="auto"/>
        <w:ind w:left="0"/>
      </w:pPr>
      <w:r>
        <w:br w:type="page"/>
      </w:r>
    </w:p>
    <w:p w14:paraId="00F248B6" w14:textId="70C0F983" w:rsidR="007D7133" w:rsidRDefault="00921C05" w:rsidP="00921C05">
      <w:pPr>
        <w:pStyle w:val="Heading3"/>
      </w:pPr>
      <w:r w:rsidRPr="009860BF">
        <w:rPr>
          <w:noProof/>
          <w:lang w:eastAsia="en-NZ"/>
        </w:rPr>
        <w:lastRenderedPageBreak/>
        <w:drawing>
          <wp:anchor distT="0" distB="0" distL="114300" distR="114300" simplePos="0" relativeHeight="251695104" behindDoc="1" locked="0" layoutInCell="1" allowOverlap="1" wp14:anchorId="51718D83" wp14:editId="3116EB02">
            <wp:simplePos x="0" y="0"/>
            <wp:positionH relativeFrom="margin">
              <wp:posOffset>172720</wp:posOffset>
            </wp:positionH>
            <wp:positionV relativeFrom="paragraph">
              <wp:posOffset>137045</wp:posOffset>
            </wp:positionV>
            <wp:extent cx="1393190" cy="126809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Outcome 3</w:t>
      </w:r>
    </w:p>
    <w:p w14:paraId="36310017" w14:textId="77777777" w:rsidR="00921C05" w:rsidRDefault="00921C05" w:rsidP="007874A8">
      <w:pPr>
        <w:spacing w:after="0"/>
      </w:pPr>
    </w:p>
    <w:p w14:paraId="675FA111" w14:textId="6DCD7930" w:rsidR="00A35BC8" w:rsidRDefault="00921C05" w:rsidP="00921C05">
      <w:pPr>
        <w:pStyle w:val="ListParagraph"/>
        <w:numPr>
          <w:ilvl w:val="0"/>
          <w:numId w:val="0"/>
        </w:numPr>
        <w:spacing w:after="0"/>
        <w:ind w:left="3600"/>
      </w:pPr>
      <w:r>
        <w:t>Get</w:t>
      </w:r>
      <w:r w:rsidR="00A35BC8">
        <w:t xml:space="preserve"> better information about: </w:t>
      </w:r>
    </w:p>
    <w:p w14:paraId="1B121295" w14:textId="77777777" w:rsidR="00685209" w:rsidRDefault="00685209" w:rsidP="00685209">
      <w:pPr>
        <w:pStyle w:val="ListParagraph"/>
        <w:numPr>
          <w:ilvl w:val="0"/>
          <w:numId w:val="0"/>
        </w:numPr>
        <w:spacing w:after="0"/>
        <w:ind w:left="3960"/>
      </w:pPr>
    </w:p>
    <w:p w14:paraId="5AB2F1A0" w14:textId="698F5A5F" w:rsidR="00A35BC8" w:rsidRPr="004E4E61" w:rsidRDefault="00921C05" w:rsidP="004E4E61">
      <w:pPr>
        <w:pStyle w:val="bullets"/>
      </w:pPr>
      <w:r w:rsidRPr="004E7EF3">
        <w:rPr>
          <w:noProof/>
          <w:lang w:eastAsia="en-NZ"/>
        </w:rPr>
        <w:drawing>
          <wp:anchor distT="0" distB="0" distL="114300" distR="114300" simplePos="0" relativeHeight="251828224" behindDoc="1" locked="0" layoutInCell="1" allowOverlap="1" wp14:anchorId="28D6FD38" wp14:editId="7B33B190">
            <wp:simplePos x="0" y="0"/>
            <wp:positionH relativeFrom="margin">
              <wp:posOffset>-165100</wp:posOffset>
            </wp:positionH>
            <wp:positionV relativeFrom="paragraph">
              <wp:posOffset>296430</wp:posOffset>
            </wp:positionV>
            <wp:extent cx="1127452" cy="1127452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52" cy="11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97">
        <w:t>W</w:t>
      </w:r>
      <w:r w:rsidR="00A35BC8" w:rsidRPr="004E4E61">
        <w:t>hat</w:t>
      </w:r>
      <w:r w:rsidR="00DC0B97">
        <w:t xml:space="preserve"> do</w:t>
      </w:r>
      <w:r w:rsidR="00A35BC8" w:rsidRPr="004E4E61">
        <w:t xml:space="preserve"> </w:t>
      </w:r>
      <w:r w:rsidR="004716B2" w:rsidRPr="004E4E61">
        <w:t>our tenants</w:t>
      </w:r>
      <w:r w:rsidR="00A35BC8" w:rsidRPr="004E4E61">
        <w:t xml:space="preserve"> need</w:t>
      </w:r>
      <w:r w:rsidR="00DC0B97">
        <w:t>?</w:t>
      </w:r>
    </w:p>
    <w:p w14:paraId="29B3D079" w14:textId="3A060340" w:rsidR="007D7133" w:rsidRPr="004E4E61" w:rsidRDefault="008520E8" w:rsidP="004E4E61">
      <w:pPr>
        <w:pStyle w:val="bullets"/>
        <w:numPr>
          <w:ilvl w:val="0"/>
          <w:numId w:val="0"/>
        </w:numPr>
        <w:ind w:left="3960"/>
      </w:pPr>
      <w:r w:rsidRPr="00685209">
        <w:rPr>
          <w:noProof/>
          <w:lang w:eastAsia="en-NZ"/>
        </w:rPr>
        <w:drawing>
          <wp:anchor distT="0" distB="0" distL="114300" distR="114300" simplePos="0" relativeHeight="251656189" behindDoc="1" locked="0" layoutInCell="1" allowOverlap="1" wp14:anchorId="32B400AE" wp14:editId="1FEFA32F">
            <wp:simplePos x="0" y="0"/>
            <wp:positionH relativeFrom="margin">
              <wp:posOffset>886460</wp:posOffset>
            </wp:positionH>
            <wp:positionV relativeFrom="paragraph">
              <wp:posOffset>209435</wp:posOffset>
            </wp:positionV>
            <wp:extent cx="1085424" cy="817418"/>
            <wp:effectExtent l="0" t="0" r="63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24" cy="8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697DB" w14:textId="069D74F8" w:rsidR="00A35BC8" w:rsidRPr="004E4E61" w:rsidRDefault="00DC0B97" w:rsidP="004E4E61">
      <w:pPr>
        <w:pStyle w:val="bullets"/>
      </w:pPr>
      <w:r>
        <w:t xml:space="preserve">How accessible are </w:t>
      </w:r>
      <w:r w:rsidR="00AC1786" w:rsidRPr="004E4E61">
        <w:t>the homes</w:t>
      </w:r>
      <w:r w:rsidR="00034869" w:rsidRPr="004E4E61">
        <w:t xml:space="preserve"> </w:t>
      </w:r>
      <w:r w:rsidR="00AC1786" w:rsidRPr="004E4E61">
        <w:t>we rent out</w:t>
      </w:r>
      <w:r>
        <w:t>?</w:t>
      </w:r>
    </w:p>
    <w:p w14:paraId="21204D32" w14:textId="72517983" w:rsidR="00AC1786" w:rsidRDefault="00AC1786" w:rsidP="004E4E61"/>
    <w:p w14:paraId="3AAF8256" w14:textId="6FBBCD45" w:rsidR="007D7133" w:rsidRPr="004E4E61" w:rsidRDefault="00334C2F" w:rsidP="004E4E61">
      <w:r w:rsidRPr="004E4E61">
        <w:rPr>
          <w:noProof/>
          <w:lang w:eastAsia="en-NZ"/>
        </w:rPr>
        <w:drawing>
          <wp:anchor distT="0" distB="0" distL="114300" distR="114300" simplePos="0" relativeHeight="251822080" behindDoc="1" locked="0" layoutInCell="1" allowOverlap="1" wp14:anchorId="3561BF4E" wp14:editId="48A22442">
            <wp:simplePos x="0" y="0"/>
            <wp:positionH relativeFrom="margin">
              <wp:posOffset>108700</wp:posOffset>
            </wp:positionH>
            <wp:positionV relativeFrom="paragraph">
              <wp:posOffset>283845</wp:posOffset>
            </wp:positionV>
            <wp:extent cx="1579891" cy="1371600"/>
            <wp:effectExtent l="0" t="0" r="127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9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0E505" w14:textId="1319A88F" w:rsidR="00BD49B2" w:rsidRPr="004E4E61" w:rsidRDefault="00CA7D3E" w:rsidP="004E4E61">
      <w:r w:rsidRPr="004E4E61">
        <w:t xml:space="preserve">On the next pages we say what work we will do to </w:t>
      </w:r>
      <w:r w:rsidR="001C1929">
        <w:t>make each outcome happen.</w:t>
      </w:r>
      <w:r w:rsidRPr="004E4E61">
        <w:t xml:space="preserve">  </w:t>
      </w:r>
      <w:r w:rsidR="00BD49B2" w:rsidRPr="004E4E61">
        <w:br w:type="page"/>
      </w:r>
    </w:p>
    <w:p w14:paraId="6D60BD6C" w14:textId="30FD5686" w:rsidR="00397E26" w:rsidRDefault="00A35BC8" w:rsidP="00093D13">
      <w:pPr>
        <w:pStyle w:val="Heading2"/>
        <w:numPr>
          <w:ilvl w:val="0"/>
          <w:numId w:val="5"/>
        </w:numPr>
      </w:pPr>
      <w:r>
        <w:lastRenderedPageBreak/>
        <w:t>More of our homes meet</w:t>
      </w:r>
      <w:r w:rsidR="00FB36F6">
        <w:t xml:space="preserve"> </w:t>
      </w:r>
      <w:r w:rsidR="0017429E">
        <w:t>U</w:t>
      </w:r>
      <w:r>
        <w:t xml:space="preserve">niversal </w:t>
      </w:r>
      <w:r w:rsidR="0017429E">
        <w:t>D</w:t>
      </w:r>
      <w:r>
        <w:t>esign standards</w:t>
      </w:r>
    </w:p>
    <w:p w14:paraId="0C46313B" w14:textId="77777777" w:rsidR="0026133C" w:rsidRDefault="0026133C" w:rsidP="004E4E61"/>
    <w:p w14:paraId="0082D8D0" w14:textId="61350606" w:rsidR="0026133C" w:rsidRPr="00093D13" w:rsidRDefault="009D486C" w:rsidP="00093D13">
      <w:pPr>
        <w:pStyle w:val="Heading3"/>
      </w:pPr>
      <w:r w:rsidRPr="00093D13">
        <w:t>Universal Design s</w:t>
      </w:r>
      <w:r w:rsidR="0026133C" w:rsidRPr="00093D13">
        <w:t>tandards</w:t>
      </w:r>
    </w:p>
    <w:p w14:paraId="77DD5177" w14:textId="4A350C97" w:rsidR="00685209" w:rsidRDefault="00BE6E66" w:rsidP="00685209">
      <w:pPr>
        <w:ind w:left="3960"/>
      </w:pPr>
      <w:r w:rsidRPr="00BE6E66">
        <w:rPr>
          <w:noProof/>
          <w:lang w:eastAsia="en-NZ"/>
        </w:rPr>
        <w:drawing>
          <wp:anchor distT="0" distB="0" distL="114300" distR="114300" simplePos="0" relativeHeight="251653114" behindDoc="1" locked="0" layoutInCell="1" allowOverlap="1" wp14:anchorId="2E8E0C7E" wp14:editId="451C9E7F">
            <wp:simplePos x="0" y="0"/>
            <wp:positionH relativeFrom="margin">
              <wp:posOffset>452870</wp:posOffset>
            </wp:positionH>
            <wp:positionV relativeFrom="paragraph">
              <wp:posOffset>249555</wp:posOffset>
            </wp:positionV>
            <wp:extent cx="1303894" cy="1722133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94" cy="17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0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65DA46" wp14:editId="23FF4C3B">
                <wp:simplePos x="0" y="0"/>
                <wp:positionH relativeFrom="margin">
                  <wp:posOffset>2202873</wp:posOffset>
                </wp:positionH>
                <wp:positionV relativeFrom="paragraph">
                  <wp:posOffset>207588</wp:posOffset>
                </wp:positionV>
                <wp:extent cx="3773715" cy="2382982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715" cy="2382982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333274" id="Rectangle 22" o:spid="_x0000_s1026" style="position:absolute;margin-left:173.45pt;margin-top:16.35pt;width:297.15pt;height:187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50261E0E" w14:textId="2EB03B64" w:rsidR="0095476B" w:rsidRDefault="0095476B" w:rsidP="00685209">
      <w:pPr>
        <w:ind w:left="3960"/>
      </w:pPr>
      <w:r w:rsidRPr="0095476B">
        <w:t xml:space="preserve">We have a list </w:t>
      </w:r>
      <w:r>
        <w:t xml:space="preserve">of things that will make a home accessible. </w:t>
      </w:r>
    </w:p>
    <w:p w14:paraId="7221F613" w14:textId="2D3AA909" w:rsidR="0095476B" w:rsidRPr="0095476B" w:rsidRDefault="00BE6E66" w:rsidP="00685209">
      <w:pPr>
        <w:ind w:left="3960"/>
      </w:pPr>
      <w:r w:rsidRPr="00BE6E66">
        <w:rPr>
          <w:noProof/>
          <w:lang w:eastAsia="en-NZ"/>
        </w:rPr>
        <w:drawing>
          <wp:anchor distT="0" distB="0" distL="114300" distR="114300" simplePos="0" relativeHeight="251869184" behindDoc="1" locked="0" layoutInCell="1" allowOverlap="1" wp14:anchorId="08312234" wp14:editId="3F007C68">
            <wp:simplePos x="0" y="0"/>
            <wp:positionH relativeFrom="margin">
              <wp:posOffset>124575</wp:posOffset>
            </wp:positionH>
            <wp:positionV relativeFrom="paragraph">
              <wp:posOffset>1270</wp:posOffset>
            </wp:positionV>
            <wp:extent cx="1539305" cy="1149927"/>
            <wp:effectExtent l="0" t="0" r="381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05" cy="11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C7A5F" w14:textId="1F9B4696" w:rsidR="00826DED" w:rsidRDefault="00685209" w:rsidP="00685209">
      <w:pPr>
        <w:ind w:left="3960"/>
      </w:pPr>
      <w:r w:rsidRPr="00685209">
        <w:rPr>
          <w:b/>
          <w:bCs/>
        </w:rPr>
        <w:t>Universal Design standards</w:t>
      </w:r>
      <w:r>
        <w:rPr>
          <w:b/>
          <w:bCs/>
        </w:rPr>
        <w:t xml:space="preserve"> </w:t>
      </w:r>
      <w:r>
        <w:t xml:space="preserve">are the things </w:t>
      </w:r>
      <w:r w:rsidR="0095476B">
        <w:t>on this list</w:t>
      </w:r>
      <w:r>
        <w:t>.</w:t>
      </w:r>
    </w:p>
    <w:p w14:paraId="092E96B8" w14:textId="52002860" w:rsidR="009D486C" w:rsidRDefault="009D486C" w:rsidP="004E4E61"/>
    <w:p w14:paraId="1F8CD54F" w14:textId="7BB72B43" w:rsidR="00685209" w:rsidRDefault="005A1AC7" w:rsidP="004E4E61">
      <w:r w:rsidRPr="004E7EF3">
        <w:rPr>
          <w:noProof/>
          <w:lang w:eastAsia="en-NZ"/>
        </w:rPr>
        <w:drawing>
          <wp:anchor distT="0" distB="0" distL="114300" distR="114300" simplePos="0" relativeHeight="251832320" behindDoc="1" locked="0" layoutInCell="1" allowOverlap="1" wp14:anchorId="66748C7B" wp14:editId="65F744C4">
            <wp:simplePos x="0" y="0"/>
            <wp:positionH relativeFrom="margin">
              <wp:posOffset>-144780</wp:posOffset>
            </wp:positionH>
            <wp:positionV relativeFrom="paragraph">
              <wp:posOffset>299085</wp:posOffset>
            </wp:positionV>
            <wp:extent cx="1175385" cy="1175385"/>
            <wp:effectExtent l="0" t="0" r="0" b="571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F4F">
        <w:rPr>
          <w:noProof/>
          <w:lang w:eastAsia="en-NZ"/>
        </w:rPr>
        <w:drawing>
          <wp:anchor distT="0" distB="0" distL="114300" distR="114300" simplePos="0" relativeHeight="251655164" behindDoc="1" locked="0" layoutInCell="1" allowOverlap="1" wp14:anchorId="5E72CB03" wp14:editId="7FC1ABFC">
            <wp:simplePos x="0" y="0"/>
            <wp:positionH relativeFrom="margin">
              <wp:posOffset>812800</wp:posOffset>
            </wp:positionH>
            <wp:positionV relativeFrom="paragraph">
              <wp:posOffset>151245</wp:posOffset>
            </wp:positionV>
            <wp:extent cx="1130935" cy="149415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4748B" w14:textId="2B3AFA3E" w:rsidR="0017429E" w:rsidRDefault="0017429E" w:rsidP="004E4E61">
      <w:r>
        <w:t>We will look at our</w:t>
      </w:r>
      <w:r w:rsidR="009D486C">
        <w:t xml:space="preserve"> Universal Design</w:t>
      </w:r>
      <w:r>
        <w:t xml:space="preserve"> standards to </w:t>
      </w:r>
      <w:r w:rsidR="009D486C">
        <w:t>see if anything needs to change.</w:t>
      </w:r>
      <w:r>
        <w:t xml:space="preserve"> </w:t>
      </w:r>
    </w:p>
    <w:p w14:paraId="7F00AD46" w14:textId="75B2E756" w:rsidR="009D486C" w:rsidRDefault="009D486C" w:rsidP="004E4E61"/>
    <w:p w14:paraId="452222EB" w14:textId="109ED52C" w:rsidR="00685209" w:rsidRDefault="00F30F4F" w:rsidP="004E4E61">
      <w:r w:rsidRPr="00F30F4F">
        <w:rPr>
          <w:noProof/>
          <w:lang w:eastAsia="en-NZ"/>
        </w:rPr>
        <w:drawing>
          <wp:anchor distT="0" distB="0" distL="114300" distR="114300" simplePos="0" relativeHeight="251834368" behindDoc="1" locked="0" layoutInCell="1" allowOverlap="1" wp14:anchorId="57356116" wp14:editId="7FC2EF22">
            <wp:simplePos x="0" y="0"/>
            <wp:positionH relativeFrom="column">
              <wp:posOffset>193560</wp:posOffset>
            </wp:positionH>
            <wp:positionV relativeFrom="paragraph">
              <wp:posOffset>116840</wp:posOffset>
            </wp:positionV>
            <wp:extent cx="1317709" cy="1468582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09" cy="1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98EF8" w14:textId="7186D753" w:rsidR="0026133C" w:rsidRDefault="009D486C" w:rsidP="004E4E61">
      <w:r>
        <w:t xml:space="preserve">We will </w:t>
      </w:r>
      <w:r w:rsidR="00DC6042">
        <w:t>explain</w:t>
      </w:r>
      <w:r>
        <w:t xml:space="preserve"> our</w:t>
      </w:r>
      <w:r w:rsidR="0026133C">
        <w:t xml:space="preserve"> Universal Design standards</w:t>
      </w:r>
      <w:r>
        <w:t xml:space="preserve"> </w:t>
      </w:r>
      <w:r w:rsidR="00F30F4F">
        <w:t>to the people who need to use them</w:t>
      </w:r>
      <w:r>
        <w:t xml:space="preserve">. </w:t>
      </w:r>
    </w:p>
    <w:p w14:paraId="02D3B013" w14:textId="463DA0DC" w:rsidR="002454B8" w:rsidRDefault="002454B8" w:rsidP="004E4E61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7AFE767D" w14:textId="20B105C7" w:rsidR="0026133C" w:rsidRDefault="00836A00" w:rsidP="00093D13">
      <w:pPr>
        <w:pStyle w:val="Heading3"/>
      </w:pPr>
      <w:r w:rsidRPr="00836A00">
        <w:rPr>
          <w:noProof/>
          <w:lang w:eastAsia="en-NZ"/>
        </w:rPr>
        <w:lastRenderedPageBreak/>
        <w:drawing>
          <wp:anchor distT="0" distB="0" distL="114300" distR="114300" simplePos="0" relativeHeight="251727872" behindDoc="1" locked="0" layoutInCell="1" allowOverlap="1" wp14:anchorId="7495E91D" wp14:editId="3FF2FB70">
            <wp:simplePos x="0" y="0"/>
            <wp:positionH relativeFrom="margin">
              <wp:posOffset>1082790</wp:posOffset>
            </wp:positionH>
            <wp:positionV relativeFrom="paragraph">
              <wp:posOffset>171450</wp:posOffset>
            </wp:positionV>
            <wp:extent cx="711835" cy="6381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9E">
        <w:t>Building new homes</w:t>
      </w:r>
    </w:p>
    <w:p w14:paraId="177EDA33" w14:textId="7949D659" w:rsidR="00DC6042" w:rsidRDefault="00836A00" w:rsidP="007874A8">
      <w:p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1725824" behindDoc="1" locked="0" layoutInCell="1" allowOverlap="1" wp14:anchorId="40B32FB7" wp14:editId="45B98702">
            <wp:simplePos x="0" y="0"/>
            <wp:positionH relativeFrom="margin">
              <wp:posOffset>-13855</wp:posOffset>
            </wp:positionH>
            <wp:positionV relativeFrom="paragraph">
              <wp:posOffset>104429</wp:posOffset>
            </wp:positionV>
            <wp:extent cx="1593273" cy="1062182"/>
            <wp:effectExtent l="0" t="0" r="6985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11" cy="106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83652" w14:textId="038D9437" w:rsidR="0026133C" w:rsidRDefault="0017429E" w:rsidP="004E4E61">
      <w:r>
        <w:t xml:space="preserve">We will </w:t>
      </w:r>
      <w:r w:rsidR="00862680">
        <w:t>make</w:t>
      </w:r>
      <w:r>
        <w:t xml:space="preserve"> more new homes </w:t>
      </w:r>
      <w:r w:rsidR="00862680">
        <w:t xml:space="preserve">that meet </w:t>
      </w:r>
      <w:r w:rsidR="0095476B">
        <w:t xml:space="preserve">our </w:t>
      </w:r>
      <w:r w:rsidR="00862680">
        <w:t>Universal Design standards.</w:t>
      </w:r>
    </w:p>
    <w:p w14:paraId="2B35CBAD" w14:textId="2581AD9C" w:rsidR="009D486C" w:rsidRDefault="009D486C" w:rsidP="004E4E61"/>
    <w:p w14:paraId="4FA33DA0" w14:textId="025106D4" w:rsidR="00DC6042" w:rsidRDefault="00DC0B97" w:rsidP="004E4E61">
      <w:r w:rsidRPr="00DC0B97">
        <w:rPr>
          <w:noProof/>
          <w:lang w:eastAsia="en-NZ"/>
        </w:rPr>
        <w:drawing>
          <wp:anchor distT="0" distB="0" distL="114300" distR="114300" simplePos="0" relativeHeight="251883520" behindDoc="1" locked="0" layoutInCell="1" allowOverlap="1" wp14:anchorId="4A2BBE7A" wp14:editId="6E725093">
            <wp:simplePos x="0" y="0"/>
            <wp:positionH relativeFrom="column">
              <wp:posOffset>762635</wp:posOffset>
            </wp:positionH>
            <wp:positionV relativeFrom="paragraph">
              <wp:posOffset>52590</wp:posOffset>
            </wp:positionV>
            <wp:extent cx="1137285" cy="10820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9" r="572"/>
                    <a:stretch/>
                  </pic:blipFill>
                  <pic:spPr bwMode="auto">
                    <a:xfrm>
                      <a:off x="0" y="0"/>
                      <a:ext cx="11372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C88DB" w14:textId="64BB4DD6" w:rsidR="00DC6042" w:rsidRDefault="00DC0B97" w:rsidP="00BE6E66">
      <w:pPr>
        <w:spacing w:after="0"/>
      </w:pPr>
      <w:r w:rsidRPr="00DC0B97">
        <w:rPr>
          <w:noProof/>
          <w:lang w:eastAsia="en-NZ"/>
        </w:rPr>
        <w:drawing>
          <wp:anchor distT="0" distB="0" distL="114300" distR="114300" simplePos="0" relativeHeight="251882496" behindDoc="1" locked="0" layoutInCell="1" allowOverlap="1" wp14:anchorId="49CD181E" wp14:editId="3CC66F5D">
            <wp:simplePos x="0" y="0"/>
            <wp:positionH relativeFrom="margin">
              <wp:posOffset>59055</wp:posOffset>
            </wp:positionH>
            <wp:positionV relativeFrom="paragraph">
              <wp:posOffset>76950</wp:posOffset>
            </wp:positionV>
            <wp:extent cx="1174750" cy="124079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F1D">
        <w:t>We will</w:t>
      </w:r>
      <w:r w:rsidR="00862680">
        <w:t>:</w:t>
      </w:r>
      <w:r w:rsidR="00AF3F1D">
        <w:t xml:space="preserve"> </w:t>
      </w:r>
    </w:p>
    <w:p w14:paraId="514954DB" w14:textId="09B0F533" w:rsidR="00DC6042" w:rsidRDefault="00DC6042" w:rsidP="00BE6E66">
      <w:pPr>
        <w:spacing w:after="0"/>
      </w:pPr>
    </w:p>
    <w:p w14:paraId="39AD2BC1" w14:textId="3EDEF4A8" w:rsidR="00DC0B97" w:rsidRDefault="00DC0B97" w:rsidP="00DC0B97">
      <w:pPr>
        <w:pStyle w:val="bullets"/>
      </w:pPr>
      <w:r w:rsidRPr="00DC0B97">
        <w:t xml:space="preserve">say how many of our new homes </w:t>
      </w:r>
      <w:r>
        <w:t>will</w:t>
      </w:r>
      <w:r w:rsidRPr="00DC0B97">
        <w:t xml:space="preserve"> meet</w:t>
      </w:r>
      <w:r w:rsidR="00FE3A0B">
        <w:t xml:space="preserve"> all</w:t>
      </w:r>
      <w:r>
        <w:t xml:space="preserve"> </w:t>
      </w:r>
      <w:r w:rsidR="00FE3A0B">
        <w:t>the</w:t>
      </w:r>
      <w:r w:rsidRPr="00DC0B97">
        <w:t xml:space="preserve"> Universal Design standards </w:t>
      </w:r>
    </w:p>
    <w:p w14:paraId="057C349C" w14:textId="49203FA1" w:rsidR="00DC6042" w:rsidRDefault="00DC0B97" w:rsidP="00DC0B97">
      <w:pPr>
        <w:pStyle w:val="bullets"/>
        <w:numPr>
          <w:ilvl w:val="0"/>
          <w:numId w:val="0"/>
        </w:numPr>
        <w:ind w:left="3960"/>
      </w:pPr>
      <w:r w:rsidRPr="00A527B2">
        <w:rPr>
          <w:noProof/>
          <w:lang w:eastAsia="en-NZ"/>
        </w:rPr>
        <w:drawing>
          <wp:anchor distT="0" distB="0" distL="114300" distR="114300" simplePos="0" relativeHeight="251885568" behindDoc="1" locked="0" layoutInCell="1" allowOverlap="1" wp14:anchorId="03AD6D13" wp14:editId="5B28A9A1">
            <wp:simplePos x="0" y="0"/>
            <wp:positionH relativeFrom="margin">
              <wp:posOffset>62345</wp:posOffset>
            </wp:positionH>
            <wp:positionV relativeFrom="paragraph">
              <wp:posOffset>14605</wp:posOffset>
            </wp:positionV>
            <wp:extent cx="1463040" cy="1463040"/>
            <wp:effectExtent l="0" t="0" r="3810" b="381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5F8FF" w14:textId="59B67E83" w:rsidR="00862680" w:rsidRDefault="00862680" w:rsidP="004E4E61">
      <w:pPr>
        <w:pStyle w:val="bullets"/>
      </w:pPr>
      <w:r>
        <w:t xml:space="preserve">let people know if we </w:t>
      </w:r>
      <w:r w:rsidR="00DC6042">
        <w:t>made this many new homes.</w:t>
      </w:r>
    </w:p>
    <w:p w14:paraId="30A12C42" w14:textId="63B452DD" w:rsidR="003E2754" w:rsidRPr="000E6499" w:rsidRDefault="003E2754" w:rsidP="003E2754"/>
    <w:p w14:paraId="322BB506" w14:textId="77777777" w:rsidR="003E2754" w:rsidRPr="000E6499" w:rsidRDefault="003E2754" w:rsidP="003E2754">
      <w:r w:rsidRPr="00C11F1C">
        <w:rPr>
          <w:noProof/>
          <w:lang w:eastAsia="en-NZ"/>
        </w:rPr>
        <w:drawing>
          <wp:anchor distT="0" distB="0" distL="114300" distR="114300" simplePos="0" relativeHeight="251889664" behindDoc="1" locked="0" layoutInCell="1" allowOverlap="1" wp14:anchorId="2A66821F" wp14:editId="0111994A">
            <wp:simplePos x="0" y="0"/>
            <wp:positionH relativeFrom="margin">
              <wp:posOffset>-115455</wp:posOffset>
            </wp:positionH>
            <wp:positionV relativeFrom="paragraph">
              <wp:posOffset>432435</wp:posOffset>
            </wp:positionV>
            <wp:extent cx="1859280" cy="1054100"/>
            <wp:effectExtent l="0" t="0" r="762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6C60" w14:textId="38596D48" w:rsidR="003E2754" w:rsidRDefault="003E2754" w:rsidP="003E2754">
      <w:r>
        <w:t xml:space="preserve">We will make sure that we make different kinds of homes that meet the Universal Design standards. </w:t>
      </w:r>
    </w:p>
    <w:p w14:paraId="35D57C7E" w14:textId="5F9D0224" w:rsidR="00DC6042" w:rsidRDefault="00DC6042" w:rsidP="004E4E61"/>
    <w:p w14:paraId="02B0AC02" w14:textId="77777777" w:rsidR="00943E9C" w:rsidRDefault="00943E9C" w:rsidP="004E4E61"/>
    <w:p w14:paraId="122C8A35" w14:textId="77777777" w:rsidR="002454B8" w:rsidRDefault="002454B8" w:rsidP="004E4E61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943514A" w14:textId="3C965065" w:rsidR="0026133C" w:rsidRDefault="0095476B" w:rsidP="00093D13">
      <w:pPr>
        <w:pStyle w:val="Heading3"/>
      </w:pPr>
      <w:r w:rsidRPr="00043394">
        <w:rPr>
          <w:noProof/>
          <w:lang w:eastAsia="en-NZ"/>
        </w:rPr>
        <w:lastRenderedPageBreak/>
        <w:drawing>
          <wp:anchor distT="0" distB="0" distL="114300" distR="114300" simplePos="0" relativeHeight="251663360" behindDoc="1" locked="0" layoutInCell="1" allowOverlap="1" wp14:anchorId="5481D495" wp14:editId="3FAB4C0D">
            <wp:simplePos x="0" y="0"/>
            <wp:positionH relativeFrom="margin">
              <wp:posOffset>-54610</wp:posOffset>
            </wp:positionH>
            <wp:positionV relativeFrom="paragraph">
              <wp:posOffset>229326</wp:posOffset>
            </wp:positionV>
            <wp:extent cx="1953260" cy="12642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6C">
        <w:t xml:space="preserve">Homes that </w:t>
      </w:r>
      <w:r w:rsidR="00DC6042">
        <w:t>are</w:t>
      </w:r>
      <w:r w:rsidR="009D486C">
        <w:t xml:space="preserve"> already made</w:t>
      </w:r>
    </w:p>
    <w:p w14:paraId="15FD4A93" w14:textId="57AA5546" w:rsidR="00DC6042" w:rsidRDefault="00DC6042" w:rsidP="007874A8">
      <w:pPr>
        <w:spacing w:after="0"/>
      </w:pPr>
    </w:p>
    <w:p w14:paraId="0799910A" w14:textId="5294152D" w:rsidR="00034869" w:rsidRDefault="00034869" w:rsidP="004E4E61">
      <w:r>
        <w:t>Many of the homes that Kāinga Ora rents out need work done on them.</w:t>
      </w:r>
    </w:p>
    <w:p w14:paraId="704FCE71" w14:textId="34A17791" w:rsidR="00034869" w:rsidRDefault="00034869" w:rsidP="004E4E61"/>
    <w:p w14:paraId="3174C015" w14:textId="2F4A4BFC" w:rsidR="002454B8" w:rsidRDefault="0095476B" w:rsidP="004E4E61">
      <w:r w:rsidRPr="008A6800">
        <w:rPr>
          <w:noProof/>
          <w:lang w:eastAsia="en-NZ"/>
        </w:rPr>
        <w:drawing>
          <wp:anchor distT="0" distB="0" distL="114300" distR="114300" simplePos="0" relativeHeight="251759616" behindDoc="1" locked="0" layoutInCell="1" allowOverlap="1" wp14:anchorId="4CB6A4C8" wp14:editId="0E4CAE14">
            <wp:simplePos x="0" y="0"/>
            <wp:positionH relativeFrom="column">
              <wp:posOffset>173264</wp:posOffset>
            </wp:positionH>
            <wp:positionV relativeFrom="paragraph">
              <wp:posOffset>133350</wp:posOffset>
            </wp:positionV>
            <wp:extent cx="1450709" cy="1502649"/>
            <wp:effectExtent l="0" t="0" r="0" b="2540"/>
            <wp:wrapNone/>
            <wp:docPr id="20" name="Picture 20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09" cy="15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FAFE0" w14:textId="398406DE" w:rsidR="00B475B3" w:rsidRDefault="0095476B" w:rsidP="004E4E61">
      <w:r>
        <w:t>When we work on these homes it will be</w:t>
      </w:r>
      <w:r w:rsidR="00B475B3">
        <w:t xml:space="preserve"> a chance to make </w:t>
      </w:r>
      <w:r>
        <w:t>them</w:t>
      </w:r>
      <w:r w:rsidR="00B475B3">
        <w:t xml:space="preserve"> more accessible.</w:t>
      </w:r>
    </w:p>
    <w:p w14:paraId="2084FF13" w14:textId="08FF0756" w:rsidR="00034869" w:rsidRDefault="00034869" w:rsidP="004E4E61"/>
    <w:p w14:paraId="62FA3A75" w14:textId="3AC922C4" w:rsidR="002454B8" w:rsidRDefault="00FE3A0B" w:rsidP="004E4E61">
      <w:r w:rsidRPr="000E6499">
        <w:rPr>
          <w:noProof/>
          <w:lang w:eastAsia="en-NZ"/>
        </w:rPr>
        <w:drawing>
          <wp:anchor distT="0" distB="0" distL="114300" distR="114300" simplePos="0" relativeHeight="251887616" behindDoc="1" locked="0" layoutInCell="1" allowOverlap="1" wp14:anchorId="0377FC6C" wp14:editId="7108CA4F">
            <wp:simplePos x="0" y="0"/>
            <wp:positionH relativeFrom="margin">
              <wp:posOffset>289560</wp:posOffset>
            </wp:positionH>
            <wp:positionV relativeFrom="paragraph">
              <wp:posOffset>14605</wp:posOffset>
            </wp:positionV>
            <wp:extent cx="1291590" cy="1616710"/>
            <wp:effectExtent l="0" t="0" r="3810" b="254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0695E" w14:textId="2F1FB4A0" w:rsidR="00034869" w:rsidRDefault="00034869" w:rsidP="00DC6042">
      <w:pPr>
        <w:spacing w:after="0"/>
      </w:pPr>
      <w:r>
        <w:t>We want to find out:</w:t>
      </w:r>
    </w:p>
    <w:p w14:paraId="10C5A1A4" w14:textId="409F46E7" w:rsidR="00DC6042" w:rsidRDefault="00DC6042" w:rsidP="00DC6042">
      <w:pPr>
        <w:spacing w:after="0"/>
      </w:pPr>
    </w:p>
    <w:p w14:paraId="36575858" w14:textId="4614B74E" w:rsidR="00034869" w:rsidRDefault="00027673" w:rsidP="004E4E61">
      <w:pPr>
        <w:pStyle w:val="bullets"/>
      </w:pPr>
      <w:r w:rsidRPr="00DC6042">
        <w:rPr>
          <w:noProof/>
          <w:lang w:eastAsia="en-NZ"/>
        </w:rPr>
        <w:drawing>
          <wp:anchor distT="0" distB="0" distL="114300" distR="114300" simplePos="0" relativeHeight="251707392" behindDoc="1" locked="0" layoutInCell="1" allowOverlap="1" wp14:anchorId="54A40CDD" wp14:editId="641D8315">
            <wp:simplePos x="0" y="0"/>
            <wp:positionH relativeFrom="margin">
              <wp:posOffset>-14514</wp:posOffset>
            </wp:positionH>
            <wp:positionV relativeFrom="paragraph">
              <wp:posOffset>650875</wp:posOffset>
            </wp:positionV>
            <wp:extent cx="1764665" cy="1600835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6B">
        <w:t>H</w:t>
      </w:r>
      <w:r w:rsidR="00034869">
        <w:t>ow hard is</w:t>
      </w:r>
      <w:r w:rsidR="0095476B">
        <w:t xml:space="preserve"> it</w:t>
      </w:r>
      <w:r w:rsidR="00034869">
        <w:t xml:space="preserve"> to make these homes </w:t>
      </w:r>
      <w:r w:rsidR="0095476B">
        <w:t>meet our Universal Design standards?</w:t>
      </w:r>
    </w:p>
    <w:p w14:paraId="6891F5DA" w14:textId="5BCC4234" w:rsidR="002454B8" w:rsidRDefault="002454B8" w:rsidP="00DC6042">
      <w:pPr>
        <w:pStyle w:val="bullets"/>
        <w:numPr>
          <w:ilvl w:val="0"/>
          <w:numId w:val="0"/>
        </w:numPr>
        <w:ind w:left="3960"/>
      </w:pPr>
    </w:p>
    <w:p w14:paraId="01F23AA9" w14:textId="2C47C4C9" w:rsidR="00034869" w:rsidRDefault="0095476B" w:rsidP="004E4E61">
      <w:pPr>
        <w:pStyle w:val="bullets"/>
      </w:pPr>
      <w:r>
        <w:t>H</w:t>
      </w:r>
      <w:r w:rsidR="00034869">
        <w:t xml:space="preserve">ow much money </w:t>
      </w:r>
      <w:r>
        <w:t>will it cost?</w:t>
      </w:r>
    </w:p>
    <w:p w14:paraId="2E2E49CD" w14:textId="24B0326A" w:rsidR="00034869" w:rsidRDefault="00034869" w:rsidP="004E4E61"/>
    <w:p w14:paraId="43F5D0E0" w14:textId="5DFF4B4B" w:rsidR="002454B8" w:rsidRDefault="002454B8" w:rsidP="004E4E61"/>
    <w:p w14:paraId="1AC0E56B" w14:textId="77777777" w:rsidR="0023666D" w:rsidRDefault="0023666D">
      <w:pPr>
        <w:spacing w:line="259" w:lineRule="auto"/>
        <w:ind w:left="0"/>
      </w:pPr>
      <w:r>
        <w:br w:type="page"/>
      </w:r>
    </w:p>
    <w:p w14:paraId="3CF2CBBC" w14:textId="64E84CD6" w:rsidR="0026133C" w:rsidRPr="0095476B" w:rsidRDefault="00E87435" w:rsidP="004E4E61">
      <w:r>
        <w:rPr>
          <w:noProof/>
          <w:lang w:eastAsia="en-NZ"/>
        </w:rPr>
        <w:lastRenderedPageBreak/>
        <w:drawing>
          <wp:anchor distT="0" distB="0" distL="114300" distR="114300" simplePos="0" relativeHeight="251891712" behindDoc="1" locked="0" layoutInCell="1" allowOverlap="1" wp14:anchorId="09548640" wp14:editId="039C8F3B">
            <wp:simplePos x="0" y="0"/>
            <wp:positionH relativeFrom="column">
              <wp:posOffset>133350</wp:posOffset>
            </wp:positionH>
            <wp:positionV relativeFrom="paragraph">
              <wp:posOffset>-579870</wp:posOffset>
            </wp:positionV>
            <wp:extent cx="1853565" cy="175577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869">
        <w:t xml:space="preserve">When we </w:t>
      </w:r>
      <w:r w:rsidR="0095476B">
        <w:t>have answers</w:t>
      </w:r>
      <w:r w:rsidR="00034869">
        <w:t xml:space="preserve"> we will make a plan</w:t>
      </w:r>
      <w:r w:rsidR="00B475B3">
        <w:t xml:space="preserve"> that says </w:t>
      </w:r>
      <w:r w:rsidR="00B475B3" w:rsidRPr="0095476B">
        <w:rPr>
          <w:b/>
          <w:bCs/>
        </w:rPr>
        <w:t xml:space="preserve">how many </w:t>
      </w:r>
      <w:r w:rsidR="00B475B3" w:rsidRPr="0023666D">
        <w:t xml:space="preserve">homes we </w:t>
      </w:r>
      <w:r w:rsidR="0023666D">
        <w:t>will</w:t>
      </w:r>
      <w:r w:rsidR="00B475B3" w:rsidRPr="0023666D">
        <w:t xml:space="preserve"> </w:t>
      </w:r>
      <w:r w:rsidR="0023666D">
        <w:t>make more accessible</w:t>
      </w:r>
      <w:r w:rsidR="00B475B3">
        <w:t>.</w:t>
      </w:r>
    </w:p>
    <w:p w14:paraId="444B8A27" w14:textId="317EB4BC" w:rsidR="0095476B" w:rsidRDefault="0095476B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  <w:r>
        <w:br w:type="page"/>
      </w:r>
    </w:p>
    <w:p w14:paraId="63828911" w14:textId="6DC89D68" w:rsidR="0012732E" w:rsidRPr="00093D13" w:rsidRDefault="00836A00" w:rsidP="00093D13">
      <w:pPr>
        <w:pStyle w:val="Heading2"/>
        <w:numPr>
          <w:ilvl w:val="0"/>
          <w:numId w:val="5"/>
        </w:numPr>
      </w:pPr>
      <w:r w:rsidRPr="00093D13">
        <w:lastRenderedPageBreak/>
        <w:t>Meet the different needs of each tenant</w:t>
      </w:r>
    </w:p>
    <w:p w14:paraId="43FEF1FB" w14:textId="77777777" w:rsidR="0012732E" w:rsidRDefault="0012732E" w:rsidP="004E4E61"/>
    <w:p w14:paraId="0E4953A1" w14:textId="13EC56E8" w:rsidR="0026133C" w:rsidRDefault="00836A00" w:rsidP="00093D13">
      <w:pPr>
        <w:pStyle w:val="Heading3"/>
      </w:pPr>
      <w:r w:rsidRPr="008A6800">
        <w:rPr>
          <w:noProof/>
          <w:lang w:eastAsia="en-NZ"/>
        </w:rPr>
        <w:drawing>
          <wp:anchor distT="0" distB="0" distL="114300" distR="114300" simplePos="0" relativeHeight="251740160" behindDoc="1" locked="0" layoutInCell="1" allowOverlap="1" wp14:anchorId="639EBFA0" wp14:editId="6979BCC8">
            <wp:simplePos x="0" y="0"/>
            <wp:positionH relativeFrom="margin">
              <wp:posOffset>144780</wp:posOffset>
            </wp:positionH>
            <wp:positionV relativeFrom="paragraph">
              <wp:posOffset>320155</wp:posOffset>
            </wp:positionV>
            <wp:extent cx="1447800" cy="1499549"/>
            <wp:effectExtent l="0" t="0" r="0" b="5715"/>
            <wp:wrapNone/>
            <wp:docPr id="46" name="Picture 46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B5">
        <w:t>Modifications</w:t>
      </w:r>
      <w:r w:rsidR="00B410F0">
        <w:t xml:space="preserve"> to a Kāinga Ora home </w:t>
      </w:r>
    </w:p>
    <w:p w14:paraId="74916DCB" w14:textId="74058C82" w:rsidR="00DA67B5" w:rsidRDefault="00836A00" w:rsidP="004E4E6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D96E04" wp14:editId="7E4C3652">
                <wp:simplePos x="0" y="0"/>
                <wp:positionH relativeFrom="margin">
                  <wp:posOffset>2263140</wp:posOffset>
                </wp:positionH>
                <wp:positionV relativeFrom="paragraph">
                  <wp:posOffset>222159</wp:posOffset>
                </wp:positionV>
                <wp:extent cx="3468914" cy="1030514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914" cy="1030514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6A5C5" id="Rectangle 42" o:spid="_x0000_s1026" style="position:absolute;margin-left:178.2pt;margin-top:17.5pt;width:273.15pt;height:81.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DA67B5">
        <w:tab/>
      </w:r>
    </w:p>
    <w:p w14:paraId="622C0BBE" w14:textId="18C37BD9" w:rsidR="00745D97" w:rsidRDefault="00DA67B5" w:rsidP="00836A00">
      <w:pPr>
        <w:pStyle w:val="explanation"/>
      </w:pPr>
      <w:r w:rsidRPr="00DA67B5">
        <w:rPr>
          <w:b/>
          <w:bCs/>
        </w:rPr>
        <w:t>Modifications</w:t>
      </w:r>
      <w:r>
        <w:t xml:space="preserve"> are changes that make a home more accessible. </w:t>
      </w:r>
    </w:p>
    <w:p w14:paraId="46CAD9A6" w14:textId="14845715" w:rsidR="00DA67B5" w:rsidRDefault="00DA67B5" w:rsidP="004E4E61"/>
    <w:p w14:paraId="1050DAE5" w14:textId="340D832B" w:rsidR="00836A00" w:rsidRDefault="00A40385" w:rsidP="004E4E61">
      <w:r w:rsidRPr="00552128">
        <w:rPr>
          <w:noProof/>
          <w:lang w:eastAsia="en-NZ"/>
        </w:rPr>
        <w:drawing>
          <wp:anchor distT="0" distB="0" distL="114300" distR="114300" simplePos="0" relativeHeight="251742208" behindDoc="1" locked="0" layoutInCell="1" allowOverlap="1" wp14:anchorId="38C54BE4" wp14:editId="4CCCD6AF">
            <wp:simplePos x="0" y="0"/>
            <wp:positionH relativeFrom="margin">
              <wp:posOffset>210300</wp:posOffset>
            </wp:positionH>
            <wp:positionV relativeFrom="paragraph">
              <wp:posOffset>109855</wp:posOffset>
            </wp:positionV>
            <wp:extent cx="1297484" cy="1221288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84" cy="12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CB013" w14:textId="1F2C1577" w:rsidR="00B410F0" w:rsidRDefault="00B410F0" w:rsidP="00836A00">
      <w:pPr>
        <w:spacing w:after="0"/>
      </w:pPr>
      <w:r>
        <w:t xml:space="preserve">When </w:t>
      </w:r>
      <w:r w:rsidR="00745D97">
        <w:t>a</w:t>
      </w:r>
      <w:r>
        <w:t xml:space="preserve"> </w:t>
      </w:r>
      <w:r w:rsidR="004716B2">
        <w:t>tenant</w:t>
      </w:r>
      <w:r>
        <w:t xml:space="preserve"> need</w:t>
      </w:r>
      <w:r w:rsidR="00745D97">
        <w:t>s</w:t>
      </w:r>
      <w:r>
        <w:t xml:space="preserve"> </w:t>
      </w:r>
      <w:r w:rsidR="00DA67B5">
        <w:t>modifications</w:t>
      </w:r>
      <w:r>
        <w:t xml:space="preserve"> to their home</w:t>
      </w:r>
      <w:r w:rsidR="00745D97">
        <w:t xml:space="preserve"> we assist them to ask for money from:</w:t>
      </w:r>
    </w:p>
    <w:p w14:paraId="61BBC5DE" w14:textId="0EAC2E0C" w:rsidR="00836A00" w:rsidRDefault="00552128" w:rsidP="00836A00">
      <w:p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1746304" behindDoc="1" locked="0" layoutInCell="1" allowOverlap="1" wp14:anchorId="0168E107" wp14:editId="6954CAD1">
            <wp:simplePos x="0" y="0"/>
            <wp:positionH relativeFrom="column">
              <wp:posOffset>-276225</wp:posOffset>
            </wp:positionH>
            <wp:positionV relativeFrom="paragraph">
              <wp:posOffset>293255</wp:posOffset>
            </wp:positionV>
            <wp:extent cx="2283748" cy="676464"/>
            <wp:effectExtent l="0" t="0" r="254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3748" cy="67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994C" w14:textId="60B158E5" w:rsidR="00B410F0" w:rsidRDefault="00B410F0" w:rsidP="004E4E61">
      <w:pPr>
        <w:pStyle w:val="bullets"/>
      </w:pPr>
      <w:r>
        <w:t>ACC</w:t>
      </w:r>
    </w:p>
    <w:p w14:paraId="4E0497D8" w14:textId="448FCAE6" w:rsidR="002454B8" w:rsidRDefault="002454B8" w:rsidP="00836A00">
      <w:pPr>
        <w:pStyle w:val="bullets"/>
        <w:numPr>
          <w:ilvl w:val="0"/>
          <w:numId w:val="0"/>
        </w:numPr>
        <w:ind w:left="3960"/>
      </w:pPr>
    </w:p>
    <w:p w14:paraId="01ABCFB1" w14:textId="1617791C" w:rsidR="002454B8" w:rsidRDefault="00B410F0" w:rsidP="00836A00">
      <w:pPr>
        <w:pStyle w:val="bullets"/>
        <w:numPr>
          <w:ilvl w:val="0"/>
          <w:numId w:val="0"/>
        </w:numPr>
        <w:ind w:left="3960"/>
      </w:pPr>
      <w:r>
        <w:t>or</w:t>
      </w:r>
    </w:p>
    <w:p w14:paraId="2E590F9A" w14:textId="1D8DF0FB" w:rsidR="002454B8" w:rsidRDefault="00FB36F6" w:rsidP="00836A00">
      <w:pPr>
        <w:pStyle w:val="bullets"/>
        <w:numPr>
          <w:ilvl w:val="0"/>
          <w:numId w:val="0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55EAE6D2" wp14:editId="74F5AC8F">
            <wp:simplePos x="0" y="0"/>
            <wp:positionH relativeFrom="margin">
              <wp:posOffset>-110490</wp:posOffset>
            </wp:positionH>
            <wp:positionV relativeFrom="paragraph">
              <wp:posOffset>111645</wp:posOffset>
            </wp:positionV>
            <wp:extent cx="1814830" cy="775970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E6291" w14:textId="728F317D" w:rsidR="00B410F0" w:rsidRDefault="00B410F0" w:rsidP="004E4E61">
      <w:pPr>
        <w:pStyle w:val="bullets"/>
      </w:pPr>
      <w:r>
        <w:t>the Ministry of Health.</w:t>
      </w:r>
    </w:p>
    <w:p w14:paraId="7A6A8157" w14:textId="66CAB77F" w:rsidR="00B410F0" w:rsidRDefault="00B410F0" w:rsidP="004E4E61"/>
    <w:p w14:paraId="54AFB9F3" w14:textId="0096E13D" w:rsidR="00836A00" w:rsidRDefault="00836A00" w:rsidP="004E4E61"/>
    <w:p w14:paraId="4FD05991" w14:textId="374B971C" w:rsidR="00B410F0" w:rsidRDefault="00FB36F6" w:rsidP="004E4E61">
      <w:r w:rsidRPr="00D77837">
        <w:rPr>
          <w:noProof/>
          <w:lang w:eastAsia="en-NZ"/>
        </w:rPr>
        <w:lastRenderedPageBreak/>
        <w:drawing>
          <wp:anchor distT="0" distB="0" distL="114300" distR="114300" simplePos="0" relativeHeight="251744256" behindDoc="1" locked="0" layoutInCell="1" allowOverlap="1" wp14:anchorId="7CA37468" wp14:editId="3AAE4E68">
            <wp:simplePos x="0" y="0"/>
            <wp:positionH relativeFrom="margin">
              <wp:posOffset>88265</wp:posOffset>
            </wp:positionH>
            <wp:positionV relativeFrom="paragraph">
              <wp:posOffset>-215809</wp:posOffset>
            </wp:positionV>
            <wp:extent cx="1606550" cy="10883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0F0">
        <w:t xml:space="preserve">Then Kāinga Ora make the changes. </w:t>
      </w:r>
    </w:p>
    <w:p w14:paraId="589949B6" w14:textId="77777777" w:rsidR="00FB36F6" w:rsidRDefault="00FB36F6" w:rsidP="004E4E61"/>
    <w:p w14:paraId="7EE87862" w14:textId="69F0DE9E" w:rsidR="00745D97" w:rsidRDefault="00FB36F6" w:rsidP="004E4E61">
      <w:r w:rsidRPr="00027673">
        <w:rPr>
          <w:noProof/>
          <w:lang w:eastAsia="en-NZ"/>
        </w:rPr>
        <w:drawing>
          <wp:anchor distT="0" distB="0" distL="114300" distR="114300" simplePos="0" relativeHeight="251769856" behindDoc="1" locked="0" layoutInCell="1" allowOverlap="1" wp14:anchorId="27BE9493" wp14:editId="189290E8">
            <wp:simplePos x="0" y="0"/>
            <wp:positionH relativeFrom="margin">
              <wp:posOffset>40005</wp:posOffset>
            </wp:positionH>
            <wp:positionV relativeFrom="paragraph">
              <wp:posOffset>322060</wp:posOffset>
            </wp:positionV>
            <wp:extent cx="1758950" cy="138239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9B92B" w14:textId="15B61385" w:rsidR="0026133C" w:rsidRDefault="00745D97" w:rsidP="004E4E61">
      <w:r>
        <w:t xml:space="preserve">We will </w:t>
      </w:r>
      <w:r w:rsidR="00B410F0">
        <w:t>w</w:t>
      </w:r>
      <w:r w:rsidR="0026133C">
        <w:t xml:space="preserve">ork with </w:t>
      </w:r>
      <w:r w:rsidR="00B410F0">
        <w:t>ACC and the Ministry of Health</w:t>
      </w:r>
      <w:r w:rsidR="0026133C">
        <w:t xml:space="preserve"> to </w:t>
      </w:r>
      <w:r>
        <w:t xml:space="preserve">make it easier to ask for money </w:t>
      </w:r>
      <w:r w:rsidR="00DA67B5">
        <w:t>for modifications.</w:t>
      </w:r>
    </w:p>
    <w:p w14:paraId="6901FD9A" w14:textId="60DAD892" w:rsidR="00745D97" w:rsidRDefault="00745D97" w:rsidP="004E4E61"/>
    <w:p w14:paraId="2689F9DE" w14:textId="426ECD5C" w:rsidR="002454B8" w:rsidRDefault="00027673" w:rsidP="004E4E61">
      <w:r w:rsidRPr="00027673">
        <w:rPr>
          <w:noProof/>
          <w:lang w:eastAsia="en-NZ"/>
        </w:rPr>
        <w:drawing>
          <wp:anchor distT="0" distB="0" distL="114300" distR="114300" simplePos="0" relativeHeight="251767808" behindDoc="1" locked="0" layoutInCell="1" allowOverlap="1" wp14:anchorId="7B1DB619" wp14:editId="037B347F">
            <wp:simplePos x="0" y="0"/>
            <wp:positionH relativeFrom="margin">
              <wp:posOffset>227965</wp:posOffset>
            </wp:positionH>
            <wp:positionV relativeFrom="paragraph">
              <wp:posOffset>205855</wp:posOffset>
            </wp:positionV>
            <wp:extent cx="1267505" cy="1093182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05" cy="10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EBE6" w14:textId="37E4D898" w:rsidR="00745D97" w:rsidRDefault="00745D97" w:rsidP="004E4E61">
      <w:r>
        <w:t xml:space="preserve">We will </w:t>
      </w:r>
      <w:r w:rsidR="00DA67B5">
        <w:t xml:space="preserve">also </w:t>
      </w:r>
      <w:r>
        <w:t xml:space="preserve">look into ways that Kāinga Ora can pay for </w:t>
      </w:r>
      <w:r w:rsidR="00DA67B5">
        <w:t>modifications</w:t>
      </w:r>
      <w:r>
        <w:t xml:space="preserve">. </w:t>
      </w:r>
    </w:p>
    <w:p w14:paraId="2A31BDD5" w14:textId="1643785E" w:rsidR="00B410F0" w:rsidRDefault="00B410F0" w:rsidP="004E4E61"/>
    <w:p w14:paraId="356D62E6" w14:textId="379A52AF" w:rsidR="002454B8" w:rsidRDefault="00836A00" w:rsidP="004E4E61">
      <w:r w:rsidRPr="00836A00">
        <w:rPr>
          <w:noProof/>
          <w:lang w:eastAsia="en-NZ"/>
        </w:rPr>
        <w:drawing>
          <wp:anchor distT="0" distB="0" distL="114300" distR="114300" simplePos="0" relativeHeight="251736064" behindDoc="1" locked="0" layoutInCell="1" allowOverlap="1" wp14:anchorId="0B669610" wp14:editId="75D71642">
            <wp:simplePos x="0" y="0"/>
            <wp:positionH relativeFrom="margin">
              <wp:posOffset>1113270</wp:posOffset>
            </wp:positionH>
            <wp:positionV relativeFrom="paragraph">
              <wp:posOffset>158750</wp:posOffset>
            </wp:positionV>
            <wp:extent cx="711835" cy="6381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0CCA6" w14:textId="5CDD79E6" w:rsidR="00745D97" w:rsidRDefault="00836A00" w:rsidP="004E4E61">
      <w:r w:rsidRPr="00836A00">
        <w:rPr>
          <w:noProof/>
          <w:lang w:eastAsia="en-NZ"/>
        </w:rPr>
        <w:drawing>
          <wp:anchor distT="0" distB="0" distL="114300" distR="114300" simplePos="0" relativeHeight="251735040" behindDoc="1" locked="0" layoutInCell="1" allowOverlap="1" wp14:anchorId="0C34260D" wp14:editId="577DDE35">
            <wp:simplePos x="0" y="0"/>
            <wp:positionH relativeFrom="margin">
              <wp:posOffset>82665</wp:posOffset>
            </wp:positionH>
            <wp:positionV relativeFrom="paragraph">
              <wp:posOffset>59055</wp:posOffset>
            </wp:positionV>
            <wp:extent cx="1529369" cy="1019579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69" cy="10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97">
        <w:t xml:space="preserve">Sometimes the best </w:t>
      </w:r>
      <w:r>
        <w:t>thing</w:t>
      </w:r>
      <w:r w:rsidR="00745D97">
        <w:t xml:space="preserve"> is for </w:t>
      </w:r>
      <w:r>
        <w:t>a</w:t>
      </w:r>
      <w:r w:rsidR="00745D97">
        <w:t xml:space="preserve"> </w:t>
      </w:r>
      <w:r w:rsidR="004716B2">
        <w:t>tenant</w:t>
      </w:r>
      <w:r w:rsidR="00745D97">
        <w:t xml:space="preserve"> to move into a</w:t>
      </w:r>
      <w:r>
        <w:t xml:space="preserve"> new</w:t>
      </w:r>
      <w:r w:rsidR="00745D97">
        <w:t xml:space="preserve"> home that is </w:t>
      </w:r>
      <w:r>
        <w:t>made</w:t>
      </w:r>
      <w:r w:rsidR="00745D97">
        <w:t xml:space="preserve"> to meet their needs.</w:t>
      </w:r>
    </w:p>
    <w:p w14:paraId="2415ABFC" w14:textId="77777777" w:rsidR="0026133C" w:rsidRDefault="0026133C" w:rsidP="004E4E61"/>
    <w:p w14:paraId="204EFD3D" w14:textId="77777777" w:rsidR="002454B8" w:rsidRDefault="002454B8" w:rsidP="004E4E61">
      <w:pPr>
        <w:rPr>
          <w:rFonts w:eastAsiaTheme="majorEastAsia"/>
          <w:color w:val="2F5496" w:themeColor="accent1" w:themeShade="BF"/>
          <w:sz w:val="36"/>
          <w:szCs w:val="36"/>
        </w:rPr>
      </w:pPr>
      <w:r>
        <w:br w:type="page"/>
      </w:r>
    </w:p>
    <w:p w14:paraId="56D70770" w14:textId="0F96C4EF" w:rsidR="0026133C" w:rsidRDefault="00ED4637" w:rsidP="00093D13">
      <w:pPr>
        <w:pStyle w:val="Heading3"/>
      </w:pPr>
      <w:r w:rsidRPr="00977344">
        <w:rPr>
          <w:noProof/>
          <w:lang w:eastAsia="en-NZ"/>
        </w:rPr>
        <w:lastRenderedPageBreak/>
        <w:drawing>
          <wp:anchor distT="0" distB="0" distL="114300" distR="114300" simplePos="0" relativeHeight="251773952" behindDoc="1" locked="0" layoutInCell="1" allowOverlap="1" wp14:anchorId="5C8815C8" wp14:editId="746B1060">
            <wp:simplePos x="0" y="0"/>
            <wp:positionH relativeFrom="margin">
              <wp:posOffset>-41910</wp:posOffset>
            </wp:positionH>
            <wp:positionV relativeFrom="paragraph">
              <wp:posOffset>729095</wp:posOffset>
            </wp:positionV>
            <wp:extent cx="1972310" cy="1510030"/>
            <wp:effectExtent l="0" t="0" r="889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97">
        <w:t>Homes for</w:t>
      </w:r>
      <w:r w:rsidR="00B71C4C">
        <w:t xml:space="preserve"> </w:t>
      </w:r>
      <w:r w:rsidR="00665A8D">
        <w:t>groups of people with the same needs</w:t>
      </w:r>
    </w:p>
    <w:p w14:paraId="0515B67C" w14:textId="375D4116" w:rsidR="00191ADA" w:rsidRPr="00DA67B5" w:rsidRDefault="00191ADA" w:rsidP="007874A8">
      <w:pPr>
        <w:spacing w:after="0"/>
      </w:pPr>
    </w:p>
    <w:p w14:paraId="3C0CB731" w14:textId="07F1E5D0" w:rsidR="00842982" w:rsidRDefault="00573297" w:rsidP="004E4E61">
      <w:r>
        <w:t xml:space="preserve">Kāinga Ora rents </w:t>
      </w:r>
      <w:r w:rsidR="00053D97">
        <w:t xml:space="preserve">out some of our </w:t>
      </w:r>
      <w:r>
        <w:t>homes t</w:t>
      </w:r>
      <w:r w:rsidR="00053D97">
        <w:t>o</w:t>
      </w:r>
      <w:r>
        <w:t xml:space="preserve"> </w:t>
      </w:r>
      <w:r w:rsidR="00053D97">
        <w:t xml:space="preserve">other </w:t>
      </w:r>
      <w:r w:rsidR="00842982">
        <w:t xml:space="preserve">organisations to use for </w:t>
      </w:r>
      <w:r w:rsidRPr="00053D97">
        <w:rPr>
          <w:b/>
          <w:bCs/>
        </w:rPr>
        <w:t>Community Group Housing</w:t>
      </w:r>
      <w:r>
        <w:t>.</w:t>
      </w:r>
    </w:p>
    <w:p w14:paraId="6914E8EB" w14:textId="0674BF04" w:rsidR="005E75D3" w:rsidRDefault="005E75D3" w:rsidP="004C692C"/>
    <w:p w14:paraId="359954AB" w14:textId="392F40F8" w:rsidR="004C692C" w:rsidRDefault="005A1AC7" w:rsidP="005E75D3">
      <w:pPr>
        <w:spacing w:after="0"/>
      </w:pPr>
      <w:r w:rsidRPr="005E1E91">
        <w:rPr>
          <w:noProof/>
          <w:lang w:eastAsia="en-NZ"/>
        </w:rPr>
        <w:drawing>
          <wp:anchor distT="0" distB="0" distL="114300" distR="114300" simplePos="0" relativeHeight="251815936" behindDoc="1" locked="0" layoutInCell="1" allowOverlap="1" wp14:anchorId="15FE258C" wp14:editId="7877D3C0">
            <wp:simplePos x="0" y="0"/>
            <wp:positionH relativeFrom="margin">
              <wp:posOffset>128905</wp:posOffset>
            </wp:positionH>
            <wp:positionV relativeFrom="paragraph">
              <wp:posOffset>29325</wp:posOffset>
            </wp:positionV>
            <wp:extent cx="1541780" cy="1422400"/>
            <wp:effectExtent l="0" t="0" r="1270" b="635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D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D74345" wp14:editId="35FD265C">
                <wp:simplePos x="0" y="0"/>
                <wp:positionH relativeFrom="margin">
                  <wp:posOffset>2258060</wp:posOffset>
                </wp:positionH>
                <wp:positionV relativeFrom="paragraph">
                  <wp:posOffset>19800</wp:posOffset>
                </wp:positionV>
                <wp:extent cx="3712845" cy="4391660"/>
                <wp:effectExtent l="0" t="0" r="1905" b="88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439166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53F245" id="Rectangle 61" o:spid="_x0000_s1026" style="position:absolute;margin-left:177.8pt;margin-top:1.55pt;width:292.35pt;height:345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451B75FB" w14:textId="04746B85" w:rsidR="004C692C" w:rsidRDefault="004C692C" w:rsidP="00977344">
      <w:pPr>
        <w:spacing w:after="0"/>
        <w:ind w:left="3960"/>
        <w:rPr>
          <w:b/>
          <w:bCs/>
        </w:rPr>
      </w:pPr>
      <w:r w:rsidRPr="00842982">
        <w:rPr>
          <w:b/>
          <w:bCs/>
        </w:rPr>
        <w:t>Community Group Housing</w:t>
      </w:r>
      <w:r>
        <w:rPr>
          <w:b/>
          <w:bCs/>
        </w:rPr>
        <w:t xml:space="preserve"> </w:t>
      </w:r>
      <w:r w:rsidRPr="002976A5">
        <w:t xml:space="preserve">is for </w:t>
      </w:r>
      <w:r w:rsidR="008E3A07">
        <w:t xml:space="preserve">groups of </w:t>
      </w:r>
      <w:r w:rsidRPr="002976A5">
        <w:t>people</w:t>
      </w:r>
      <w:r w:rsidR="008E3A07">
        <w:t xml:space="preserve"> like</w:t>
      </w:r>
      <w:r w:rsidRPr="002976A5">
        <w:t>:</w:t>
      </w:r>
    </w:p>
    <w:p w14:paraId="1DFB1F5A" w14:textId="0CCF7EC9" w:rsidR="004C692C" w:rsidRDefault="004C692C" w:rsidP="00977344">
      <w:pPr>
        <w:spacing w:after="0"/>
        <w:ind w:left="3960"/>
      </w:pPr>
    </w:p>
    <w:p w14:paraId="6E935025" w14:textId="59BB8929" w:rsidR="00573297" w:rsidRDefault="005A1AC7" w:rsidP="00977344">
      <w:pPr>
        <w:pStyle w:val="bullets"/>
        <w:ind w:left="4320"/>
      </w:pPr>
      <w:r w:rsidRPr="008E3A07">
        <w:rPr>
          <w:noProof/>
          <w:lang w:eastAsia="en-NZ"/>
        </w:rPr>
        <w:drawing>
          <wp:anchor distT="0" distB="0" distL="114300" distR="114300" simplePos="0" relativeHeight="251790336" behindDoc="1" locked="0" layoutInCell="1" allowOverlap="1" wp14:anchorId="47C2DE24" wp14:editId="22656585">
            <wp:simplePos x="0" y="0"/>
            <wp:positionH relativeFrom="margin">
              <wp:posOffset>54610</wp:posOffset>
            </wp:positionH>
            <wp:positionV relativeFrom="paragraph">
              <wp:posOffset>409690</wp:posOffset>
            </wp:positionV>
            <wp:extent cx="1614805" cy="1422400"/>
            <wp:effectExtent l="0" t="0" r="4445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82">
        <w:t xml:space="preserve">disabled </w:t>
      </w:r>
      <w:r w:rsidR="00573297">
        <w:t xml:space="preserve">people </w:t>
      </w:r>
      <w:r w:rsidR="00842982">
        <w:t>who need assistance</w:t>
      </w:r>
      <w:r w:rsidR="00573297">
        <w:t xml:space="preserve"> </w:t>
      </w:r>
    </w:p>
    <w:p w14:paraId="07951751" w14:textId="669819C9" w:rsidR="002454B8" w:rsidRDefault="002454B8" w:rsidP="00977344">
      <w:pPr>
        <w:pStyle w:val="bullets"/>
        <w:numPr>
          <w:ilvl w:val="0"/>
          <w:numId w:val="0"/>
        </w:numPr>
        <w:ind w:left="4320"/>
      </w:pPr>
    </w:p>
    <w:p w14:paraId="6B8EC1BD" w14:textId="33C03928" w:rsidR="002976A5" w:rsidRDefault="00842982" w:rsidP="00977344">
      <w:pPr>
        <w:pStyle w:val="bullets"/>
        <w:ind w:left="4320"/>
      </w:pPr>
      <w:r>
        <w:t>young people who need extra support</w:t>
      </w:r>
    </w:p>
    <w:p w14:paraId="6E0CAFC7" w14:textId="776F6AEB" w:rsidR="002976A5" w:rsidRDefault="002976A5" w:rsidP="00977344">
      <w:pPr>
        <w:pStyle w:val="bullets"/>
        <w:numPr>
          <w:ilvl w:val="0"/>
          <w:numId w:val="0"/>
        </w:numPr>
        <w:ind w:left="4320"/>
      </w:pPr>
    </w:p>
    <w:p w14:paraId="77EDA3D1" w14:textId="0865BC33" w:rsidR="004C692C" w:rsidRDefault="005951D4" w:rsidP="00977344">
      <w:pPr>
        <w:pStyle w:val="bullets"/>
        <w:ind w:left="4320"/>
      </w:pPr>
      <w:r>
        <w:rPr>
          <w:noProof/>
          <w:lang w:eastAsia="en-NZ"/>
        </w:rPr>
        <w:drawing>
          <wp:anchor distT="0" distB="0" distL="114300" distR="114300" simplePos="0" relativeHeight="251899904" behindDoc="1" locked="0" layoutInCell="1" allowOverlap="1" wp14:anchorId="6C40E4AF" wp14:editId="7BCB8775">
            <wp:simplePos x="0" y="0"/>
            <wp:positionH relativeFrom="margin">
              <wp:posOffset>13855</wp:posOffset>
            </wp:positionH>
            <wp:positionV relativeFrom="paragraph">
              <wp:posOffset>7620</wp:posOffset>
            </wp:positionV>
            <wp:extent cx="1651464" cy="1554480"/>
            <wp:effectExtent l="0" t="0" r="635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stody-mental-escort-police_arres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6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A5">
        <w:t>people who have just got out of prison</w:t>
      </w:r>
      <w:r w:rsidR="00842982">
        <w:t>.</w:t>
      </w:r>
    </w:p>
    <w:p w14:paraId="6D74C2A7" w14:textId="5974EBD5" w:rsidR="004C692C" w:rsidRDefault="004C692C" w:rsidP="004C692C">
      <w:pPr>
        <w:spacing w:after="0"/>
      </w:pPr>
    </w:p>
    <w:p w14:paraId="7A704EBB" w14:textId="77777777" w:rsidR="004C692C" w:rsidRDefault="004C692C" w:rsidP="004C692C">
      <w:pPr>
        <w:spacing w:after="0"/>
      </w:pPr>
    </w:p>
    <w:p w14:paraId="3EE12C45" w14:textId="77777777" w:rsidR="002976A5" w:rsidRDefault="002976A5">
      <w:pPr>
        <w:spacing w:line="259" w:lineRule="auto"/>
        <w:ind w:left="0"/>
      </w:pPr>
      <w:r>
        <w:br w:type="page"/>
      </w:r>
    </w:p>
    <w:p w14:paraId="4D3B9647" w14:textId="5F193D17" w:rsidR="004C692C" w:rsidRDefault="005A1AC7" w:rsidP="00977344">
      <w:pPr>
        <w:spacing w:after="0"/>
        <w:ind w:left="3960"/>
      </w:pPr>
      <w:r w:rsidRPr="008E3A07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78048" behindDoc="1" locked="0" layoutInCell="1" allowOverlap="1" wp14:anchorId="1A7273CA" wp14:editId="0E4EEE56">
            <wp:simplePos x="0" y="0"/>
            <wp:positionH relativeFrom="margin">
              <wp:posOffset>-635</wp:posOffset>
            </wp:positionH>
            <wp:positionV relativeFrom="paragraph">
              <wp:posOffset>-15875</wp:posOffset>
            </wp:positionV>
            <wp:extent cx="1648460" cy="1069340"/>
            <wp:effectExtent l="0" t="0" r="889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0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6059B8" wp14:editId="6649745E">
                <wp:simplePos x="0" y="0"/>
                <wp:positionH relativeFrom="margin">
                  <wp:posOffset>2244090</wp:posOffset>
                </wp:positionH>
                <wp:positionV relativeFrom="paragraph">
                  <wp:posOffset>-290945</wp:posOffset>
                </wp:positionV>
                <wp:extent cx="3712845" cy="3020291"/>
                <wp:effectExtent l="0" t="0" r="1905" b="889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3020291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2F28E0" id="Rectangle 62" o:spid="_x0000_s1026" style="position:absolute;margin-left:176.7pt;margin-top:-22.9pt;width:292.35pt;height:237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4C692C" w:rsidRPr="008E3A07">
        <w:rPr>
          <w:b/>
          <w:bCs/>
        </w:rPr>
        <w:t>Community Group Housing</w:t>
      </w:r>
      <w:r w:rsidR="004C692C" w:rsidRPr="00053D97">
        <w:t xml:space="preserve"> </w:t>
      </w:r>
      <w:r w:rsidR="004C692C">
        <w:t xml:space="preserve">can be: </w:t>
      </w:r>
    </w:p>
    <w:p w14:paraId="02010753" w14:textId="21403A9B" w:rsidR="004C692C" w:rsidRDefault="004C692C" w:rsidP="00977344">
      <w:pPr>
        <w:spacing w:after="0"/>
        <w:ind w:left="3960"/>
      </w:pPr>
    </w:p>
    <w:p w14:paraId="7C82B358" w14:textId="5D702878" w:rsidR="004C692C" w:rsidRDefault="004C692C" w:rsidP="00977344">
      <w:pPr>
        <w:pStyle w:val="bullets"/>
        <w:ind w:left="4320"/>
      </w:pPr>
      <w:r>
        <w:t>somewhere</w:t>
      </w:r>
      <w:r w:rsidR="002976A5">
        <w:t xml:space="preserve"> </w:t>
      </w:r>
      <w:r>
        <w:t>people live</w:t>
      </w:r>
    </w:p>
    <w:p w14:paraId="3D274004" w14:textId="36AA3640" w:rsidR="004C692C" w:rsidRDefault="00703E42" w:rsidP="00977344">
      <w:pPr>
        <w:pStyle w:val="bullets"/>
        <w:numPr>
          <w:ilvl w:val="0"/>
          <w:numId w:val="0"/>
        </w:numPr>
        <w:ind w:left="4320"/>
      </w:pPr>
      <w:r w:rsidRPr="00977344">
        <w:rPr>
          <w:noProof/>
          <w:lang w:eastAsia="en-NZ"/>
        </w:rPr>
        <w:drawing>
          <wp:anchor distT="0" distB="0" distL="114300" distR="114300" simplePos="0" relativeHeight="251776000" behindDoc="1" locked="0" layoutInCell="1" allowOverlap="1" wp14:anchorId="73F60B97" wp14:editId="7B5DE34D">
            <wp:simplePos x="0" y="0"/>
            <wp:positionH relativeFrom="margin">
              <wp:posOffset>137275</wp:posOffset>
            </wp:positionH>
            <wp:positionV relativeFrom="paragraph">
              <wp:posOffset>78105</wp:posOffset>
            </wp:positionV>
            <wp:extent cx="1356995" cy="138811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01231" w14:textId="28083B94" w:rsidR="00703E42" w:rsidRDefault="004C692C" w:rsidP="00703E42">
      <w:pPr>
        <w:pStyle w:val="bullets"/>
        <w:ind w:left="4320"/>
      </w:pPr>
      <w:r>
        <w:t xml:space="preserve">somewhere people go during the day but do not stay at night. </w:t>
      </w:r>
    </w:p>
    <w:p w14:paraId="6DED8CB3" w14:textId="1ADCFA1A" w:rsidR="004C692C" w:rsidRDefault="004C692C" w:rsidP="004C692C">
      <w:pPr>
        <w:pStyle w:val="bullets"/>
        <w:numPr>
          <w:ilvl w:val="0"/>
          <w:numId w:val="0"/>
        </w:numPr>
        <w:ind w:left="3960" w:hanging="360"/>
      </w:pPr>
    </w:p>
    <w:p w14:paraId="3E39B16C" w14:textId="1F71C6B0" w:rsidR="00703E42" w:rsidRDefault="005A1AC7" w:rsidP="004C692C">
      <w:pPr>
        <w:pStyle w:val="bullets"/>
        <w:numPr>
          <w:ilvl w:val="0"/>
          <w:numId w:val="0"/>
        </w:numPr>
        <w:ind w:left="3960" w:hanging="360"/>
      </w:pPr>
      <w:r w:rsidRPr="00703E42">
        <w:rPr>
          <w:noProof/>
          <w:lang w:eastAsia="en-NZ"/>
        </w:rPr>
        <w:drawing>
          <wp:anchor distT="0" distB="0" distL="114300" distR="114300" simplePos="0" relativeHeight="251788288" behindDoc="1" locked="0" layoutInCell="1" allowOverlap="1" wp14:anchorId="6D20DE64" wp14:editId="0E544E7B">
            <wp:simplePos x="0" y="0"/>
            <wp:positionH relativeFrom="margin">
              <wp:posOffset>1348740</wp:posOffset>
            </wp:positionH>
            <wp:positionV relativeFrom="paragraph">
              <wp:posOffset>393585</wp:posOffset>
            </wp:positionV>
            <wp:extent cx="580390" cy="526415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7796" w14:textId="0C226B0F" w:rsidR="00842982" w:rsidRPr="00842982" w:rsidRDefault="009267A4" w:rsidP="004E4E61">
      <w:r w:rsidRPr="00977344">
        <w:rPr>
          <w:noProof/>
          <w:lang w:eastAsia="en-NZ"/>
        </w:rPr>
        <w:drawing>
          <wp:anchor distT="0" distB="0" distL="114300" distR="114300" simplePos="0" relativeHeight="251786240" behindDoc="1" locked="0" layoutInCell="1" allowOverlap="1" wp14:anchorId="461837E7" wp14:editId="7EB3E55D">
            <wp:simplePos x="0" y="0"/>
            <wp:positionH relativeFrom="margin">
              <wp:posOffset>-120650</wp:posOffset>
            </wp:positionH>
            <wp:positionV relativeFrom="paragraph">
              <wp:posOffset>169025</wp:posOffset>
            </wp:positionV>
            <wp:extent cx="1755140" cy="1343660"/>
            <wp:effectExtent l="0" t="0" r="0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82">
        <w:t xml:space="preserve">We will keep providing homes for </w:t>
      </w:r>
      <w:r w:rsidR="00842982" w:rsidRPr="0026133C">
        <w:rPr>
          <w:b/>
          <w:bCs/>
        </w:rPr>
        <w:t>Community Group Housing</w:t>
      </w:r>
      <w:r w:rsidR="00842982">
        <w:rPr>
          <w:b/>
          <w:bCs/>
        </w:rPr>
        <w:t xml:space="preserve"> </w:t>
      </w:r>
      <w:r w:rsidR="00842982">
        <w:t xml:space="preserve">that </w:t>
      </w:r>
      <w:r w:rsidR="00950425">
        <w:t>are accessible for the people who use them.</w:t>
      </w:r>
    </w:p>
    <w:p w14:paraId="03458AA8" w14:textId="1D2E4828" w:rsidR="00842982" w:rsidRDefault="00842982" w:rsidP="004E4E61"/>
    <w:p w14:paraId="7C3982AA" w14:textId="1392E147" w:rsidR="002454B8" w:rsidRDefault="00703E42" w:rsidP="004E4E61">
      <w:r w:rsidRPr="00703E42">
        <w:rPr>
          <w:noProof/>
          <w:lang w:eastAsia="en-NZ"/>
        </w:rPr>
        <w:drawing>
          <wp:anchor distT="0" distB="0" distL="114300" distR="114300" simplePos="0" relativeHeight="251782144" behindDoc="1" locked="0" layoutInCell="1" allowOverlap="1" wp14:anchorId="45A9EB65" wp14:editId="21D15759">
            <wp:simplePos x="0" y="0"/>
            <wp:positionH relativeFrom="column">
              <wp:posOffset>149745</wp:posOffset>
            </wp:positionH>
            <wp:positionV relativeFrom="paragraph">
              <wp:posOffset>84455</wp:posOffset>
            </wp:positionV>
            <wp:extent cx="1315951" cy="1525967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51" cy="15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82EA2" w14:textId="3501D5F8" w:rsidR="00950425" w:rsidRDefault="00950425" w:rsidP="004E4E61">
      <w:r>
        <w:t xml:space="preserve">We also want to find other ways to assist people with </w:t>
      </w:r>
      <w:r w:rsidR="00535660">
        <w:t>lots of access needs</w:t>
      </w:r>
      <w:r>
        <w:t xml:space="preserve"> to live independently. </w:t>
      </w:r>
    </w:p>
    <w:p w14:paraId="2F56A188" w14:textId="4556B10A" w:rsidR="00950425" w:rsidRDefault="00950425" w:rsidP="004E4E61">
      <w:r>
        <w:t xml:space="preserve"> </w:t>
      </w:r>
      <w:r w:rsidR="0026133C">
        <w:t xml:space="preserve"> </w:t>
      </w:r>
    </w:p>
    <w:p w14:paraId="29D29B16" w14:textId="263E57E4" w:rsidR="002454B8" w:rsidRDefault="002454B8" w:rsidP="004E4E61"/>
    <w:p w14:paraId="11896EFD" w14:textId="492ECFB0" w:rsidR="009267A4" w:rsidRDefault="009267A4">
      <w:pPr>
        <w:spacing w:line="259" w:lineRule="auto"/>
        <w:ind w:left="0"/>
      </w:pPr>
      <w:r>
        <w:br w:type="page"/>
      </w:r>
    </w:p>
    <w:p w14:paraId="4898B77F" w14:textId="4804C7C8" w:rsidR="002454B8" w:rsidRDefault="009267A4" w:rsidP="004E4E61">
      <w:r w:rsidRPr="0064717E">
        <w:rPr>
          <w:noProof/>
          <w:lang w:eastAsia="en-NZ"/>
        </w:rPr>
        <w:lastRenderedPageBreak/>
        <w:drawing>
          <wp:anchor distT="0" distB="0" distL="114300" distR="114300" simplePos="0" relativeHeight="251784192" behindDoc="1" locked="0" layoutInCell="1" allowOverlap="1" wp14:anchorId="22E68F3D" wp14:editId="18410901">
            <wp:simplePos x="0" y="0"/>
            <wp:positionH relativeFrom="margin">
              <wp:posOffset>217055</wp:posOffset>
            </wp:positionH>
            <wp:positionV relativeFrom="paragraph">
              <wp:posOffset>-123190</wp:posOffset>
            </wp:positionV>
            <wp:extent cx="1288473" cy="1314419"/>
            <wp:effectExtent l="0" t="0" r="6985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3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5">
        <w:t>We will keep learning how to make homes that work for</w:t>
      </w:r>
      <w:r w:rsidR="002454B8">
        <w:t xml:space="preserve"> </w:t>
      </w:r>
      <w:r w:rsidR="00665A8D">
        <w:t>different groups of people</w:t>
      </w:r>
      <w:r w:rsidR="00950425">
        <w:t xml:space="preserve">. </w:t>
      </w:r>
    </w:p>
    <w:p w14:paraId="4FE3CC5D" w14:textId="4AC03DBC" w:rsidR="009267A4" w:rsidRDefault="009267A4" w:rsidP="004E4E61"/>
    <w:p w14:paraId="4C0D2FBC" w14:textId="649CF053" w:rsidR="009267A4" w:rsidRDefault="009267A4" w:rsidP="004E4E61">
      <w:r w:rsidRPr="00703E42">
        <w:rPr>
          <w:noProof/>
          <w:lang w:eastAsia="en-NZ"/>
        </w:rPr>
        <w:drawing>
          <wp:anchor distT="0" distB="0" distL="114300" distR="114300" simplePos="0" relativeHeight="251780096" behindDoc="1" locked="0" layoutInCell="1" allowOverlap="1" wp14:anchorId="11F1FB28" wp14:editId="2F23D974">
            <wp:simplePos x="0" y="0"/>
            <wp:positionH relativeFrom="margin">
              <wp:posOffset>79260</wp:posOffset>
            </wp:positionH>
            <wp:positionV relativeFrom="paragraph">
              <wp:posOffset>125730</wp:posOffset>
            </wp:positionV>
            <wp:extent cx="1565564" cy="1565564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64" cy="15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5EE02" w14:textId="33D9E630" w:rsidR="00950425" w:rsidRDefault="00950425" w:rsidP="004E4E61">
      <w:r>
        <w:t>For example we will find out</w:t>
      </w:r>
      <w:r w:rsidR="00703E42">
        <w:t xml:space="preserve"> more</w:t>
      </w:r>
      <w:r>
        <w:t xml:space="preserve"> about the kind</w:t>
      </w:r>
      <w:r w:rsidR="009267A4">
        <w:t>s</w:t>
      </w:r>
      <w:r>
        <w:t xml:space="preserve"> of modifications Deaf people need in their home</w:t>
      </w:r>
      <w:r w:rsidR="00162126">
        <w:t>s</w:t>
      </w:r>
      <w:r>
        <w:t>.</w:t>
      </w:r>
    </w:p>
    <w:p w14:paraId="17E1B44C" w14:textId="77777777" w:rsidR="00A35BC8" w:rsidRDefault="00A35BC8" w:rsidP="004E4E61"/>
    <w:p w14:paraId="1C1EE6C4" w14:textId="4326F153" w:rsidR="0026133C" w:rsidRDefault="0026133C" w:rsidP="004E4E6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A21B613" w14:textId="7DD5BAF5" w:rsidR="0026133C" w:rsidRDefault="00921C05" w:rsidP="00093D13">
      <w:pPr>
        <w:pStyle w:val="Heading2"/>
        <w:numPr>
          <w:ilvl w:val="0"/>
          <w:numId w:val="5"/>
        </w:numPr>
      </w:pPr>
      <w:r>
        <w:lastRenderedPageBreak/>
        <w:t>Get</w:t>
      </w:r>
      <w:r w:rsidR="00A35BC8">
        <w:t xml:space="preserve"> better information </w:t>
      </w:r>
    </w:p>
    <w:p w14:paraId="156D5D7B" w14:textId="1D520F68" w:rsidR="00C625BF" w:rsidRPr="00C625BF" w:rsidRDefault="0043196F" w:rsidP="004E4E6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9085BB" wp14:editId="7373C665">
                <wp:simplePos x="0" y="0"/>
                <wp:positionH relativeFrom="margin">
                  <wp:posOffset>-1034959</wp:posOffset>
                </wp:positionH>
                <wp:positionV relativeFrom="paragraph">
                  <wp:posOffset>459740</wp:posOffset>
                </wp:positionV>
                <wp:extent cx="3207294" cy="1204595"/>
                <wp:effectExtent l="0" t="0" r="0" b="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94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B9160" w14:textId="77777777" w:rsidR="0043196F" w:rsidRPr="00BC3906" w:rsidRDefault="0043196F" w:rsidP="0043196F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ind w:left="3600"/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906"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9085BB" id="_x0000_t202" coordsize="21600,21600" o:spt="202" path="m,l,21600r21600,l21600,xe">
                <v:stroke joinstyle="miter"/>
                <v:path gradientshapeok="t" o:connecttype="rect"/>
              </v:shapetype>
              <v:shape id="Text Box 546" o:spid="_x0000_s1026" type="#_x0000_t202" style="position:absolute;left:0;text-align:left;margin-left:-81.5pt;margin-top:36.2pt;width:252.55pt;height:94.8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" filled="f" stroked="f">
                <v:textbox>
                  <w:txbxContent>
                    <w:p w14:paraId="1F0B9160" w14:textId="77777777" w:rsidR="0043196F" w:rsidRPr="00BC3906" w:rsidRDefault="0043196F" w:rsidP="0043196F">
                      <w:pPr>
                        <w:pStyle w:val="bullets"/>
                        <w:numPr>
                          <w:ilvl w:val="0"/>
                          <w:numId w:val="0"/>
                        </w:numPr>
                        <w:ind w:left="3600"/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906"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FF3AAC" w14:textId="46EA36D8" w:rsidR="006F1223" w:rsidRPr="00093D13" w:rsidRDefault="006F1223" w:rsidP="00093D13">
      <w:pPr>
        <w:pStyle w:val="Heading3"/>
      </w:pPr>
      <w:r w:rsidRPr="00093D13">
        <w:t xml:space="preserve">What </w:t>
      </w:r>
      <w:r w:rsidR="00DC0B97">
        <w:t xml:space="preserve">do our </w:t>
      </w:r>
      <w:r w:rsidR="004716B2" w:rsidRPr="00093D13">
        <w:t>tenants</w:t>
      </w:r>
      <w:r w:rsidRPr="00093D13">
        <w:t xml:space="preserve"> need</w:t>
      </w:r>
      <w:r w:rsidR="00DC0B97">
        <w:t>?</w:t>
      </w:r>
      <w:r w:rsidRPr="00093D13">
        <w:t xml:space="preserve"> </w:t>
      </w:r>
    </w:p>
    <w:p w14:paraId="126D9903" w14:textId="5291B2B7" w:rsidR="00FB36F6" w:rsidRDefault="0043196F" w:rsidP="007874A8">
      <w:pPr>
        <w:spacing w:after="0"/>
      </w:pPr>
      <w:r w:rsidRPr="005F0B59">
        <w:rPr>
          <w:noProof/>
          <w:lang w:eastAsia="en-NZ"/>
        </w:rPr>
        <w:drawing>
          <wp:anchor distT="0" distB="0" distL="114300" distR="114300" simplePos="0" relativeHeight="251802624" behindDoc="1" locked="0" layoutInCell="1" allowOverlap="1" wp14:anchorId="7CFE36A4" wp14:editId="5C4A85F6">
            <wp:simplePos x="0" y="0"/>
            <wp:positionH relativeFrom="margin">
              <wp:posOffset>151245</wp:posOffset>
            </wp:positionH>
            <wp:positionV relativeFrom="paragraph">
              <wp:posOffset>218440</wp:posOffset>
            </wp:positionV>
            <wp:extent cx="1654031" cy="1235535"/>
            <wp:effectExtent l="0" t="0" r="3810" b="317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31" cy="123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B41FF" w14:textId="558E63A6" w:rsidR="006F1223" w:rsidRDefault="006F1223" w:rsidP="004E4E61">
      <w:r>
        <w:t xml:space="preserve">We need better information about what our </w:t>
      </w:r>
      <w:r w:rsidR="004716B2">
        <w:t>tenants</w:t>
      </w:r>
      <w:r>
        <w:t xml:space="preserve"> need to make their homes accessible. </w:t>
      </w:r>
    </w:p>
    <w:p w14:paraId="39AB3479" w14:textId="0E726CAE" w:rsidR="006F1223" w:rsidRDefault="006F1223" w:rsidP="004E4E61"/>
    <w:p w14:paraId="4F6E4DC9" w14:textId="7A7B0067" w:rsidR="002454B8" w:rsidRDefault="005F0B59" w:rsidP="004E4E61">
      <w:r w:rsidRPr="005F0B59">
        <w:rPr>
          <w:noProof/>
          <w:lang w:eastAsia="en-NZ"/>
        </w:rPr>
        <w:drawing>
          <wp:anchor distT="0" distB="0" distL="114300" distR="114300" simplePos="0" relativeHeight="251800576" behindDoc="1" locked="0" layoutInCell="1" allowOverlap="1" wp14:anchorId="66A90B13" wp14:editId="54CAE8EE">
            <wp:simplePos x="0" y="0"/>
            <wp:positionH relativeFrom="margin">
              <wp:posOffset>259600</wp:posOffset>
            </wp:positionH>
            <wp:positionV relativeFrom="paragraph">
              <wp:posOffset>62865</wp:posOffset>
            </wp:positionV>
            <wp:extent cx="1399309" cy="1273900"/>
            <wp:effectExtent l="0" t="0" r="0" b="254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2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9B19" w14:textId="31A7F323" w:rsidR="003E477C" w:rsidRDefault="006F1223" w:rsidP="002976A5">
      <w:pPr>
        <w:spacing w:after="0"/>
      </w:pPr>
      <w:r>
        <w:t>We will</w:t>
      </w:r>
      <w:r w:rsidR="003E477C">
        <w:t xml:space="preserve"> </w:t>
      </w:r>
      <w:r>
        <w:t>collect</w:t>
      </w:r>
      <w:r w:rsidR="003E477C">
        <w:t xml:space="preserve"> </w:t>
      </w:r>
      <w:r>
        <w:t xml:space="preserve">information from our </w:t>
      </w:r>
      <w:r w:rsidR="004716B2">
        <w:t>tenants</w:t>
      </w:r>
      <w:r w:rsidR="003E477C">
        <w:t xml:space="preserve"> that: </w:t>
      </w:r>
    </w:p>
    <w:p w14:paraId="19936321" w14:textId="3A31361C" w:rsidR="002976A5" w:rsidRDefault="002976A5" w:rsidP="002976A5">
      <w:pPr>
        <w:spacing w:after="0"/>
      </w:pPr>
    </w:p>
    <w:p w14:paraId="4EE801A1" w14:textId="5BED8BE8" w:rsidR="003E477C" w:rsidRDefault="003E477C" w:rsidP="004E4E61">
      <w:pPr>
        <w:pStyle w:val="bullets"/>
      </w:pPr>
      <w:r>
        <w:t>is up to date</w:t>
      </w:r>
    </w:p>
    <w:p w14:paraId="285D32F3" w14:textId="1B40D991" w:rsidR="002976A5" w:rsidRDefault="0043196F" w:rsidP="002976A5">
      <w:pPr>
        <w:pStyle w:val="bullets"/>
        <w:numPr>
          <w:ilvl w:val="0"/>
          <w:numId w:val="0"/>
        </w:numPr>
        <w:ind w:left="3960"/>
      </w:pPr>
      <w:r w:rsidRPr="0043196F">
        <w:rPr>
          <w:noProof/>
          <w:lang w:eastAsia="en-NZ"/>
        </w:rPr>
        <w:drawing>
          <wp:anchor distT="0" distB="0" distL="114300" distR="114300" simplePos="0" relativeHeight="251854848" behindDoc="1" locked="0" layoutInCell="1" allowOverlap="1" wp14:anchorId="06C76CC8" wp14:editId="59E3355B">
            <wp:simplePos x="0" y="0"/>
            <wp:positionH relativeFrom="margin">
              <wp:posOffset>246900</wp:posOffset>
            </wp:positionH>
            <wp:positionV relativeFrom="paragraph">
              <wp:posOffset>10160</wp:posOffset>
            </wp:positionV>
            <wp:extent cx="1413164" cy="1263900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1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0E3FB" w14:textId="0FC532F7" w:rsidR="003E477C" w:rsidRDefault="003E477C" w:rsidP="004E4E61">
      <w:pPr>
        <w:pStyle w:val="bullets"/>
      </w:pPr>
      <w:r>
        <w:t xml:space="preserve">tells us </w:t>
      </w:r>
      <w:r w:rsidR="00C625BF">
        <w:t>everything they need in a home.</w:t>
      </w:r>
    </w:p>
    <w:p w14:paraId="4FAC76A4" w14:textId="45361B11" w:rsidR="001C5D17" w:rsidRDefault="001C5D17" w:rsidP="004E4E61"/>
    <w:p w14:paraId="41F3CEEE" w14:textId="3F68004A" w:rsidR="002976A5" w:rsidRDefault="002976A5" w:rsidP="004E4E61"/>
    <w:p w14:paraId="40A3FD4C" w14:textId="77777777" w:rsidR="00FB36F6" w:rsidRDefault="00FB36F6">
      <w:pPr>
        <w:spacing w:line="259" w:lineRule="auto"/>
        <w:ind w:left="0"/>
      </w:pPr>
      <w:r>
        <w:br w:type="page"/>
      </w:r>
    </w:p>
    <w:p w14:paraId="62573BD4" w14:textId="3DBEFD62" w:rsidR="001C5D17" w:rsidRDefault="0043196F" w:rsidP="002976A5">
      <w:pPr>
        <w:spacing w:after="0"/>
      </w:pPr>
      <w:r w:rsidRPr="0043196F">
        <w:rPr>
          <w:noProof/>
          <w:lang w:eastAsia="en-NZ"/>
        </w:rPr>
        <w:lastRenderedPageBreak/>
        <w:drawing>
          <wp:anchor distT="0" distB="0" distL="114300" distR="114300" simplePos="0" relativeHeight="251852800" behindDoc="1" locked="0" layoutInCell="1" allowOverlap="1" wp14:anchorId="60F6D739" wp14:editId="060ED87E">
            <wp:simplePos x="0" y="0"/>
            <wp:positionH relativeFrom="margin">
              <wp:posOffset>1204504</wp:posOffset>
            </wp:positionH>
            <wp:positionV relativeFrom="paragraph">
              <wp:posOffset>-304800</wp:posOffset>
            </wp:positionV>
            <wp:extent cx="578939" cy="524817"/>
            <wp:effectExtent l="0" t="0" r="0" b="889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9" cy="5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B59">
        <w:rPr>
          <w:noProof/>
          <w:lang w:eastAsia="en-NZ"/>
        </w:rPr>
        <w:drawing>
          <wp:anchor distT="0" distB="0" distL="114300" distR="114300" simplePos="0" relativeHeight="251850752" behindDoc="1" locked="0" layoutInCell="1" allowOverlap="1" wp14:anchorId="281ED47C" wp14:editId="153BEB92">
            <wp:simplePos x="0" y="0"/>
            <wp:positionH relativeFrom="margin">
              <wp:posOffset>101056</wp:posOffset>
            </wp:positionH>
            <wp:positionV relativeFrom="paragraph">
              <wp:posOffset>-57785</wp:posOffset>
            </wp:positionV>
            <wp:extent cx="1667510" cy="1245870"/>
            <wp:effectExtent l="0" t="0" r="889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17">
        <w:t>This will help us:</w:t>
      </w:r>
    </w:p>
    <w:p w14:paraId="55A94A06" w14:textId="496074F1" w:rsidR="002976A5" w:rsidRDefault="002976A5" w:rsidP="002976A5">
      <w:pPr>
        <w:spacing w:after="0"/>
      </w:pPr>
    </w:p>
    <w:p w14:paraId="60681973" w14:textId="252BC97D" w:rsidR="001C5D17" w:rsidRDefault="001C5D17" w:rsidP="004E4E61">
      <w:pPr>
        <w:pStyle w:val="bullets"/>
      </w:pPr>
      <w:r>
        <w:t xml:space="preserve">meet </w:t>
      </w:r>
      <w:r w:rsidR="00DA67B5">
        <w:t>the</w:t>
      </w:r>
      <w:r>
        <w:t xml:space="preserve"> needs</w:t>
      </w:r>
      <w:r w:rsidR="00DA67B5">
        <w:t xml:space="preserve"> of that </w:t>
      </w:r>
      <w:r w:rsidR="004716B2">
        <w:t>tenant</w:t>
      </w:r>
    </w:p>
    <w:p w14:paraId="15A74ECB" w14:textId="68F63536" w:rsidR="002976A5" w:rsidRDefault="0070303F" w:rsidP="002976A5">
      <w:pPr>
        <w:pStyle w:val="bullets"/>
        <w:numPr>
          <w:ilvl w:val="0"/>
          <w:numId w:val="0"/>
        </w:numPr>
        <w:ind w:left="3960"/>
      </w:pPr>
      <w:r w:rsidRPr="005F0B59">
        <w:rPr>
          <w:noProof/>
          <w:lang w:eastAsia="en-NZ"/>
        </w:rPr>
        <w:drawing>
          <wp:anchor distT="0" distB="0" distL="114300" distR="114300" simplePos="0" relativeHeight="251804672" behindDoc="1" locked="0" layoutInCell="1" allowOverlap="1" wp14:anchorId="74196C6F" wp14:editId="40E0F261">
            <wp:simplePos x="0" y="0"/>
            <wp:positionH relativeFrom="margin">
              <wp:posOffset>192925</wp:posOffset>
            </wp:positionH>
            <wp:positionV relativeFrom="paragraph">
              <wp:posOffset>346075</wp:posOffset>
            </wp:positionV>
            <wp:extent cx="1510501" cy="1399310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01" cy="1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D2240" w14:textId="42D80021" w:rsidR="0070303F" w:rsidRPr="000E6499" w:rsidRDefault="0070303F" w:rsidP="0070303F">
      <w:pPr>
        <w:pStyle w:val="bullets"/>
      </w:pPr>
      <w:r>
        <w:t xml:space="preserve">understand </w:t>
      </w:r>
      <w:r w:rsidR="00721F1D">
        <w:t>what</w:t>
      </w:r>
      <w:r>
        <w:t xml:space="preserve"> needs our housing will have to meet in the future</w:t>
      </w:r>
      <w:r w:rsidRPr="000E6499">
        <w:t xml:space="preserve">. </w:t>
      </w:r>
    </w:p>
    <w:p w14:paraId="22B2ADDF" w14:textId="77777777" w:rsidR="00FB36F6" w:rsidRDefault="00FB36F6">
      <w:pPr>
        <w:spacing w:line="259" w:lineRule="auto"/>
        <w:ind w:left="0"/>
        <w:rPr>
          <w:rFonts w:eastAsiaTheme="majorEastAsia"/>
          <w:b/>
          <w:bCs/>
          <w:color w:val="538135" w:themeColor="accent6" w:themeShade="BF"/>
          <w:sz w:val="36"/>
          <w:szCs w:val="36"/>
        </w:rPr>
      </w:pPr>
      <w:r>
        <w:rPr>
          <w:color w:val="538135" w:themeColor="accent6" w:themeShade="BF"/>
          <w:sz w:val="36"/>
          <w:szCs w:val="36"/>
        </w:rPr>
        <w:br w:type="page"/>
      </w:r>
    </w:p>
    <w:p w14:paraId="08B76107" w14:textId="2EC048FC" w:rsidR="006F1223" w:rsidRPr="00FB36F6" w:rsidRDefault="00721F1D" w:rsidP="00093D13">
      <w:pPr>
        <w:pStyle w:val="Heading3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1232" behindDoc="1" locked="0" layoutInCell="1" allowOverlap="1" wp14:anchorId="25870498" wp14:editId="5228035C">
            <wp:simplePos x="0" y="0"/>
            <wp:positionH relativeFrom="column">
              <wp:posOffset>-243840</wp:posOffset>
            </wp:positionH>
            <wp:positionV relativeFrom="paragraph">
              <wp:posOffset>584950</wp:posOffset>
            </wp:positionV>
            <wp:extent cx="2182495" cy="1176655"/>
            <wp:effectExtent l="0" t="0" r="8255" b="4445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223" w:rsidRPr="00FB36F6">
        <w:t xml:space="preserve">How accessible </w:t>
      </w:r>
      <w:r w:rsidR="002454B8" w:rsidRPr="00FB36F6">
        <w:t xml:space="preserve">are </w:t>
      </w:r>
      <w:r w:rsidR="006F1223" w:rsidRPr="00FB36F6">
        <w:t xml:space="preserve">our </w:t>
      </w:r>
      <w:r w:rsidR="00C625BF" w:rsidRPr="00FB36F6">
        <w:t>homes</w:t>
      </w:r>
      <w:r w:rsidR="002454B8" w:rsidRPr="00FB36F6">
        <w:t>?</w:t>
      </w:r>
    </w:p>
    <w:p w14:paraId="608BF377" w14:textId="44709992" w:rsidR="002976A5" w:rsidRDefault="002976A5" w:rsidP="002976A5">
      <w:pPr>
        <w:spacing w:after="0"/>
      </w:pPr>
    </w:p>
    <w:p w14:paraId="619EFF92" w14:textId="60F09D61" w:rsidR="00C625BF" w:rsidRDefault="006F1223" w:rsidP="002976A5">
      <w:pPr>
        <w:spacing w:after="0"/>
      </w:pPr>
      <w:r>
        <w:t>We need better information about the homes we rent out</w:t>
      </w:r>
      <w:r w:rsidR="00162126">
        <w:t xml:space="preserve"> so</w:t>
      </w:r>
      <w:r w:rsidR="00C625BF">
        <w:t xml:space="preserve">: </w:t>
      </w:r>
    </w:p>
    <w:p w14:paraId="03C2A7D6" w14:textId="7EBB70D2" w:rsidR="002976A5" w:rsidRDefault="00BC3906" w:rsidP="002976A5">
      <w:pPr>
        <w:spacing w:after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B819B7" wp14:editId="3590A542">
                <wp:simplePos x="0" y="0"/>
                <wp:positionH relativeFrom="page">
                  <wp:posOffset>-274320</wp:posOffset>
                </wp:positionH>
                <wp:positionV relativeFrom="paragraph">
                  <wp:posOffset>116955</wp:posOffset>
                </wp:positionV>
                <wp:extent cx="3192780" cy="120459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C43655" w14:textId="48403364" w:rsidR="00BC3906" w:rsidRPr="00BC3906" w:rsidRDefault="00BC3906" w:rsidP="00BC3906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ind w:left="3600"/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906"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819B7" id="Text Box 541" o:spid="_x0000_s1027" type="#_x0000_t202" style="position:absolute;left:0;text-align:left;margin-left:-21.6pt;margin-top:9.2pt;width:251.4pt;height:94.8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" filled="f" stroked="f">
                <v:textbox>
                  <w:txbxContent>
                    <w:p w14:paraId="46C43655" w14:textId="48403364" w:rsidR="00BC3906" w:rsidRPr="00BC3906" w:rsidRDefault="00BC3906" w:rsidP="00BC3906">
                      <w:pPr>
                        <w:pStyle w:val="bullets"/>
                        <w:numPr>
                          <w:ilvl w:val="0"/>
                          <w:numId w:val="0"/>
                        </w:numPr>
                        <w:ind w:left="3600"/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906"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9CBED1" w14:textId="100EDD42" w:rsidR="00C625BF" w:rsidRDefault="00BC3906" w:rsidP="002976A5">
      <w:pPr>
        <w:pStyle w:val="bullets"/>
      </w:pPr>
      <w:r w:rsidRPr="005F0B59">
        <w:rPr>
          <w:noProof/>
          <w:lang w:eastAsia="en-NZ"/>
        </w:rPr>
        <w:drawing>
          <wp:anchor distT="0" distB="0" distL="114300" distR="114300" simplePos="0" relativeHeight="251838464" behindDoc="1" locked="0" layoutInCell="1" allowOverlap="1" wp14:anchorId="2309C112" wp14:editId="45C86905">
            <wp:simplePos x="0" y="0"/>
            <wp:positionH relativeFrom="margin">
              <wp:posOffset>-20320</wp:posOffset>
            </wp:positionH>
            <wp:positionV relativeFrom="paragraph">
              <wp:posOffset>236335</wp:posOffset>
            </wp:positionV>
            <wp:extent cx="1611177" cy="1492151"/>
            <wp:effectExtent l="0" t="0" r="8255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77" cy="14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126">
        <w:t xml:space="preserve">we </w:t>
      </w:r>
      <w:r w:rsidR="00C625BF" w:rsidRPr="002454B8">
        <w:t>can find people a home that meets their needs</w:t>
      </w:r>
    </w:p>
    <w:p w14:paraId="2C402F51" w14:textId="69F16A18" w:rsidR="002454B8" w:rsidRPr="002454B8" w:rsidRDefault="002454B8" w:rsidP="002976A5">
      <w:pPr>
        <w:pStyle w:val="bullets"/>
        <w:numPr>
          <w:ilvl w:val="0"/>
          <w:numId w:val="0"/>
        </w:numPr>
        <w:ind w:left="3960"/>
      </w:pPr>
    </w:p>
    <w:p w14:paraId="0AB61058" w14:textId="254AD571" w:rsidR="00C625BF" w:rsidRPr="002454B8" w:rsidRDefault="00162126" w:rsidP="002976A5">
      <w:pPr>
        <w:pStyle w:val="bullets"/>
      </w:pPr>
      <w:r>
        <w:t xml:space="preserve">we </w:t>
      </w:r>
      <w:r w:rsidR="00C625BF" w:rsidRPr="002454B8">
        <w:t>know if we have enough accessible housing.</w:t>
      </w:r>
    </w:p>
    <w:p w14:paraId="12FC8205" w14:textId="0BF5CB77" w:rsidR="006F1223" w:rsidRDefault="006F1223" w:rsidP="004E4E61"/>
    <w:p w14:paraId="1F33AC33" w14:textId="0EE47614" w:rsidR="002454B8" w:rsidRDefault="002454B8" w:rsidP="004E4E61"/>
    <w:p w14:paraId="472C470A" w14:textId="179AF5A2" w:rsidR="00BC3906" w:rsidRDefault="00BC3906">
      <w:pPr>
        <w:spacing w:line="259" w:lineRule="auto"/>
        <w:ind w:left="0"/>
      </w:pPr>
      <w:r>
        <w:br w:type="page"/>
      </w:r>
    </w:p>
    <w:p w14:paraId="115DA086" w14:textId="019D2AF8" w:rsidR="00C625BF" w:rsidRDefault="00BC3906" w:rsidP="002976A5">
      <w:pPr>
        <w:spacing w:after="0"/>
      </w:pPr>
      <w:r w:rsidRPr="00BC3906">
        <w:rPr>
          <w:noProof/>
          <w:lang w:eastAsia="en-NZ"/>
        </w:rPr>
        <w:lastRenderedPageBreak/>
        <w:drawing>
          <wp:anchor distT="0" distB="0" distL="114300" distR="114300" simplePos="0" relativeHeight="251842560" behindDoc="1" locked="0" layoutInCell="1" allowOverlap="1" wp14:anchorId="64B85BC5" wp14:editId="0B732D37">
            <wp:simplePos x="0" y="0"/>
            <wp:positionH relativeFrom="margin">
              <wp:posOffset>58057</wp:posOffset>
            </wp:positionH>
            <wp:positionV relativeFrom="paragraph">
              <wp:posOffset>101599</wp:posOffset>
            </wp:positionV>
            <wp:extent cx="1261927" cy="1261927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7" cy="12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BF">
        <w:t xml:space="preserve">We will: </w:t>
      </w:r>
    </w:p>
    <w:p w14:paraId="7163979A" w14:textId="0CD214BB" w:rsidR="002976A5" w:rsidRDefault="002976A5" w:rsidP="002976A5">
      <w:pPr>
        <w:spacing w:after="0"/>
      </w:pPr>
    </w:p>
    <w:p w14:paraId="249C81A6" w14:textId="7AA33ABD" w:rsidR="00C625BF" w:rsidRDefault="005416E8" w:rsidP="002976A5">
      <w:pPr>
        <w:pStyle w:val="bullets"/>
      </w:pPr>
      <w:r w:rsidRPr="005416E8">
        <w:rPr>
          <w:noProof/>
          <w:lang w:eastAsia="en-NZ"/>
        </w:rPr>
        <w:drawing>
          <wp:anchor distT="0" distB="0" distL="114300" distR="114300" simplePos="0" relativeHeight="251808768" behindDoc="1" locked="0" layoutInCell="1" allowOverlap="1" wp14:anchorId="01FB8D99" wp14:editId="7F51F4C9">
            <wp:simplePos x="0" y="0"/>
            <wp:positionH relativeFrom="margin">
              <wp:posOffset>581140</wp:posOffset>
            </wp:positionH>
            <wp:positionV relativeFrom="paragraph">
              <wp:posOffset>388620</wp:posOffset>
            </wp:positionV>
            <wp:extent cx="1351326" cy="1399335"/>
            <wp:effectExtent l="0" t="0" r="1270" b="0"/>
            <wp:wrapNone/>
            <wp:docPr id="519" name="Picture 519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26" cy="13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BF">
        <w:t xml:space="preserve">find out what </w:t>
      </w:r>
      <w:r w:rsidR="00C625BF" w:rsidRPr="00C625BF">
        <w:rPr>
          <w:b/>
          <w:bCs/>
        </w:rPr>
        <w:t>accessibility features</w:t>
      </w:r>
      <w:r w:rsidR="00C625BF">
        <w:t xml:space="preserve"> our homes have</w:t>
      </w:r>
    </w:p>
    <w:p w14:paraId="58416FDC" w14:textId="77777777" w:rsidR="002454B8" w:rsidRDefault="002454B8" w:rsidP="002976A5">
      <w:pPr>
        <w:pStyle w:val="bullets"/>
        <w:numPr>
          <w:ilvl w:val="0"/>
          <w:numId w:val="0"/>
        </w:numPr>
        <w:ind w:left="3960"/>
      </w:pPr>
    </w:p>
    <w:p w14:paraId="2FECB61F" w14:textId="77777777" w:rsidR="00C625BF" w:rsidRDefault="00C625BF" w:rsidP="002976A5">
      <w:pPr>
        <w:pStyle w:val="bullets"/>
      </w:pPr>
      <w:r>
        <w:t>keep this information in a way that is useful.</w:t>
      </w:r>
    </w:p>
    <w:p w14:paraId="12B3D3E4" w14:textId="77777777" w:rsidR="002976A5" w:rsidRDefault="002976A5" w:rsidP="004E4E61">
      <w:pPr>
        <w:rPr>
          <w:b/>
          <w:bCs/>
        </w:rPr>
      </w:pPr>
    </w:p>
    <w:p w14:paraId="502D25F2" w14:textId="66B08CB9" w:rsidR="002976A5" w:rsidRDefault="00721F1D" w:rsidP="00721F1D">
      <w:pPr>
        <w:spacing w:after="0"/>
        <w:rPr>
          <w:b/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C04673" wp14:editId="6CD47366">
                <wp:simplePos x="0" y="0"/>
                <wp:positionH relativeFrom="margin">
                  <wp:posOffset>2396375</wp:posOffset>
                </wp:positionH>
                <wp:positionV relativeFrom="paragraph">
                  <wp:posOffset>68580</wp:posOffset>
                </wp:positionV>
                <wp:extent cx="3602182" cy="3236595"/>
                <wp:effectExtent l="0" t="0" r="0" b="1905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2" cy="3236595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75A497" id="Rectangle 539" o:spid="_x0000_s1026" style="position:absolute;margin-left:188.7pt;margin-top:5.4pt;width:283.65pt;height:254.8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0ABCCBE4" w14:textId="38C7DE86" w:rsidR="00C625BF" w:rsidRDefault="00BC3906" w:rsidP="00BC3906">
      <w:pPr>
        <w:spacing w:after="0"/>
        <w:ind w:left="4320"/>
      </w:pPr>
      <w:r w:rsidRPr="00BC3906">
        <w:rPr>
          <w:noProof/>
          <w:lang w:eastAsia="en-NZ"/>
        </w:rPr>
        <w:drawing>
          <wp:anchor distT="0" distB="0" distL="114300" distR="114300" simplePos="0" relativeHeight="251846656" behindDoc="1" locked="0" layoutInCell="1" allowOverlap="1" wp14:anchorId="40264220" wp14:editId="1E139171">
            <wp:simplePos x="0" y="0"/>
            <wp:positionH relativeFrom="margin">
              <wp:posOffset>127726</wp:posOffset>
            </wp:positionH>
            <wp:positionV relativeFrom="paragraph">
              <wp:posOffset>127000</wp:posOffset>
            </wp:positionV>
            <wp:extent cx="1757004" cy="2307771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04" cy="23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BF">
        <w:rPr>
          <w:b/>
          <w:bCs/>
        </w:rPr>
        <w:t>A</w:t>
      </w:r>
      <w:r w:rsidR="00C625BF" w:rsidRPr="00C625BF">
        <w:rPr>
          <w:b/>
          <w:bCs/>
        </w:rPr>
        <w:t>ccessibility features</w:t>
      </w:r>
      <w:r w:rsidR="00C625BF">
        <w:t xml:space="preserve"> are things that make a home more accessible like:</w:t>
      </w:r>
    </w:p>
    <w:p w14:paraId="29DE6A9B" w14:textId="56213C73" w:rsidR="002976A5" w:rsidRDefault="002976A5" w:rsidP="00BC3906">
      <w:pPr>
        <w:spacing w:after="0"/>
        <w:ind w:left="4320"/>
      </w:pPr>
    </w:p>
    <w:p w14:paraId="1E37D9A3" w14:textId="1C5B209A" w:rsidR="00EF432B" w:rsidRDefault="00BC3906" w:rsidP="00BC3906">
      <w:pPr>
        <w:pStyle w:val="bullets"/>
        <w:ind w:left="4680"/>
      </w:pPr>
      <w:r>
        <w:t>rails to hold on to</w:t>
      </w:r>
    </w:p>
    <w:p w14:paraId="5A9C0084" w14:textId="7FA8A3E6" w:rsidR="002454B8" w:rsidRDefault="002454B8" w:rsidP="00BC3906">
      <w:pPr>
        <w:pStyle w:val="bullets"/>
        <w:numPr>
          <w:ilvl w:val="0"/>
          <w:numId w:val="0"/>
        </w:numPr>
        <w:ind w:left="4680"/>
      </w:pPr>
    </w:p>
    <w:p w14:paraId="35EB3EB3" w14:textId="2E1487D4" w:rsidR="002454B8" w:rsidRPr="002454B8" w:rsidRDefault="00BC3906" w:rsidP="00BC3906">
      <w:pPr>
        <w:pStyle w:val="bullets"/>
        <w:ind w:left="4680"/>
      </w:pPr>
      <w:r>
        <w:t>rooms</w:t>
      </w:r>
      <w:r w:rsidR="00EF432B">
        <w:t xml:space="preserve"> that are </w:t>
      </w:r>
      <w:r>
        <w:t>big</w:t>
      </w:r>
      <w:r w:rsidR="00EF432B">
        <w:t xml:space="preserve"> enough for a wheelchair</w:t>
      </w:r>
      <w:r w:rsidR="002454B8">
        <w:t>.</w:t>
      </w:r>
      <w:r w:rsidR="004F7529">
        <w:br w:type="page"/>
      </w:r>
    </w:p>
    <w:p w14:paraId="1E41DCDF" w14:textId="6FA97AEC" w:rsidR="00156BD0" w:rsidRDefault="00156BD0" w:rsidP="00093D13">
      <w:pPr>
        <w:pStyle w:val="Heading2"/>
      </w:pPr>
      <w:bookmarkStart w:id="1" w:name="_Hlk26902017"/>
      <w:r>
        <w:lastRenderedPageBreak/>
        <w:t>Find out more</w:t>
      </w:r>
    </w:p>
    <w:bookmarkEnd w:id="1"/>
    <w:p w14:paraId="2A2C6796" w14:textId="53DD94E3" w:rsidR="00156BD0" w:rsidRDefault="00727FA0" w:rsidP="004E4E61">
      <w:r w:rsidRPr="00727FA0">
        <w:rPr>
          <w:noProof/>
          <w:lang w:eastAsia="en-NZ"/>
        </w:rPr>
        <w:drawing>
          <wp:anchor distT="0" distB="0" distL="114300" distR="114300" simplePos="0" relativeHeight="251910144" behindDoc="1" locked="0" layoutInCell="1" allowOverlap="1" wp14:anchorId="7745D633" wp14:editId="7F804A28">
            <wp:simplePos x="0" y="0"/>
            <wp:positionH relativeFrom="margin">
              <wp:posOffset>184785</wp:posOffset>
            </wp:positionH>
            <wp:positionV relativeFrom="paragraph">
              <wp:posOffset>339634</wp:posOffset>
            </wp:positionV>
            <wp:extent cx="1323512" cy="1897389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12" cy="18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A66BB" w14:textId="1C795A3D" w:rsidR="00721F1D" w:rsidRDefault="004F7529" w:rsidP="004E4E61">
      <w:r>
        <w:t xml:space="preserve">You can find more Easy Read </w:t>
      </w:r>
      <w:r w:rsidR="00727FA0" w:rsidRPr="00727FA0">
        <w:t xml:space="preserve"> </w:t>
      </w:r>
      <w:r>
        <w:t xml:space="preserve">information about </w:t>
      </w:r>
      <w:r w:rsidR="00727FA0">
        <w:t xml:space="preserve">our Accessibility Policy </w:t>
      </w:r>
      <w:r>
        <w:t>on this web page:</w:t>
      </w:r>
    </w:p>
    <w:p w14:paraId="3D546715" w14:textId="6B1C98D2" w:rsidR="00727FA0" w:rsidRDefault="00727FA0" w:rsidP="004E4E61"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4C5401" wp14:editId="5EAF2C78">
                <wp:simplePos x="0" y="0"/>
                <wp:positionH relativeFrom="margin">
                  <wp:posOffset>2002699</wp:posOffset>
                </wp:positionH>
                <wp:positionV relativeFrom="paragraph">
                  <wp:posOffset>190500</wp:posOffset>
                </wp:positionV>
                <wp:extent cx="3712845" cy="1103085"/>
                <wp:effectExtent l="0" t="0" r="1905" b="190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11030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04ECCE" id="Rectangle 559" o:spid="_x0000_s1026" style="position:absolute;margin-left:157.7pt;margin-top:15pt;width:292.35pt;height:86.8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" fillcolor="#4472c4" stroked="f" strokeweight="1pt">
                <v:fill opacity="9766f"/>
                <w10:wrap anchorx="margin"/>
              </v:rect>
            </w:pict>
          </mc:Fallback>
        </mc:AlternateContent>
      </w:r>
    </w:p>
    <w:p w14:paraId="1CB15674" w14:textId="05FA36FF" w:rsidR="00727FA0" w:rsidRDefault="00727FA0" w:rsidP="004E4E61">
      <w:r w:rsidRPr="00727FA0">
        <w:t>https://kaingaora.govt.nz/news/new-kainga-ora-accessibility-policy</w:t>
      </w:r>
    </w:p>
    <w:p w14:paraId="26BB7AAB" w14:textId="5BF9B7AA" w:rsidR="004F7529" w:rsidRDefault="00727FA0" w:rsidP="004E4E61">
      <w:r w:rsidRPr="00917DE0">
        <w:rPr>
          <w:noProof/>
          <w:lang w:eastAsia="en-NZ"/>
        </w:rPr>
        <w:drawing>
          <wp:anchor distT="0" distB="0" distL="114300" distR="114300" simplePos="0" relativeHeight="251908096" behindDoc="1" locked="0" layoutInCell="1" allowOverlap="1" wp14:anchorId="4104F1BD" wp14:editId="33AE5849">
            <wp:simplePos x="0" y="0"/>
            <wp:positionH relativeFrom="margin">
              <wp:posOffset>172085</wp:posOffset>
            </wp:positionH>
            <wp:positionV relativeFrom="paragraph">
              <wp:posOffset>62139</wp:posOffset>
            </wp:positionV>
            <wp:extent cx="1300208" cy="1868360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00208" cy="186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BBAC" w14:textId="18359DF6" w:rsidR="002454B8" w:rsidRDefault="002454B8" w:rsidP="004E4E61"/>
    <w:p w14:paraId="13AD2270" w14:textId="1052341D" w:rsidR="00721F1D" w:rsidRDefault="004F7529" w:rsidP="004E4E61">
      <w:r>
        <w:t xml:space="preserve">You can </w:t>
      </w:r>
      <w:r w:rsidR="00727FA0">
        <w:t xml:space="preserve">also </w:t>
      </w:r>
      <w:r>
        <w:t xml:space="preserve">find our full Accessibility Policy on </w:t>
      </w:r>
      <w:r w:rsidR="00727FA0">
        <w:t>that</w:t>
      </w:r>
      <w:r>
        <w:t xml:space="preserve"> web</w:t>
      </w:r>
      <w:r w:rsidR="00727FA0">
        <w:t>page.</w:t>
      </w:r>
    </w:p>
    <w:p w14:paraId="038F2EC3" w14:textId="1F10E8A9" w:rsidR="004F7529" w:rsidRDefault="004F7529" w:rsidP="004E4E61"/>
    <w:p w14:paraId="2099B54A" w14:textId="66BA4F65" w:rsidR="002454B8" w:rsidRDefault="00185C94" w:rsidP="004E4E61">
      <w:r w:rsidRPr="00F17129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750400" behindDoc="1" locked="0" layoutInCell="1" allowOverlap="1" wp14:anchorId="3448A21A" wp14:editId="5BC5DA7E">
            <wp:simplePos x="0" y="0"/>
            <wp:positionH relativeFrom="margin">
              <wp:posOffset>-24221</wp:posOffset>
            </wp:positionH>
            <wp:positionV relativeFrom="paragraph">
              <wp:posOffset>125095</wp:posOffset>
            </wp:positionV>
            <wp:extent cx="1822712" cy="1344295"/>
            <wp:effectExtent l="0" t="0" r="6350" b="825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12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1A8B0" w14:textId="11E50969" w:rsidR="004F7529" w:rsidRDefault="004F7529" w:rsidP="004E4E61">
      <w:r>
        <w:t xml:space="preserve">Our full Accessibility Policy is </w:t>
      </w:r>
      <w:r>
        <w:rPr>
          <w:b/>
          <w:bCs/>
        </w:rPr>
        <w:t xml:space="preserve">not </w:t>
      </w:r>
      <w:r>
        <w:t xml:space="preserve">in Easy Read. </w:t>
      </w:r>
    </w:p>
    <w:p w14:paraId="05B12F9B" w14:textId="48F89A93" w:rsidR="004F7529" w:rsidRDefault="002B059B" w:rsidP="004E4E61">
      <w:r>
        <w:t xml:space="preserve"> </w:t>
      </w:r>
    </w:p>
    <w:p w14:paraId="18C33D54" w14:textId="1A3C23F8" w:rsidR="002454B8" w:rsidRDefault="00185C94" w:rsidP="004E4E61">
      <w:r w:rsidRPr="00185C94">
        <w:rPr>
          <w:noProof/>
          <w:lang w:eastAsia="en-NZ"/>
        </w:rPr>
        <w:drawing>
          <wp:anchor distT="0" distB="0" distL="114300" distR="114300" simplePos="0" relativeHeight="251752448" behindDoc="1" locked="0" layoutInCell="1" allowOverlap="1" wp14:anchorId="485153E4" wp14:editId="5F054B72">
            <wp:simplePos x="0" y="0"/>
            <wp:positionH relativeFrom="margin">
              <wp:posOffset>97699</wp:posOffset>
            </wp:positionH>
            <wp:positionV relativeFrom="paragraph">
              <wp:posOffset>160655</wp:posOffset>
            </wp:positionV>
            <wp:extent cx="1576761" cy="1082040"/>
            <wp:effectExtent l="0" t="0" r="4445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61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0251" w14:textId="6D939E6A" w:rsidR="004F7529" w:rsidRPr="000B16E5" w:rsidRDefault="004F7529" w:rsidP="004E4E61">
      <w:r>
        <w:t xml:space="preserve">You </w:t>
      </w:r>
      <w:r w:rsidR="00162126">
        <w:t>may</w:t>
      </w:r>
      <w:r>
        <w:t xml:space="preserve"> need someone to assist you to read it.</w:t>
      </w:r>
    </w:p>
    <w:p w14:paraId="086E71B0" w14:textId="129BB537" w:rsidR="00610060" w:rsidRDefault="00610060">
      <w:pPr>
        <w:spacing w:line="259" w:lineRule="auto"/>
        <w:ind w:left="0"/>
      </w:pPr>
      <w:r>
        <w:br w:type="page"/>
      </w:r>
    </w:p>
    <w:p w14:paraId="0EDA99F9" w14:textId="4A2C342D" w:rsidR="00610060" w:rsidRDefault="00610060" w:rsidP="00610060">
      <w:pPr>
        <w:spacing w:after="120"/>
        <w:ind w:left="3544"/>
        <w:rPr>
          <w:rFonts w:eastAsia="Times New Roman"/>
          <w:b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8400" behindDoc="0" locked="0" layoutInCell="1" allowOverlap="1" wp14:anchorId="07108EBE" wp14:editId="6414E749">
            <wp:simplePos x="0" y="0"/>
            <wp:positionH relativeFrom="column">
              <wp:posOffset>193675</wp:posOffset>
            </wp:positionH>
            <wp:positionV relativeFrom="paragraph">
              <wp:posOffset>91</wp:posOffset>
            </wp:positionV>
            <wp:extent cx="1185545" cy="1777027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566" name="Picture 566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>This information has been translated into Easy Read by the Make It Easy service of People First New Zealand Inc. Ngā Tāngata Tuatahi.</w:t>
      </w:r>
    </w:p>
    <w:p w14:paraId="7351A3A5" w14:textId="77777777" w:rsidR="00610060" w:rsidRDefault="00610060" w:rsidP="00610060">
      <w:pPr>
        <w:spacing w:after="120"/>
        <w:rPr>
          <w:rFonts w:eastAsia="Times New Roman"/>
          <w:b/>
          <w:lang w:eastAsia="en-NZ"/>
        </w:rPr>
      </w:pPr>
    </w:p>
    <w:p w14:paraId="1DFFE801" w14:textId="77777777" w:rsidR="00610060" w:rsidRDefault="00610060" w:rsidP="00610060">
      <w:pPr>
        <w:spacing w:after="12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3280" behindDoc="1" locked="0" layoutInCell="1" allowOverlap="1" wp14:anchorId="4B2DA8C9" wp14:editId="75546DE8">
            <wp:simplePos x="0" y="0"/>
            <wp:positionH relativeFrom="page">
              <wp:posOffset>561975</wp:posOffset>
            </wp:positionH>
            <wp:positionV relativeFrom="paragraph">
              <wp:posOffset>358231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567" name="Picture 56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439F6" w14:textId="77777777" w:rsidR="00610060" w:rsidRDefault="00610060" w:rsidP="00610060">
      <w:pPr>
        <w:spacing w:after="12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The ideas in this document are not the ideas of People First New Zealand Ngā Tāngata Tuatahi.</w:t>
      </w:r>
    </w:p>
    <w:p w14:paraId="6EE09D22" w14:textId="77777777" w:rsidR="00610060" w:rsidRDefault="00610060" w:rsidP="00610060">
      <w:pPr>
        <w:spacing w:after="120"/>
        <w:ind w:left="3686"/>
        <w:rPr>
          <w:rFonts w:eastAsia="Times New Roman"/>
          <w:b/>
          <w:lang w:eastAsia="en-NZ"/>
        </w:rPr>
      </w:pPr>
    </w:p>
    <w:p w14:paraId="39F90A7A" w14:textId="73C9E549" w:rsidR="00610060" w:rsidRDefault="00610060" w:rsidP="00610060">
      <w:pPr>
        <w:spacing w:after="120"/>
        <w:ind w:left="3686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4304" behindDoc="1" locked="0" layoutInCell="1" allowOverlap="1" wp14:anchorId="6F35A12F" wp14:editId="2925654B">
            <wp:simplePos x="0" y="0"/>
            <wp:positionH relativeFrom="margin">
              <wp:posOffset>129540</wp:posOffset>
            </wp:positionH>
            <wp:positionV relativeFrom="paragraph">
              <wp:posOffset>380909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568" name="Picture 56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3BE2B" w14:textId="1ED88743" w:rsidR="00610060" w:rsidRDefault="00610060" w:rsidP="001767B1">
      <w:pPr>
        <w:spacing w:after="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Make It Easy uses images from:</w:t>
      </w:r>
    </w:p>
    <w:p w14:paraId="6A7334E9" w14:textId="77777777" w:rsidR="00610060" w:rsidRDefault="00610060" w:rsidP="001767B1">
      <w:pPr>
        <w:spacing w:after="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5328" behindDoc="0" locked="0" layoutInCell="1" allowOverlap="1" wp14:anchorId="73027D39" wp14:editId="1643984F">
            <wp:simplePos x="0" y="0"/>
            <wp:positionH relativeFrom="page">
              <wp:posOffset>937986</wp:posOffset>
            </wp:positionH>
            <wp:positionV relativeFrom="paragraph">
              <wp:posOffset>294005</wp:posOffset>
            </wp:positionV>
            <wp:extent cx="1533525" cy="1533525"/>
            <wp:effectExtent l="0" t="0" r="0" b="0"/>
            <wp:wrapNone/>
            <wp:docPr id="569" name="Picture 569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1BECF" w14:textId="40855B16" w:rsidR="00610060" w:rsidRDefault="00610060" w:rsidP="00610060">
      <w:pPr>
        <w:pStyle w:val="ListParagraph"/>
        <w:numPr>
          <w:ilvl w:val="0"/>
          <w:numId w:val="28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Changepeople.org</w:t>
      </w:r>
    </w:p>
    <w:p w14:paraId="03C2082F" w14:textId="77777777" w:rsidR="00610060" w:rsidRDefault="00610060" w:rsidP="00610060">
      <w:pPr>
        <w:spacing w:after="120"/>
        <w:ind w:left="3544"/>
        <w:rPr>
          <w:rFonts w:eastAsia="Times New Roman"/>
          <w:b/>
          <w:lang w:eastAsia="en-NZ"/>
        </w:rPr>
      </w:pPr>
    </w:p>
    <w:p w14:paraId="45C0A5A7" w14:textId="09762980" w:rsidR="00610060" w:rsidRDefault="00610060" w:rsidP="00610060">
      <w:pPr>
        <w:pStyle w:val="ListParagraph"/>
        <w:numPr>
          <w:ilvl w:val="0"/>
          <w:numId w:val="28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6352" behindDoc="1" locked="0" layoutInCell="1" allowOverlap="1" wp14:anchorId="0AEA0153" wp14:editId="63031BAA">
            <wp:simplePos x="0" y="0"/>
            <wp:positionH relativeFrom="margin">
              <wp:posOffset>314416</wp:posOffset>
            </wp:positionH>
            <wp:positionV relativeFrom="paragraph">
              <wp:posOffset>376555</wp:posOffset>
            </wp:positionV>
            <wp:extent cx="889635" cy="843280"/>
            <wp:effectExtent l="0" t="0" r="5715" b="0"/>
            <wp:wrapThrough wrapText="bothSides">
              <wp:wrapPolygon edited="0">
                <wp:start x="0" y="0"/>
                <wp:lineTo x="0" y="20982"/>
                <wp:lineTo x="21276" y="20982"/>
                <wp:lineTo x="21276" y="0"/>
                <wp:lineTo x="0" y="0"/>
              </wp:wrapPolygon>
            </wp:wrapThrough>
            <wp:docPr id="570" name="Picture 570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>Photosymbols.com</w:t>
      </w:r>
    </w:p>
    <w:p w14:paraId="0A9FC273" w14:textId="6A6A4216" w:rsidR="00610060" w:rsidRDefault="00610060" w:rsidP="00610060">
      <w:pPr>
        <w:spacing w:after="120"/>
        <w:ind w:left="3544"/>
        <w:rPr>
          <w:rFonts w:eastAsia="Times New Roman"/>
          <w:b/>
          <w:lang w:eastAsia="en-NZ"/>
        </w:rPr>
      </w:pPr>
    </w:p>
    <w:p w14:paraId="2DF373E5" w14:textId="77777777" w:rsidR="00610060" w:rsidRDefault="00610060" w:rsidP="00610060">
      <w:pPr>
        <w:pStyle w:val="ListParagraph"/>
        <w:numPr>
          <w:ilvl w:val="0"/>
          <w:numId w:val="28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Sam Corliss</w:t>
      </w:r>
    </w:p>
    <w:p w14:paraId="6FB1E1EB" w14:textId="77777777" w:rsidR="00610060" w:rsidRDefault="00610060" w:rsidP="00610060">
      <w:pPr>
        <w:spacing w:after="120"/>
        <w:ind w:left="3544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7376" behindDoc="1" locked="0" layoutInCell="1" allowOverlap="1" wp14:anchorId="44887449" wp14:editId="561FF4FC">
            <wp:simplePos x="0" y="0"/>
            <wp:positionH relativeFrom="margin">
              <wp:posOffset>309971</wp:posOffset>
            </wp:positionH>
            <wp:positionV relativeFrom="paragraph">
              <wp:posOffset>118745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571" name="Picture 571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EA63" w14:textId="77777777" w:rsidR="00610060" w:rsidRDefault="00610060" w:rsidP="00610060">
      <w:pPr>
        <w:pStyle w:val="ListParagraph"/>
        <w:numPr>
          <w:ilvl w:val="0"/>
          <w:numId w:val="28"/>
        </w:numPr>
        <w:spacing w:after="120"/>
        <w:ind w:left="3960"/>
      </w:pPr>
      <w:r>
        <w:rPr>
          <w:rFonts w:eastAsia="Times New Roman"/>
          <w:b/>
          <w:lang w:eastAsia="en-NZ"/>
        </w:rPr>
        <w:t>Steve Bolton</w:t>
      </w:r>
    </w:p>
    <w:p w14:paraId="7A83B8D3" w14:textId="77777777" w:rsidR="0026133C" w:rsidRPr="0026133C" w:rsidRDefault="0026133C" w:rsidP="004E4E61"/>
    <w:sectPr w:rsidR="0026133C" w:rsidRPr="0026133C" w:rsidSect="00CE16BD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97F1A" w14:textId="77777777" w:rsidR="00096348" w:rsidRDefault="00096348" w:rsidP="00CE16BD">
      <w:pPr>
        <w:spacing w:after="0" w:line="240" w:lineRule="auto"/>
      </w:pPr>
      <w:r>
        <w:separator/>
      </w:r>
    </w:p>
  </w:endnote>
  <w:endnote w:type="continuationSeparator" w:id="0">
    <w:p w14:paraId="10813549" w14:textId="77777777" w:rsidR="00096348" w:rsidRDefault="00096348" w:rsidP="00CE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7705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2F5DDAB0" w14:textId="68550790" w:rsidR="00CE16BD" w:rsidRPr="00162126" w:rsidRDefault="00CE16BD">
        <w:pPr>
          <w:pStyle w:val="Footer"/>
          <w:jc w:val="right"/>
          <w:rPr>
            <w:sz w:val="28"/>
            <w:szCs w:val="28"/>
          </w:rPr>
        </w:pPr>
        <w:r w:rsidRPr="00162126">
          <w:rPr>
            <w:sz w:val="28"/>
            <w:szCs w:val="28"/>
          </w:rPr>
          <w:fldChar w:fldCharType="begin"/>
        </w:r>
        <w:r w:rsidRPr="00162126">
          <w:rPr>
            <w:sz w:val="28"/>
            <w:szCs w:val="28"/>
          </w:rPr>
          <w:instrText xml:space="preserve"> PAGE   \* MERGEFORMAT </w:instrText>
        </w:r>
        <w:r w:rsidRPr="00162126">
          <w:rPr>
            <w:sz w:val="28"/>
            <w:szCs w:val="28"/>
          </w:rPr>
          <w:fldChar w:fldCharType="separate"/>
        </w:r>
        <w:r w:rsidR="00C00C4D">
          <w:rPr>
            <w:noProof/>
            <w:sz w:val="28"/>
            <w:szCs w:val="28"/>
          </w:rPr>
          <w:t>2</w:t>
        </w:r>
        <w:r w:rsidRPr="00162126">
          <w:rPr>
            <w:noProof/>
            <w:sz w:val="28"/>
            <w:szCs w:val="28"/>
          </w:rPr>
          <w:fldChar w:fldCharType="end"/>
        </w:r>
      </w:p>
    </w:sdtContent>
  </w:sdt>
  <w:p w14:paraId="1302D28B" w14:textId="77777777" w:rsidR="00CE16BD" w:rsidRDefault="00CE16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F4BCA" w14:textId="77777777" w:rsidR="00096348" w:rsidRDefault="00096348" w:rsidP="00CE16BD">
      <w:pPr>
        <w:spacing w:after="0" w:line="240" w:lineRule="auto"/>
      </w:pPr>
      <w:r>
        <w:separator/>
      </w:r>
    </w:p>
  </w:footnote>
  <w:footnote w:type="continuationSeparator" w:id="0">
    <w:p w14:paraId="12FD6867" w14:textId="77777777" w:rsidR="00096348" w:rsidRDefault="00096348" w:rsidP="00CE1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5E29"/>
    <w:multiLevelType w:val="hybridMultilevel"/>
    <w:tmpl w:val="4426EE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13FD1"/>
    <w:multiLevelType w:val="hybridMultilevel"/>
    <w:tmpl w:val="4D9E121E"/>
    <w:lvl w:ilvl="0" w:tplc="62EA14D2">
      <w:start w:val="1"/>
      <w:numFmt w:val="bullet"/>
      <w:pStyle w:val="ListParagraph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1C094CA4"/>
    <w:multiLevelType w:val="hybridMultilevel"/>
    <w:tmpl w:val="7DEAFB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31248"/>
    <w:multiLevelType w:val="hybridMultilevel"/>
    <w:tmpl w:val="14E2A958"/>
    <w:lvl w:ilvl="0" w:tplc="078E20D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3960" w:hanging="360"/>
      </w:pPr>
    </w:lvl>
    <w:lvl w:ilvl="2" w:tplc="1409001B" w:tentative="1">
      <w:start w:val="1"/>
      <w:numFmt w:val="lowerRoman"/>
      <w:lvlText w:val="%3."/>
      <w:lvlJc w:val="right"/>
      <w:pPr>
        <w:ind w:left="4680" w:hanging="180"/>
      </w:pPr>
    </w:lvl>
    <w:lvl w:ilvl="3" w:tplc="1409000F" w:tentative="1">
      <w:start w:val="1"/>
      <w:numFmt w:val="decimal"/>
      <w:lvlText w:val="%4."/>
      <w:lvlJc w:val="left"/>
      <w:pPr>
        <w:ind w:left="5400" w:hanging="360"/>
      </w:pPr>
    </w:lvl>
    <w:lvl w:ilvl="4" w:tplc="14090019" w:tentative="1">
      <w:start w:val="1"/>
      <w:numFmt w:val="lowerLetter"/>
      <w:lvlText w:val="%5."/>
      <w:lvlJc w:val="left"/>
      <w:pPr>
        <w:ind w:left="6120" w:hanging="360"/>
      </w:pPr>
    </w:lvl>
    <w:lvl w:ilvl="5" w:tplc="1409001B" w:tentative="1">
      <w:start w:val="1"/>
      <w:numFmt w:val="lowerRoman"/>
      <w:lvlText w:val="%6."/>
      <w:lvlJc w:val="right"/>
      <w:pPr>
        <w:ind w:left="6840" w:hanging="180"/>
      </w:pPr>
    </w:lvl>
    <w:lvl w:ilvl="6" w:tplc="1409000F" w:tentative="1">
      <w:start w:val="1"/>
      <w:numFmt w:val="decimal"/>
      <w:lvlText w:val="%7."/>
      <w:lvlJc w:val="left"/>
      <w:pPr>
        <w:ind w:left="7560" w:hanging="360"/>
      </w:pPr>
    </w:lvl>
    <w:lvl w:ilvl="7" w:tplc="14090019" w:tentative="1">
      <w:start w:val="1"/>
      <w:numFmt w:val="lowerLetter"/>
      <w:lvlText w:val="%8."/>
      <w:lvlJc w:val="left"/>
      <w:pPr>
        <w:ind w:left="8280" w:hanging="360"/>
      </w:pPr>
    </w:lvl>
    <w:lvl w:ilvl="8" w:tplc="1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A2E5782"/>
    <w:multiLevelType w:val="hybridMultilevel"/>
    <w:tmpl w:val="BF48B4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11B5E"/>
    <w:multiLevelType w:val="hybridMultilevel"/>
    <w:tmpl w:val="D63EBED8"/>
    <w:lvl w:ilvl="0" w:tplc="4232EFB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87FF2"/>
    <w:multiLevelType w:val="hybridMultilevel"/>
    <w:tmpl w:val="F8126D7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D2A6B"/>
    <w:multiLevelType w:val="hybridMultilevel"/>
    <w:tmpl w:val="EDC6470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8D342B"/>
    <w:multiLevelType w:val="hybridMultilevel"/>
    <w:tmpl w:val="23B2EE7A"/>
    <w:lvl w:ilvl="0" w:tplc="85103154">
      <w:start w:val="1"/>
      <w:numFmt w:val="bullet"/>
      <w:pStyle w:val="bullets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427307EE"/>
    <w:multiLevelType w:val="hybridMultilevel"/>
    <w:tmpl w:val="C81EA7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F468D"/>
    <w:multiLevelType w:val="hybridMultilevel"/>
    <w:tmpl w:val="B98A92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92E7E"/>
    <w:multiLevelType w:val="hybridMultilevel"/>
    <w:tmpl w:val="A8FC63E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B02E46"/>
    <w:multiLevelType w:val="hybridMultilevel"/>
    <w:tmpl w:val="F75E68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C6852"/>
    <w:multiLevelType w:val="hybridMultilevel"/>
    <w:tmpl w:val="E26E2B1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C0444C"/>
    <w:multiLevelType w:val="hybridMultilevel"/>
    <w:tmpl w:val="C922A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713991"/>
    <w:multiLevelType w:val="hybridMultilevel"/>
    <w:tmpl w:val="830CC99A"/>
    <w:lvl w:ilvl="0" w:tplc="4232EFB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441AA"/>
    <w:multiLevelType w:val="hybridMultilevel"/>
    <w:tmpl w:val="C19869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5E52FC"/>
    <w:multiLevelType w:val="hybridMultilevel"/>
    <w:tmpl w:val="79DC76FC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>
    <w:nsid w:val="6F3A5FBB"/>
    <w:multiLevelType w:val="hybridMultilevel"/>
    <w:tmpl w:val="8A0C90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DE54A7"/>
    <w:multiLevelType w:val="hybridMultilevel"/>
    <w:tmpl w:val="947258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1D5D9F"/>
    <w:multiLevelType w:val="hybridMultilevel"/>
    <w:tmpl w:val="F79A912A"/>
    <w:lvl w:ilvl="0" w:tplc="7D467B7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>
    <w:nsid w:val="73320FDD"/>
    <w:multiLevelType w:val="hybridMultilevel"/>
    <w:tmpl w:val="93CEE2E2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>
    <w:nsid w:val="734571CB"/>
    <w:multiLevelType w:val="hybridMultilevel"/>
    <w:tmpl w:val="73CA80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346C85"/>
    <w:multiLevelType w:val="hybridMultilevel"/>
    <w:tmpl w:val="D234BCC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D40544D"/>
    <w:multiLevelType w:val="hybridMultilevel"/>
    <w:tmpl w:val="B9E8B0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CB0FB8"/>
    <w:multiLevelType w:val="hybridMultilevel"/>
    <w:tmpl w:val="6FFCB2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21"/>
  </w:num>
  <w:num w:numId="5">
    <w:abstractNumId w:val="7"/>
  </w:num>
  <w:num w:numId="6">
    <w:abstractNumId w:val="24"/>
  </w:num>
  <w:num w:numId="7">
    <w:abstractNumId w:val="25"/>
  </w:num>
  <w:num w:numId="8">
    <w:abstractNumId w:val="13"/>
  </w:num>
  <w:num w:numId="9">
    <w:abstractNumId w:val="0"/>
  </w:num>
  <w:num w:numId="10">
    <w:abstractNumId w:val="15"/>
  </w:num>
  <w:num w:numId="11">
    <w:abstractNumId w:val="23"/>
  </w:num>
  <w:num w:numId="12">
    <w:abstractNumId w:val="1"/>
  </w:num>
  <w:num w:numId="13">
    <w:abstractNumId w:val="5"/>
  </w:num>
  <w:num w:numId="14">
    <w:abstractNumId w:val="10"/>
  </w:num>
  <w:num w:numId="15">
    <w:abstractNumId w:val="20"/>
  </w:num>
  <w:num w:numId="16">
    <w:abstractNumId w:val="2"/>
  </w:num>
  <w:num w:numId="17">
    <w:abstractNumId w:val="11"/>
  </w:num>
  <w:num w:numId="18">
    <w:abstractNumId w:val="17"/>
  </w:num>
  <w:num w:numId="19">
    <w:abstractNumId w:val="6"/>
  </w:num>
  <w:num w:numId="20">
    <w:abstractNumId w:val="16"/>
  </w:num>
  <w:num w:numId="21">
    <w:abstractNumId w:val="26"/>
  </w:num>
  <w:num w:numId="22">
    <w:abstractNumId w:val="19"/>
  </w:num>
  <w:num w:numId="23">
    <w:abstractNumId w:val="14"/>
  </w:num>
  <w:num w:numId="24">
    <w:abstractNumId w:val="1"/>
  </w:num>
  <w:num w:numId="25">
    <w:abstractNumId w:val="18"/>
  </w:num>
  <w:num w:numId="26">
    <w:abstractNumId w:val="9"/>
  </w:num>
  <w:num w:numId="27">
    <w:abstractNumId w:val="22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C8"/>
    <w:rsid w:val="00011951"/>
    <w:rsid w:val="00011F0A"/>
    <w:rsid w:val="00027673"/>
    <w:rsid w:val="00034869"/>
    <w:rsid w:val="00035EF5"/>
    <w:rsid w:val="00043394"/>
    <w:rsid w:val="00053D97"/>
    <w:rsid w:val="000614EA"/>
    <w:rsid w:val="0007454F"/>
    <w:rsid w:val="00075FED"/>
    <w:rsid w:val="00093D13"/>
    <w:rsid w:val="00096348"/>
    <w:rsid w:val="00096F19"/>
    <w:rsid w:val="000B16E5"/>
    <w:rsid w:val="0012732E"/>
    <w:rsid w:val="00140AFC"/>
    <w:rsid w:val="00150089"/>
    <w:rsid w:val="00156BD0"/>
    <w:rsid w:val="00162126"/>
    <w:rsid w:val="0017429E"/>
    <w:rsid w:val="001767B1"/>
    <w:rsid w:val="00185C94"/>
    <w:rsid w:val="00191ADA"/>
    <w:rsid w:val="001938C7"/>
    <w:rsid w:val="001C1929"/>
    <w:rsid w:val="001C5D17"/>
    <w:rsid w:val="001F51BD"/>
    <w:rsid w:val="00211112"/>
    <w:rsid w:val="00217059"/>
    <w:rsid w:val="0023666D"/>
    <w:rsid w:val="002454B8"/>
    <w:rsid w:val="00250CB4"/>
    <w:rsid w:val="00260FF0"/>
    <w:rsid w:val="0026133C"/>
    <w:rsid w:val="002914EA"/>
    <w:rsid w:val="002976A5"/>
    <w:rsid w:val="002B059B"/>
    <w:rsid w:val="002C74DA"/>
    <w:rsid w:val="002D2E4A"/>
    <w:rsid w:val="002F4439"/>
    <w:rsid w:val="00311473"/>
    <w:rsid w:val="00317846"/>
    <w:rsid w:val="00327989"/>
    <w:rsid w:val="00331CCB"/>
    <w:rsid w:val="00334C2F"/>
    <w:rsid w:val="00337491"/>
    <w:rsid w:val="003472AB"/>
    <w:rsid w:val="003673D4"/>
    <w:rsid w:val="00397E26"/>
    <w:rsid w:val="003B390A"/>
    <w:rsid w:val="003B7CC8"/>
    <w:rsid w:val="003E2754"/>
    <w:rsid w:val="003E477C"/>
    <w:rsid w:val="00406530"/>
    <w:rsid w:val="004165C5"/>
    <w:rsid w:val="0043196F"/>
    <w:rsid w:val="004716B2"/>
    <w:rsid w:val="004C692C"/>
    <w:rsid w:val="004E4E61"/>
    <w:rsid w:val="004E7EF3"/>
    <w:rsid w:val="004F7529"/>
    <w:rsid w:val="00532649"/>
    <w:rsid w:val="00535660"/>
    <w:rsid w:val="005416E8"/>
    <w:rsid w:val="00552128"/>
    <w:rsid w:val="00573297"/>
    <w:rsid w:val="005934F6"/>
    <w:rsid w:val="005942D3"/>
    <w:rsid w:val="005951D4"/>
    <w:rsid w:val="005A1AC7"/>
    <w:rsid w:val="005E1E91"/>
    <w:rsid w:val="005E75D3"/>
    <w:rsid w:val="005F0B59"/>
    <w:rsid w:val="00606586"/>
    <w:rsid w:val="00610060"/>
    <w:rsid w:val="00624215"/>
    <w:rsid w:val="006354A5"/>
    <w:rsid w:val="0064717E"/>
    <w:rsid w:val="00665A8D"/>
    <w:rsid w:val="00665D0A"/>
    <w:rsid w:val="0067668E"/>
    <w:rsid w:val="0068402F"/>
    <w:rsid w:val="00685209"/>
    <w:rsid w:val="006F1223"/>
    <w:rsid w:val="0070303F"/>
    <w:rsid w:val="00703E42"/>
    <w:rsid w:val="00721F1D"/>
    <w:rsid w:val="00727FA0"/>
    <w:rsid w:val="00744C28"/>
    <w:rsid w:val="00745D97"/>
    <w:rsid w:val="007874A8"/>
    <w:rsid w:val="007B4A08"/>
    <w:rsid w:val="007C2CC3"/>
    <w:rsid w:val="007D7133"/>
    <w:rsid w:val="00826DED"/>
    <w:rsid w:val="00836A00"/>
    <w:rsid w:val="00842982"/>
    <w:rsid w:val="008520E8"/>
    <w:rsid w:val="00862680"/>
    <w:rsid w:val="008E3A07"/>
    <w:rsid w:val="00921C05"/>
    <w:rsid w:val="009267A4"/>
    <w:rsid w:val="00943E9C"/>
    <w:rsid w:val="00950425"/>
    <w:rsid w:val="0095476B"/>
    <w:rsid w:val="00977344"/>
    <w:rsid w:val="009860BF"/>
    <w:rsid w:val="009A1567"/>
    <w:rsid w:val="009C70EC"/>
    <w:rsid w:val="009D486C"/>
    <w:rsid w:val="009F4969"/>
    <w:rsid w:val="00A35BC8"/>
    <w:rsid w:val="00A40385"/>
    <w:rsid w:val="00A44172"/>
    <w:rsid w:val="00AB498D"/>
    <w:rsid w:val="00AC1786"/>
    <w:rsid w:val="00AC516F"/>
    <w:rsid w:val="00AF3F1D"/>
    <w:rsid w:val="00B1769D"/>
    <w:rsid w:val="00B410F0"/>
    <w:rsid w:val="00B475B3"/>
    <w:rsid w:val="00B71C4C"/>
    <w:rsid w:val="00B77162"/>
    <w:rsid w:val="00B83F5F"/>
    <w:rsid w:val="00BC3906"/>
    <w:rsid w:val="00BD244B"/>
    <w:rsid w:val="00BD49B2"/>
    <w:rsid w:val="00BD59FE"/>
    <w:rsid w:val="00BE6E66"/>
    <w:rsid w:val="00BF0085"/>
    <w:rsid w:val="00BF16DE"/>
    <w:rsid w:val="00C00C4D"/>
    <w:rsid w:val="00C27CBE"/>
    <w:rsid w:val="00C625BF"/>
    <w:rsid w:val="00C846B0"/>
    <w:rsid w:val="00C85155"/>
    <w:rsid w:val="00C97F62"/>
    <w:rsid w:val="00CA15C4"/>
    <w:rsid w:val="00CA7D3E"/>
    <w:rsid w:val="00CE16BD"/>
    <w:rsid w:val="00CF7382"/>
    <w:rsid w:val="00D315A6"/>
    <w:rsid w:val="00DA67B5"/>
    <w:rsid w:val="00DC0B97"/>
    <w:rsid w:val="00DC6042"/>
    <w:rsid w:val="00DC67DD"/>
    <w:rsid w:val="00E2458D"/>
    <w:rsid w:val="00E359F7"/>
    <w:rsid w:val="00E44732"/>
    <w:rsid w:val="00E87435"/>
    <w:rsid w:val="00EA5C89"/>
    <w:rsid w:val="00EB1918"/>
    <w:rsid w:val="00EB47AF"/>
    <w:rsid w:val="00ED4637"/>
    <w:rsid w:val="00EF432B"/>
    <w:rsid w:val="00F125E0"/>
    <w:rsid w:val="00F23D4E"/>
    <w:rsid w:val="00F30F4F"/>
    <w:rsid w:val="00F62FA8"/>
    <w:rsid w:val="00F8451D"/>
    <w:rsid w:val="00F846EE"/>
    <w:rsid w:val="00F93452"/>
    <w:rsid w:val="00FB36F6"/>
    <w:rsid w:val="00FD267C"/>
    <w:rsid w:val="00FE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155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E61"/>
    <w:pPr>
      <w:spacing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D13"/>
    <w:pPr>
      <w:keepNext/>
      <w:keepLines/>
      <w:spacing w:before="40" w:after="0"/>
      <w:ind w:left="0"/>
      <w:jc w:val="center"/>
      <w:outlineLvl w:val="1"/>
    </w:pPr>
    <w:rPr>
      <w:rFonts w:eastAsiaTheme="majorEastAsia"/>
      <w:b/>
      <w:bCs/>
      <w:color w:val="00800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3D13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3D13"/>
    <w:rPr>
      <w:rFonts w:ascii="Arial" w:eastAsiaTheme="majorEastAsia" w:hAnsi="Arial" w:cs="Arial"/>
      <w:b/>
      <w:bCs/>
      <w:color w:val="00800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35B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454B8"/>
    <w:pPr>
      <w:numPr>
        <w:numId w:val="1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B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C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93D1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customStyle="1" w:styleId="bullets">
    <w:name w:val="bullets"/>
    <w:basedOn w:val="ListParagraph"/>
    <w:link w:val="bulletsChar"/>
    <w:qFormat/>
    <w:rsid w:val="004E4E61"/>
    <w:pPr>
      <w:numPr>
        <w:numId w:val="26"/>
      </w:numPr>
      <w:ind w:left="39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454B8"/>
    <w:rPr>
      <w:rFonts w:ascii="Arial" w:hAnsi="Arial" w:cs="Arial"/>
      <w:sz w:val="32"/>
      <w:szCs w:val="32"/>
    </w:rPr>
  </w:style>
  <w:style w:type="character" w:customStyle="1" w:styleId="bulletsChar">
    <w:name w:val="bullets Char"/>
    <w:basedOn w:val="ListParagraphChar"/>
    <w:link w:val="bullets"/>
    <w:rsid w:val="004E4E61"/>
    <w:rPr>
      <w:rFonts w:ascii="Arial" w:hAnsi="Arial" w:cs="Arial"/>
      <w:sz w:val="32"/>
      <w:szCs w:val="32"/>
    </w:rPr>
  </w:style>
  <w:style w:type="paragraph" w:customStyle="1" w:styleId="explanation">
    <w:name w:val="explanation"/>
    <w:basedOn w:val="Normal"/>
    <w:link w:val="explanationChar"/>
    <w:qFormat/>
    <w:rsid w:val="009860BF"/>
    <w:pPr>
      <w:ind w:left="3960"/>
    </w:pPr>
  </w:style>
  <w:style w:type="character" w:customStyle="1" w:styleId="explanationChar">
    <w:name w:val="explanation Char"/>
    <w:basedOn w:val="DefaultParagraphFont"/>
    <w:link w:val="explanation"/>
    <w:rsid w:val="009860BF"/>
    <w:rPr>
      <w:rFonts w:ascii="Arial" w:hAnsi="Arial" w:cs="Arial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E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6BD"/>
    <w:rPr>
      <w:rFonts w:ascii="Arial" w:hAnsi="Arial" w:cs="Arial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CE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6BD"/>
    <w:rPr>
      <w:rFonts w:ascii="Arial" w:hAnsi="Arial" w:cs="Arial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E61"/>
    <w:pPr>
      <w:spacing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D13"/>
    <w:pPr>
      <w:keepNext/>
      <w:keepLines/>
      <w:spacing w:before="40" w:after="0"/>
      <w:ind w:left="0"/>
      <w:jc w:val="center"/>
      <w:outlineLvl w:val="1"/>
    </w:pPr>
    <w:rPr>
      <w:rFonts w:eastAsiaTheme="majorEastAsia"/>
      <w:b/>
      <w:bCs/>
      <w:color w:val="00800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3D13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3D13"/>
    <w:rPr>
      <w:rFonts w:ascii="Arial" w:eastAsiaTheme="majorEastAsia" w:hAnsi="Arial" w:cs="Arial"/>
      <w:b/>
      <w:bCs/>
      <w:color w:val="00800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35B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454B8"/>
    <w:pPr>
      <w:numPr>
        <w:numId w:val="1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B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C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93D1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customStyle="1" w:styleId="bullets">
    <w:name w:val="bullets"/>
    <w:basedOn w:val="ListParagraph"/>
    <w:link w:val="bulletsChar"/>
    <w:qFormat/>
    <w:rsid w:val="004E4E61"/>
    <w:pPr>
      <w:numPr>
        <w:numId w:val="26"/>
      </w:numPr>
      <w:ind w:left="39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454B8"/>
    <w:rPr>
      <w:rFonts w:ascii="Arial" w:hAnsi="Arial" w:cs="Arial"/>
      <w:sz w:val="32"/>
      <w:szCs w:val="32"/>
    </w:rPr>
  </w:style>
  <w:style w:type="character" w:customStyle="1" w:styleId="bulletsChar">
    <w:name w:val="bullets Char"/>
    <w:basedOn w:val="ListParagraphChar"/>
    <w:link w:val="bullets"/>
    <w:rsid w:val="004E4E61"/>
    <w:rPr>
      <w:rFonts w:ascii="Arial" w:hAnsi="Arial" w:cs="Arial"/>
      <w:sz w:val="32"/>
      <w:szCs w:val="32"/>
    </w:rPr>
  </w:style>
  <w:style w:type="paragraph" w:customStyle="1" w:styleId="explanation">
    <w:name w:val="explanation"/>
    <w:basedOn w:val="Normal"/>
    <w:link w:val="explanationChar"/>
    <w:qFormat/>
    <w:rsid w:val="009860BF"/>
    <w:pPr>
      <w:ind w:left="3960"/>
    </w:pPr>
  </w:style>
  <w:style w:type="character" w:customStyle="1" w:styleId="explanationChar">
    <w:name w:val="explanation Char"/>
    <w:basedOn w:val="DefaultParagraphFont"/>
    <w:link w:val="explanation"/>
    <w:rsid w:val="009860BF"/>
    <w:rPr>
      <w:rFonts w:ascii="Arial" w:hAnsi="Arial" w:cs="Arial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E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6BD"/>
    <w:rPr>
      <w:rFonts w:ascii="Arial" w:hAnsi="Arial" w:cs="Arial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CE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6BD"/>
    <w:rPr>
      <w:rFonts w:ascii="Arial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D32ADAEC</Template>
  <TotalTime>1</TotalTime>
  <Pages>23</Pages>
  <Words>865</Words>
  <Characters>4935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New Zealand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Karen Davidson</cp:lastModifiedBy>
  <cp:revision>2</cp:revision>
  <dcterms:created xsi:type="dcterms:W3CDTF">2019-12-18T17:03:00Z</dcterms:created>
  <dcterms:modified xsi:type="dcterms:W3CDTF">2019-12-18T17:03:00Z</dcterms:modified>
</cp:coreProperties>
</file>