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CD294FE" w14:textId="77777777" w:rsidR="00C6196D" w:rsidRPr="00C6196D" w:rsidRDefault="00C6196D" w:rsidP="00C6196D">
      <w:pPr>
        <w:pStyle w:val="Heading1"/>
        <w:ind w:left="0"/>
        <w:jc w:val="center"/>
        <w:rPr>
          <w:rFonts w:ascii="Arial" w:hAnsi="Arial" w:cs="Arial"/>
          <w:color w:val="000000" w:themeColor="text1"/>
          <w:sz w:val="16"/>
          <w:szCs w:val="16"/>
        </w:rPr>
      </w:pPr>
      <w:bookmarkStart w:id="0" w:name="_GoBack"/>
      <w:bookmarkEnd w:id="0"/>
    </w:p>
    <w:p w14:paraId="5A1C1B20" w14:textId="584DF6B1" w:rsidR="00C6196D" w:rsidRPr="00F57F35" w:rsidRDefault="00C6196D" w:rsidP="00C6196D">
      <w:pPr>
        <w:pStyle w:val="Heading1"/>
        <w:ind w:left="0"/>
        <w:jc w:val="center"/>
        <w:rPr>
          <w:rFonts w:ascii="Arial" w:hAnsi="Arial" w:cs="Arial"/>
          <w:color w:val="000000" w:themeColor="text1"/>
          <w:sz w:val="56"/>
          <w:szCs w:val="56"/>
        </w:rPr>
      </w:pPr>
      <w:r w:rsidRPr="00F57F35">
        <w:rPr>
          <w:rFonts w:ascii="Arial" w:hAnsi="Arial" w:cs="Arial"/>
          <w:color w:val="000000" w:themeColor="text1"/>
          <w:sz w:val="56"/>
          <w:szCs w:val="56"/>
        </w:rPr>
        <w:t>Easy</w:t>
      </w:r>
      <w:r w:rsidR="006E5C43">
        <w:rPr>
          <w:rFonts w:ascii="Arial" w:hAnsi="Arial" w:cs="Arial"/>
          <w:color w:val="000000" w:themeColor="text1"/>
          <w:sz w:val="56"/>
          <w:szCs w:val="56"/>
        </w:rPr>
        <w:t xml:space="preserve"> </w:t>
      </w:r>
      <w:r w:rsidRPr="00F57F35">
        <w:rPr>
          <w:rFonts w:ascii="Arial" w:hAnsi="Arial" w:cs="Arial"/>
          <w:color w:val="000000" w:themeColor="text1"/>
          <w:sz w:val="56"/>
          <w:szCs w:val="56"/>
        </w:rPr>
        <w:t>Read information about our</w:t>
      </w:r>
    </w:p>
    <w:p w14:paraId="5A8910CE" w14:textId="46025685" w:rsidR="00F57F35" w:rsidRPr="00C6196D" w:rsidRDefault="00C6196D" w:rsidP="00F57F35">
      <w:pPr>
        <w:pStyle w:val="Heading1"/>
        <w:ind w:left="0"/>
        <w:jc w:val="center"/>
        <w:rPr>
          <w:rFonts w:ascii="Arial" w:hAnsi="Arial" w:cs="Arial"/>
          <w:b/>
          <w:bCs/>
          <w:color w:val="000000" w:themeColor="text1"/>
          <w:sz w:val="72"/>
          <w:szCs w:val="72"/>
        </w:rPr>
      </w:pPr>
      <w:r w:rsidRPr="00C6196D">
        <w:rPr>
          <w:rFonts w:ascii="Arial" w:hAnsi="Arial" w:cs="Arial"/>
          <w:b/>
          <w:bCs/>
          <w:color w:val="008000"/>
          <w:sz w:val="92"/>
          <w:szCs w:val="92"/>
        </w:rPr>
        <w:t>Accessibility Policy</w:t>
      </w:r>
      <w:r w:rsidRPr="00C6196D">
        <w:rPr>
          <w:rFonts w:ascii="Arial" w:hAnsi="Arial" w:cs="Arial"/>
          <w:b/>
          <w:bCs/>
          <w:color w:val="008000"/>
          <w:sz w:val="72"/>
          <w:szCs w:val="72"/>
        </w:rPr>
        <w:t xml:space="preserve"> </w:t>
      </w:r>
    </w:p>
    <w:p w14:paraId="575695B6" w14:textId="78EB51D4" w:rsidR="00F57F35" w:rsidRPr="00C6196D" w:rsidRDefault="00F57F35" w:rsidP="00F57F35">
      <w:pPr>
        <w:pStyle w:val="Heading1"/>
        <w:ind w:left="0"/>
        <w:jc w:val="center"/>
        <w:rPr>
          <w:rFonts w:ascii="Arial" w:hAnsi="Arial" w:cs="Arial"/>
          <w:b/>
          <w:bCs/>
          <w:color w:val="000000" w:themeColor="text1"/>
          <w:sz w:val="44"/>
          <w:szCs w:val="44"/>
        </w:rPr>
      </w:pPr>
      <w:r w:rsidRPr="005E1E91">
        <w:rPr>
          <w:rFonts w:ascii="Arial" w:hAnsi="Arial" w:cs="Arial"/>
          <w:b/>
          <w:bCs/>
          <w:noProof/>
          <w:color w:val="000000" w:themeColor="text1"/>
          <w:sz w:val="72"/>
          <w:szCs w:val="72"/>
          <w:lang w:eastAsia="en-NZ"/>
        </w:rPr>
        <w:drawing>
          <wp:anchor distT="0" distB="0" distL="114300" distR="114300" simplePos="0" relativeHeight="251768832" behindDoc="1" locked="0" layoutInCell="1" allowOverlap="1" wp14:anchorId="485E4F38" wp14:editId="786FA029">
            <wp:simplePos x="0" y="0"/>
            <wp:positionH relativeFrom="margin">
              <wp:align>center</wp:align>
            </wp:positionH>
            <wp:positionV relativeFrom="paragraph">
              <wp:posOffset>163195</wp:posOffset>
            </wp:positionV>
            <wp:extent cx="3501737" cy="2615888"/>
            <wp:effectExtent l="0" t="0" r="3810" b="0"/>
            <wp:wrapNone/>
            <wp:docPr id="527" name="Picture 5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1737" cy="2615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BA5005" w14:textId="77777777" w:rsidR="00F57F35" w:rsidRPr="00F57F35" w:rsidRDefault="00F57F35" w:rsidP="00F57F35">
      <w:pPr>
        <w:pStyle w:val="Heading1"/>
        <w:ind w:left="0"/>
        <w:jc w:val="center"/>
        <w:rPr>
          <w:rFonts w:ascii="Arial" w:hAnsi="Arial" w:cs="Arial"/>
          <w:b/>
          <w:bCs/>
          <w:color w:val="000000" w:themeColor="text1"/>
          <w:sz w:val="64"/>
          <w:szCs w:val="64"/>
        </w:rPr>
      </w:pPr>
    </w:p>
    <w:p w14:paraId="199C8EAF" w14:textId="77777777" w:rsidR="00F57F35" w:rsidRPr="00F57F35" w:rsidRDefault="00F57F35" w:rsidP="00F57F35">
      <w:pPr>
        <w:rPr>
          <w:sz w:val="64"/>
          <w:szCs w:val="64"/>
        </w:rPr>
      </w:pPr>
    </w:p>
    <w:p w14:paraId="2030185F" w14:textId="77777777" w:rsidR="00F57F35" w:rsidRPr="00F57F35" w:rsidRDefault="00F57F35" w:rsidP="00F57F35">
      <w:pPr>
        <w:rPr>
          <w:color w:val="008000"/>
          <w:sz w:val="36"/>
          <w:szCs w:val="36"/>
        </w:rPr>
      </w:pPr>
    </w:p>
    <w:p w14:paraId="7E212474" w14:textId="788E6021" w:rsidR="00F57F35" w:rsidRPr="00F57F35" w:rsidRDefault="00F57F35" w:rsidP="00F57F35">
      <w:pPr>
        <w:pStyle w:val="Heading1"/>
        <w:ind w:left="0"/>
        <w:jc w:val="center"/>
        <w:rPr>
          <w:rFonts w:ascii="Arial" w:hAnsi="Arial" w:cs="Arial"/>
          <w:b/>
          <w:bCs/>
          <w:color w:val="000000" w:themeColor="text1"/>
          <w:sz w:val="36"/>
          <w:szCs w:val="36"/>
        </w:rPr>
      </w:pPr>
      <w:r w:rsidRPr="00F57F35">
        <w:rPr>
          <w:rFonts w:ascii="Arial" w:hAnsi="Arial" w:cs="Arial"/>
          <w:b/>
          <w:bCs/>
          <w:color w:val="000000" w:themeColor="text1"/>
          <w:sz w:val="36"/>
          <w:szCs w:val="36"/>
        </w:rPr>
        <w:t xml:space="preserve"> </w:t>
      </w:r>
    </w:p>
    <w:p w14:paraId="189239EB" w14:textId="78B848E2" w:rsidR="00F57F35" w:rsidRPr="00C6196D" w:rsidRDefault="00C6196D" w:rsidP="00F57F35">
      <w:pPr>
        <w:pStyle w:val="Heading1"/>
        <w:spacing w:before="0"/>
        <w:ind w:left="0"/>
        <w:jc w:val="center"/>
        <w:rPr>
          <w:noProof/>
          <w:color w:val="008000"/>
          <w:sz w:val="68"/>
          <w:szCs w:val="68"/>
        </w:rPr>
      </w:pPr>
      <w:r w:rsidRPr="00C6196D">
        <w:rPr>
          <w:noProof/>
          <w:sz w:val="68"/>
          <w:szCs w:val="68"/>
          <w:lang w:eastAsia="en-NZ"/>
        </w:rPr>
        <w:drawing>
          <wp:anchor distT="0" distB="0" distL="114300" distR="114300" simplePos="0" relativeHeight="251767808" behindDoc="0" locked="0" layoutInCell="1" allowOverlap="1" wp14:anchorId="377960A3" wp14:editId="5FEFDBB6">
            <wp:simplePos x="0" y="0"/>
            <wp:positionH relativeFrom="margin">
              <wp:posOffset>4765040</wp:posOffset>
            </wp:positionH>
            <wp:positionV relativeFrom="paragraph">
              <wp:posOffset>1708150</wp:posOffset>
            </wp:positionV>
            <wp:extent cx="1576070" cy="2365375"/>
            <wp:effectExtent l="0" t="0" r="5080" b="0"/>
            <wp:wrapNone/>
            <wp:docPr id="525" name="Picture 5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6070" cy="236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6196D">
        <w:rPr>
          <w:noProof/>
          <w:sz w:val="68"/>
          <w:szCs w:val="68"/>
          <w:lang w:eastAsia="en-NZ"/>
        </w:rPr>
        <w:drawing>
          <wp:anchor distT="0" distB="0" distL="114300" distR="114300" simplePos="0" relativeHeight="251766784" behindDoc="0" locked="0" layoutInCell="1" allowOverlap="1" wp14:anchorId="7A19C3DE" wp14:editId="50D0FB70">
            <wp:simplePos x="0" y="0"/>
            <wp:positionH relativeFrom="page">
              <wp:posOffset>0</wp:posOffset>
            </wp:positionH>
            <wp:positionV relativeFrom="paragraph">
              <wp:posOffset>2151380</wp:posOffset>
            </wp:positionV>
            <wp:extent cx="5264150" cy="1780540"/>
            <wp:effectExtent l="0" t="0" r="0" b="0"/>
            <wp:wrapNone/>
            <wp:docPr id="524" name="Picture 5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0" cy="178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6196D">
        <w:rPr>
          <w:rFonts w:ascii="Arial" w:hAnsi="Arial" w:cs="Arial"/>
          <w:color w:val="008000"/>
          <w:sz w:val="68"/>
          <w:szCs w:val="68"/>
        </w:rPr>
        <w:t>How Kāinga Ora will make more accessible homes</w:t>
      </w:r>
      <w:r w:rsidRPr="00C6196D">
        <w:rPr>
          <w:rFonts w:ascii="Arial" w:hAnsi="Arial" w:cs="Arial"/>
          <w:color w:val="000000" w:themeColor="text1"/>
          <w:sz w:val="68"/>
          <w:szCs w:val="68"/>
        </w:rPr>
        <w:t xml:space="preserve"> </w:t>
      </w:r>
      <w:r w:rsidR="00F57F35" w:rsidRPr="00C6196D">
        <w:rPr>
          <w:rFonts w:ascii="Arial" w:hAnsi="Arial" w:cs="Arial"/>
          <w:color w:val="008000"/>
          <w:sz w:val="68"/>
          <w:szCs w:val="68"/>
        </w:rPr>
        <w:t xml:space="preserve"> </w:t>
      </w:r>
      <w:r w:rsidR="00F57F35" w:rsidRPr="00C6196D">
        <w:rPr>
          <w:noProof/>
          <w:color w:val="008000"/>
          <w:sz w:val="68"/>
          <w:szCs w:val="68"/>
        </w:rPr>
        <w:t xml:space="preserve"> </w:t>
      </w:r>
    </w:p>
    <w:p w14:paraId="0160FF21" w14:textId="3CC4A1A5" w:rsidR="00F57F35" w:rsidRPr="00F57F35" w:rsidRDefault="00F57F35" w:rsidP="00F57F35">
      <w:pPr>
        <w:pStyle w:val="Heading1"/>
        <w:ind w:left="0"/>
        <w:jc w:val="center"/>
        <w:rPr>
          <w:rFonts w:ascii="Arial" w:hAnsi="Arial" w:cs="Arial"/>
          <w:color w:val="008000"/>
          <w:sz w:val="60"/>
          <w:szCs w:val="60"/>
        </w:rPr>
        <w:sectPr w:rsidR="00F57F35" w:rsidRPr="00F57F35" w:rsidSect="00F57F35">
          <w:footerReference w:type="default" r:id="rId11"/>
          <w:pgSz w:w="11906" w:h="16838"/>
          <w:pgMar w:top="1440" w:right="1440" w:bottom="1440" w:left="1440" w:header="708" w:footer="708" w:gutter="0"/>
          <w:cols w:space="708"/>
          <w:titlePg/>
          <w:docGrid w:linePitch="435"/>
        </w:sectPr>
      </w:pPr>
    </w:p>
    <w:p w14:paraId="38C53E3F" w14:textId="56CB7FC7" w:rsidR="00A35BC8" w:rsidRDefault="00BB7DE5" w:rsidP="006C1CAC">
      <w:pPr>
        <w:pStyle w:val="Heading2"/>
      </w:pPr>
      <w:r>
        <w:lastRenderedPageBreak/>
        <w:t>What is in this book?</w:t>
      </w:r>
    </w:p>
    <w:p w14:paraId="73FFEB23" w14:textId="46A329D5" w:rsidR="006F345B" w:rsidRDefault="006F345B" w:rsidP="00125F74">
      <w:pPr>
        <w:ind w:left="2880"/>
      </w:pPr>
    </w:p>
    <w:p w14:paraId="007B8639" w14:textId="7C88BDD9" w:rsidR="006F345B" w:rsidRPr="00567DA5" w:rsidRDefault="0053006C" w:rsidP="00567DA5">
      <w:pPr>
        <w:ind w:left="2880"/>
        <w:jc w:val="right"/>
        <w:rPr>
          <w:b/>
          <w:bCs/>
        </w:rPr>
      </w:pPr>
      <w:r w:rsidRPr="005A37A0">
        <w:rPr>
          <w:noProof/>
          <w:lang w:eastAsia="en-NZ"/>
        </w:rPr>
        <w:drawing>
          <wp:anchor distT="0" distB="0" distL="114300" distR="114300" simplePos="0" relativeHeight="252133376" behindDoc="0" locked="0" layoutInCell="1" allowOverlap="1" wp14:anchorId="4C7AAD89" wp14:editId="7AD9D617">
            <wp:simplePos x="0" y="0"/>
            <wp:positionH relativeFrom="margin">
              <wp:posOffset>-45720</wp:posOffset>
            </wp:positionH>
            <wp:positionV relativeFrom="paragraph">
              <wp:posOffset>95250</wp:posOffset>
            </wp:positionV>
            <wp:extent cx="1371600" cy="938530"/>
            <wp:effectExtent l="0" t="0" r="0" b="0"/>
            <wp:wrapNone/>
            <wp:docPr id="313" name="Picture 313" descr="booklet-suppo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ooklet-support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938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7DA5" w:rsidRPr="00567DA5">
        <w:rPr>
          <w:b/>
          <w:bCs/>
        </w:rPr>
        <w:t>Page</w:t>
      </w:r>
    </w:p>
    <w:p w14:paraId="7CFF01B2" w14:textId="1136D8C8" w:rsidR="0053006C" w:rsidRDefault="0053006C" w:rsidP="00567DA5">
      <w:pPr>
        <w:pStyle w:val="contents"/>
      </w:pPr>
      <w:r>
        <w:t>Before you start</w:t>
      </w:r>
      <w:r>
        <w:tab/>
      </w:r>
      <w:r>
        <w:tab/>
      </w:r>
      <w:r>
        <w:tab/>
      </w:r>
      <w:r>
        <w:tab/>
      </w:r>
      <w:r>
        <w:tab/>
      </w:r>
      <w:r w:rsidR="007333F2">
        <w:t>4</w:t>
      </w:r>
    </w:p>
    <w:p w14:paraId="02E93D44" w14:textId="2B383461" w:rsidR="0053006C" w:rsidRDefault="0053006C" w:rsidP="00567DA5">
      <w:pPr>
        <w:pStyle w:val="contents"/>
      </w:pPr>
    </w:p>
    <w:p w14:paraId="7A1FB246" w14:textId="263E437C" w:rsidR="0053006C" w:rsidRDefault="0053006C" w:rsidP="00567DA5">
      <w:pPr>
        <w:pStyle w:val="contents"/>
      </w:pPr>
      <w:r w:rsidRPr="00C6196D">
        <w:rPr>
          <w:noProof/>
          <w:sz w:val="68"/>
          <w:szCs w:val="68"/>
          <w:lang w:eastAsia="en-NZ"/>
        </w:rPr>
        <w:drawing>
          <wp:anchor distT="0" distB="0" distL="114300" distR="114300" simplePos="0" relativeHeight="251951104" behindDoc="0" locked="0" layoutInCell="1" allowOverlap="1" wp14:anchorId="0F248BA3" wp14:editId="51A1E703">
            <wp:simplePos x="0" y="0"/>
            <wp:positionH relativeFrom="margin">
              <wp:posOffset>-459740</wp:posOffset>
            </wp:positionH>
            <wp:positionV relativeFrom="paragraph">
              <wp:posOffset>139065</wp:posOffset>
            </wp:positionV>
            <wp:extent cx="2273300" cy="768985"/>
            <wp:effectExtent l="0" t="0" r="0" b="0"/>
            <wp:wrapNone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300" cy="768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9025BD" w14:textId="0B593275" w:rsidR="006F345B" w:rsidRDefault="00125F74" w:rsidP="00567DA5">
      <w:pPr>
        <w:pStyle w:val="contents"/>
      </w:pPr>
      <w:r>
        <w:t>Who is Kāinga Ora?</w:t>
      </w:r>
      <w:r w:rsidR="00567DA5">
        <w:tab/>
      </w:r>
      <w:r w:rsidR="00567DA5">
        <w:tab/>
      </w:r>
      <w:r w:rsidR="00567DA5">
        <w:tab/>
      </w:r>
      <w:r w:rsidR="00567DA5">
        <w:tab/>
      </w:r>
      <w:r w:rsidR="00567DA5">
        <w:tab/>
      </w:r>
      <w:r w:rsidR="008A2F6C">
        <w:t>6</w:t>
      </w:r>
    </w:p>
    <w:p w14:paraId="3F607455" w14:textId="4BB37954" w:rsidR="00125F74" w:rsidRDefault="0017068F" w:rsidP="00567DA5">
      <w:pPr>
        <w:pStyle w:val="contents"/>
      </w:pPr>
      <w:r w:rsidRPr="0017068F">
        <w:rPr>
          <w:noProof/>
          <w:lang w:eastAsia="en-NZ"/>
        </w:rPr>
        <w:drawing>
          <wp:anchor distT="0" distB="0" distL="114300" distR="114300" simplePos="0" relativeHeight="251953152" behindDoc="1" locked="0" layoutInCell="1" allowOverlap="1" wp14:anchorId="50B2ECD8" wp14:editId="46C9429C">
            <wp:simplePos x="0" y="0"/>
            <wp:positionH relativeFrom="margin">
              <wp:posOffset>42454</wp:posOffset>
            </wp:positionH>
            <wp:positionV relativeFrom="paragraph">
              <wp:posOffset>267970</wp:posOffset>
            </wp:positionV>
            <wp:extent cx="1219200" cy="1219200"/>
            <wp:effectExtent l="0" t="0" r="0" b="0"/>
            <wp:wrapNone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3157E2" w14:textId="4EFC9A2C" w:rsidR="00125F74" w:rsidRDefault="00125F74" w:rsidP="00567DA5">
      <w:pPr>
        <w:pStyle w:val="contents"/>
      </w:pPr>
    </w:p>
    <w:p w14:paraId="4B8E460C" w14:textId="02B421EE" w:rsidR="00125F74" w:rsidRDefault="00125F74" w:rsidP="00567DA5">
      <w:pPr>
        <w:pStyle w:val="contents"/>
      </w:pPr>
      <w:r>
        <w:t>What is this document about?</w:t>
      </w:r>
      <w:r w:rsidR="00567DA5">
        <w:tab/>
      </w:r>
      <w:r w:rsidR="00567DA5">
        <w:tab/>
      </w:r>
      <w:r w:rsidR="00567DA5">
        <w:tab/>
      </w:r>
      <w:r w:rsidR="008A2F6C">
        <w:t>7</w:t>
      </w:r>
    </w:p>
    <w:p w14:paraId="6E96CCE1" w14:textId="399E79F3" w:rsidR="00125F74" w:rsidRDefault="0017068F" w:rsidP="00567DA5">
      <w:pPr>
        <w:pStyle w:val="contents"/>
      </w:pPr>
      <w:r w:rsidRPr="0017068F">
        <w:rPr>
          <w:noProof/>
          <w:lang w:eastAsia="en-NZ"/>
        </w:rPr>
        <w:drawing>
          <wp:anchor distT="0" distB="0" distL="114300" distR="114300" simplePos="0" relativeHeight="251957248" behindDoc="1" locked="0" layoutInCell="1" allowOverlap="1" wp14:anchorId="2A4BD946" wp14:editId="40DDA92A">
            <wp:simplePos x="0" y="0"/>
            <wp:positionH relativeFrom="margin">
              <wp:posOffset>-115026</wp:posOffset>
            </wp:positionH>
            <wp:positionV relativeFrom="paragraph">
              <wp:posOffset>422275</wp:posOffset>
            </wp:positionV>
            <wp:extent cx="1608145" cy="1175658"/>
            <wp:effectExtent l="0" t="0" r="0" b="5715"/>
            <wp:wrapNone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8145" cy="1175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678390" w14:textId="62F0594B" w:rsidR="00125F74" w:rsidRDefault="00125F74" w:rsidP="00567DA5">
      <w:pPr>
        <w:pStyle w:val="contents"/>
      </w:pPr>
    </w:p>
    <w:p w14:paraId="45B4A98F" w14:textId="63D0027F" w:rsidR="00125F74" w:rsidRDefault="00125F74" w:rsidP="00567DA5">
      <w:pPr>
        <w:pStyle w:val="contents"/>
      </w:pPr>
      <w:r>
        <w:t>Accessible homes are important</w:t>
      </w:r>
      <w:r w:rsidR="00567DA5">
        <w:tab/>
      </w:r>
      <w:r w:rsidR="00567DA5">
        <w:tab/>
      </w:r>
      <w:r w:rsidR="008A2F6C">
        <w:t>10</w:t>
      </w:r>
    </w:p>
    <w:p w14:paraId="268F6A3B" w14:textId="2E63208B" w:rsidR="00125F74" w:rsidRDefault="00125F74" w:rsidP="00567DA5">
      <w:pPr>
        <w:pStyle w:val="contents"/>
      </w:pPr>
    </w:p>
    <w:p w14:paraId="66CD651A" w14:textId="2BE44EF0" w:rsidR="00125F74" w:rsidRDefault="00A46BAB" w:rsidP="00567DA5">
      <w:pPr>
        <w:pStyle w:val="contents"/>
      </w:pPr>
      <w:r w:rsidRPr="0064717E">
        <w:rPr>
          <w:noProof/>
          <w:lang w:eastAsia="en-NZ"/>
        </w:rPr>
        <w:drawing>
          <wp:anchor distT="0" distB="0" distL="114300" distR="114300" simplePos="0" relativeHeight="251959296" behindDoc="1" locked="0" layoutInCell="1" allowOverlap="1" wp14:anchorId="6C830A21" wp14:editId="74ECC042">
            <wp:simplePos x="0" y="0"/>
            <wp:positionH relativeFrom="margin">
              <wp:posOffset>41184</wp:posOffset>
            </wp:positionH>
            <wp:positionV relativeFrom="paragraph">
              <wp:posOffset>6985</wp:posOffset>
            </wp:positionV>
            <wp:extent cx="1151890" cy="1175385"/>
            <wp:effectExtent l="0" t="0" r="0" b="5715"/>
            <wp:wrapNone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1890" cy="1175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FFCF77" w14:textId="1F0F9676" w:rsidR="00125F74" w:rsidRDefault="00125F74" w:rsidP="00567DA5">
      <w:pPr>
        <w:pStyle w:val="contents"/>
      </w:pPr>
      <w:r>
        <w:t>What do we mean by accessible?</w:t>
      </w:r>
      <w:r w:rsidR="00567DA5">
        <w:tab/>
      </w:r>
      <w:r w:rsidR="00567DA5">
        <w:tab/>
      </w:r>
      <w:r w:rsidR="007333F2">
        <w:t>1</w:t>
      </w:r>
      <w:r w:rsidR="008A2F6C">
        <w:t>2</w:t>
      </w:r>
    </w:p>
    <w:p w14:paraId="24F19473" w14:textId="62D8BE0A" w:rsidR="00125F74" w:rsidRDefault="00125F74" w:rsidP="00567DA5">
      <w:pPr>
        <w:pStyle w:val="contents"/>
      </w:pPr>
    </w:p>
    <w:p w14:paraId="2FFF83AA" w14:textId="17833BB7" w:rsidR="00125F74" w:rsidRDefault="00125F74" w:rsidP="00567DA5">
      <w:pPr>
        <w:pStyle w:val="contents"/>
      </w:pPr>
    </w:p>
    <w:p w14:paraId="6010817A" w14:textId="7FE13A94" w:rsidR="0053006C" w:rsidRDefault="0053006C">
      <w:pPr>
        <w:spacing w:line="259" w:lineRule="auto"/>
        <w:ind w:left="0"/>
      </w:pPr>
      <w:r>
        <w:br w:type="page"/>
      </w:r>
    </w:p>
    <w:p w14:paraId="4E5C90B7" w14:textId="5028A514" w:rsidR="0053006C" w:rsidRDefault="0053006C" w:rsidP="0053006C">
      <w:pPr>
        <w:pStyle w:val="contents"/>
        <w:jc w:val="right"/>
      </w:pPr>
      <w:r w:rsidRPr="00567DA5">
        <w:rPr>
          <w:b/>
          <w:bCs/>
        </w:rPr>
        <w:lastRenderedPageBreak/>
        <w:t>Page</w:t>
      </w:r>
    </w:p>
    <w:p w14:paraId="65BEBBB8" w14:textId="4768191B" w:rsidR="00125F74" w:rsidRDefault="0053006C" w:rsidP="00567DA5">
      <w:pPr>
        <w:pStyle w:val="contents"/>
      </w:pPr>
      <w:r w:rsidRPr="00867C33">
        <w:rPr>
          <w:noProof/>
          <w:lang w:eastAsia="en-NZ"/>
        </w:rPr>
        <w:drawing>
          <wp:anchor distT="0" distB="0" distL="114300" distR="114300" simplePos="0" relativeHeight="251955200" behindDoc="1" locked="0" layoutInCell="1" allowOverlap="1" wp14:anchorId="525E5526" wp14:editId="0E11EFBD">
            <wp:simplePos x="0" y="0"/>
            <wp:positionH relativeFrom="margin">
              <wp:posOffset>45720</wp:posOffset>
            </wp:positionH>
            <wp:positionV relativeFrom="paragraph">
              <wp:posOffset>-152400</wp:posOffset>
            </wp:positionV>
            <wp:extent cx="1276985" cy="943610"/>
            <wp:effectExtent l="0" t="0" r="0" b="8890"/>
            <wp:wrapNone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985" cy="943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5F74">
        <w:t>How we want to work</w:t>
      </w:r>
      <w:r w:rsidR="00567DA5">
        <w:tab/>
      </w:r>
      <w:r w:rsidR="00567DA5">
        <w:tab/>
      </w:r>
      <w:r w:rsidR="00567DA5">
        <w:tab/>
      </w:r>
      <w:r w:rsidR="00567DA5">
        <w:tab/>
      </w:r>
      <w:r w:rsidR="007333F2">
        <w:t>1</w:t>
      </w:r>
      <w:r w:rsidR="008A2F6C">
        <w:t>6</w:t>
      </w:r>
    </w:p>
    <w:p w14:paraId="35F3A112" w14:textId="5E76F2E6" w:rsidR="00125F74" w:rsidRDefault="00125F74" w:rsidP="00567DA5">
      <w:pPr>
        <w:pStyle w:val="contents"/>
      </w:pPr>
    </w:p>
    <w:p w14:paraId="3218D332" w14:textId="03F80226" w:rsidR="00567DA5" w:rsidRPr="00567DA5" w:rsidRDefault="00573B32" w:rsidP="0053006C">
      <w:r w:rsidRPr="00560DB3">
        <w:rPr>
          <w:noProof/>
          <w:lang w:eastAsia="en-NZ"/>
        </w:rPr>
        <w:drawing>
          <wp:anchor distT="0" distB="0" distL="114300" distR="114300" simplePos="0" relativeHeight="252047360" behindDoc="1" locked="0" layoutInCell="1" allowOverlap="1" wp14:anchorId="1A22FB9B" wp14:editId="5FF99241">
            <wp:simplePos x="0" y="0"/>
            <wp:positionH relativeFrom="margin">
              <wp:posOffset>90805</wp:posOffset>
            </wp:positionH>
            <wp:positionV relativeFrom="paragraph">
              <wp:posOffset>252095</wp:posOffset>
            </wp:positionV>
            <wp:extent cx="1300592" cy="1117600"/>
            <wp:effectExtent l="0" t="0" r="0" b="6350"/>
            <wp:wrapNone/>
            <wp:docPr id="260" name="Picture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0592" cy="111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46FBDF" w14:textId="61A200BE" w:rsidR="00567DA5" w:rsidRDefault="00125F74" w:rsidP="00567DA5">
      <w:pPr>
        <w:pStyle w:val="contents"/>
        <w:spacing w:after="0"/>
      </w:pPr>
      <w:r>
        <w:t>What do we know about</w:t>
      </w:r>
      <w:r w:rsidR="00567DA5">
        <w:t xml:space="preserve"> </w:t>
      </w:r>
      <w:r w:rsidR="00567DA5">
        <w:tab/>
      </w:r>
    </w:p>
    <w:p w14:paraId="68816103" w14:textId="03E20AB5" w:rsidR="00125F74" w:rsidRDefault="00567DA5" w:rsidP="00567DA5">
      <w:pPr>
        <w:pStyle w:val="contents"/>
      </w:pPr>
      <w:r>
        <w:t>what our tenants need?</w:t>
      </w:r>
      <w:r>
        <w:tab/>
      </w:r>
      <w:r>
        <w:tab/>
      </w:r>
      <w:r>
        <w:tab/>
      </w:r>
      <w:r>
        <w:tab/>
      </w:r>
      <w:r w:rsidR="007333F2">
        <w:t>2</w:t>
      </w:r>
      <w:r w:rsidR="008A2F6C">
        <w:t>4</w:t>
      </w:r>
    </w:p>
    <w:p w14:paraId="175935AB" w14:textId="0516D620" w:rsidR="00125F74" w:rsidRDefault="00125F74" w:rsidP="00567DA5">
      <w:pPr>
        <w:pStyle w:val="contents"/>
      </w:pPr>
    </w:p>
    <w:p w14:paraId="658A77DF" w14:textId="58214963" w:rsidR="00125F74" w:rsidRDefault="00297361" w:rsidP="00567DA5">
      <w:pPr>
        <w:pStyle w:val="contents"/>
      </w:pPr>
      <w:r w:rsidRPr="00AB498D">
        <w:rPr>
          <w:noProof/>
          <w:lang w:eastAsia="en-NZ"/>
        </w:rPr>
        <w:drawing>
          <wp:anchor distT="0" distB="0" distL="114300" distR="114300" simplePos="0" relativeHeight="251933696" behindDoc="1" locked="0" layoutInCell="1" allowOverlap="1" wp14:anchorId="1F5ABBBE" wp14:editId="506CC0D8">
            <wp:simplePos x="0" y="0"/>
            <wp:positionH relativeFrom="margin">
              <wp:posOffset>313781</wp:posOffset>
            </wp:positionH>
            <wp:positionV relativeFrom="paragraph">
              <wp:posOffset>65405</wp:posOffset>
            </wp:positionV>
            <wp:extent cx="866140" cy="1073785"/>
            <wp:effectExtent l="0" t="0" r="0" b="0"/>
            <wp:wrapNone/>
            <wp:docPr id="575" name="Picture 5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140" cy="1073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0268AE" w14:textId="434E460A" w:rsidR="00125F74" w:rsidRDefault="009D0708" w:rsidP="00567DA5">
      <w:pPr>
        <w:pStyle w:val="contents"/>
      </w:pPr>
      <w:r>
        <w:t>Things we want to happen</w:t>
      </w:r>
      <w:r>
        <w:tab/>
      </w:r>
      <w:r>
        <w:tab/>
      </w:r>
      <w:r>
        <w:tab/>
      </w:r>
      <w:r w:rsidR="007333F2">
        <w:t>2</w:t>
      </w:r>
      <w:r w:rsidR="008A2F6C">
        <w:t>6</w:t>
      </w:r>
    </w:p>
    <w:p w14:paraId="18BA3C6F" w14:textId="71CCEA71" w:rsidR="00125F74" w:rsidRDefault="00125F74" w:rsidP="00567DA5">
      <w:pPr>
        <w:pStyle w:val="contents"/>
      </w:pPr>
    </w:p>
    <w:p w14:paraId="7F26E26A" w14:textId="32FCC54B" w:rsidR="00125F74" w:rsidRDefault="00ED60F9" w:rsidP="00567DA5">
      <w:pPr>
        <w:pStyle w:val="contents"/>
      </w:pPr>
      <w:r w:rsidRPr="00ED60F9">
        <w:rPr>
          <w:noProof/>
          <w:lang w:eastAsia="en-NZ"/>
        </w:rPr>
        <w:drawing>
          <wp:anchor distT="0" distB="0" distL="114300" distR="114300" simplePos="0" relativeHeight="251936768" behindDoc="1" locked="0" layoutInCell="1" allowOverlap="1" wp14:anchorId="773C4DBF" wp14:editId="3C31030F">
            <wp:simplePos x="0" y="0"/>
            <wp:positionH relativeFrom="margin">
              <wp:posOffset>186055</wp:posOffset>
            </wp:positionH>
            <wp:positionV relativeFrom="paragraph">
              <wp:posOffset>158206</wp:posOffset>
            </wp:positionV>
            <wp:extent cx="1090203" cy="1364343"/>
            <wp:effectExtent l="0" t="0" r="0" b="7620"/>
            <wp:wrapNone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0203" cy="13643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74EA00" w14:textId="38C02FCA" w:rsidR="00567DA5" w:rsidRDefault="00567DA5" w:rsidP="00567DA5">
      <w:pPr>
        <w:pStyle w:val="contents"/>
        <w:spacing w:after="0"/>
      </w:pPr>
      <w:r>
        <w:t xml:space="preserve">1. </w:t>
      </w:r>
      <w:r w:rsidR="00125F74">
        <w:t>More of our homes meet</w:t>
      </w:r>
      <w:r>
        <w:tab/>
      </w:r>
      <w:r>
        <w:tab/>
      </w:r>
    </w:p>
    <w:p w14:paraId="63970643" w14:textId="6DC7F1F4" w:rsidR="00125F74" w:rsidRDefault="000503CC" w:rsidP="00567DA5">
      <w:pPr>
        <w:pStyle w:val="contents"/>
      </w:pPr>
      <w:r>
        <w:t xml:space="preserve">our </w:t>
      </w:r>
      <w:r w:rsidR="00125F74">
        <w:t>Universal Design standards</w:t>
      </w:r>
      <w:r w:rsidR="00567DA5">
        <w:tab/>
      </w:r>
      <w:r w:rsidR="00567DA5">
        <w:tab/>
      </w:r>
      <w:r w:rsidR="007333F2">
        <w:t>2</w:t>
      </w:r>
      <w:r w:rsidR="008A2F6C">
        <w:t>8</w:t>
      </w:r>
    </w:p>
    <w:p w14:paraId="27FA0B3A" w14:textId="3A2659A1" w:rsidR="00125F74" w:rsidRDefault="00125F74" w:rsidP="00567DA5">
      <w:pPr>
        <w:pStyle w:val="contents"/>
      </w:pPr>
    </w:p>
    <w:p w14:paraId="3B6CD608" w14:textId="25BA008C" w:rsidR="00125F74" w:rsidRDefault="000503CC" w:rsidP="00567DA5">
      <w:pPr>
        <w:pStyle w:val="contents"/>
      </w:pPr>
      <w:r w:rsidRPr="00ED60F9">
        <w:rPr>
          <w:noProof/>
          <w:lang w:eastAsia="en-NZ"/>
        </w:rPr>
        <w:drawing>
          <wp:anchor distT="0" distB="0" distL="114300" distR="114300" simplePos="0" relativeHeight="251939840" behindDoc="1" locked="0" layoutInCell="1" allowOverlap="1" wp14:anchorId="56A1A60C" wp14:editId="5CFF0D0F">
            <wp:simplePos x="0" y="0"/>
            <wp:positionH relativeFrom="margin">
              <wp:posOffset>945515</wp:posOffset>
            </wp:positionH>
            <wp:positionV relativeFrom="paragraph">
              <wp:posOffset>92710</wp:posOffset>
            </wp:positionV>
            <wp:extent cx="452755" cy="410210"/>
            <wp:effectExtent l="0" t="0" r="4445" b="8890"/>
            <wp:wrapNone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755" cy="410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D60F9">
        <w:rPr>
          <w:noProof/>
          <w:lang w:eastAsia="en-NZ"/>
        </w:rPr>
        <w:drawing>
          <wp:anchor distT="0" distB="0" distL="114300" distR="114300" simplePos="0" relativeHeight="251938816" behindDoc="1" locked="0" layoutInCell="1" allowOverlap="1" wp14:anchorId="2672001D" wp14:editId="6BB3C3EA">
            <wp:simplePos x="0" y="0"/>
            <wp:positionH relativeFrom="margin">
              <wp:posOffset>27940</wp:posOffset>
            </wp:positionH>
            <wp:positionV relativeFrom="paragraph">
              <wp:posOffset>309880</wp:posOffset>
            </wp:positionV>
            <wp:extent cx="1304925" cy="974725"/>
            <wp:effectExtent l="0" t="0" r="9525" b="0"/>
            <wp:wrapNone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97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1A790B" w14:textId="1B425A6A" w:rsidR="00567DA5" w:rsidRDefault="00125F74" w:rsidP="00567DA5">
      <w:pPr>
        <w:pStyle w:val="contents"/>
        <w:spacing w:after="0"/>
      </w:pPr>
      <w:r>
        <w:t>2. Meet the different needs</w:t>
      </w:r>
      <w:r w:rsidR="00567DA5">
        <w:t xml:space="preserve"> of</w:t>
      </w:r>
      <w:r w:rsidR="00567DA5">
        <w:tab/>
      </w:r>
      <w:r>
        <w:t xml:space="preserve"> </w:t>
      </w:r>
    </w:p>
    <w:p w14:paraId="445514EF" w14:textId="725E5CE8" w:rsidR="00125F74" w:rsidRDefault="00125F74" w:rsidP="00567DA5">
      <w:pPr>
        <w:pStyle w:val="contents"/>
      </w:pPr>
      <w:r>
        <w:t>each tenant</w:t>
      </w:r>
      <w:r w:rsidR="00567DA5">
        <w:tab/>
      </w:r>
      <w:r w:rsidR="00567DA5">
        <w:tab/>
      </w:r>
      <w:r w:rsidR="00567DA5">
        <w:tab/>
      </w:r>
      <w:r w:rsidR="00567DA5">
        <w:tab/>
      </w:r>
      <w:r w:rsidR="00567DA5">
        <w:tab/>
      </w:r>
      <w:r w:rsidR="00567DA5">
        <w:tab/>
      </w:r>
      <w:r w:rsidR="007333F2">
        <w:t>3</w:t>
      </w:r>
      <w:r w:rsidR="008A2F6C">
        <w:t>2</w:t>
      </w:r>
    </w:p>
    <w:p w14:paraId="33389625" w14:textId="5EC94A6D" w:rsidR="00125F74" w:rsidRDefault="00125F74" w:rsidP="00567DA5">
      <w:pPr>
        <w:pStyle w:val="contents"/>
      </w:pPr>
    </w:p>
    <w:p w14:paraId="1523A4FE" w14:textId="0C9656B5" w:rsidR="00337835" w:rsidRDefault="00337835">
      <w:pPr>
        <w:spacing w:line="259" w:lineRule="auto"/>
        <w:ind w:left="0"/>
      </w:pPr>
      <w:r>
        <w:br w:type="page"/>
      </w:r>
    </w:p>
    <w:p w14:paraId="14F66DC5" w14:textId="0E9EB811" w:rsidR="00125F74" w:rsidRDefault="00337835" w:rsidP="00337835">
      <w:pPr>
        <w:pStyle w:val="contents"/>
        <w:jc w:val="right"/>
      </w:pPr>
      <w:r w:rsidRPr="000E6499">
        <w:rPr>
          <w:noProof/>
          <w:lang w:eastAsia="en-NZ"/>
        </w:rPr>
        <w:lastRenderedPageBreak/>
        <w:drawing>
          <wp:anchor distT="0" distB="0" distL="114300" distR="114300" simplePos="0" relativeHeight="251961344" behindDoc="1" locked="0" layoutInCell="1" allowOverlap="1" wp14:anchorId="5353E3D1" wp14:editId="1BF1B038">
            <wp:simplePos x="0" y="0"/>
            <wp:positionH relativeFrom="margin">
              <wp:posOffset>95135</wp:posOffset>
            </wp:positionH>
            <wp:positionV relativeFrom="paragraph">
              <wp:posOffset>26670</wp:posOffset>
            </wp:positionV>
            <wp:extent cx="1177637" cy="1072211"/>
            <wp:effectExtent l="0" t="0" r="3810" b="0"/>
            <wp:wrapNone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7637" cy="1072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67DA5">
        <w:rPr>
          <w:b/>
          <w:bCs/>
        </w:rPr>
        <w:t>Page</w:t>
      </w:r>
      <w:r w:rsidRPr="000E6499">
        <w:rPr>
          <w:noProof/>
        </w:rPr>
        <w:t xml:space="preserve"> </w:t>
      </w:r>
    </w:p>
    <w:p w14:paraId="51123D1A" w14:textId="2B8882E6" w:rsidR="00567DA5" w:rsidRDefault="00125F74" w:rsidP="0053006C">
      <w:pPr>
        <w:pStyle w:val="contents"/>
      </w:pPr>
      <w:r>
        <w:t>3. Get better information</w:t>
      </w:r>
      <w:r w:rsidR="00567DA5">
        <w:tab/>
      </w:r>
      <w:r w:rsidR="00567DA5">
        <w:tab/>
      </w:r>
      <w:r w:rsidR="00567DA5">
        <w:tab/>
      </w:r>
      <w:r w:rsidR="00567DA5">
        <w:tab/>
      </w:r>
      <w:r w:rsidR="007333F2">
        <w:t>3</w:t>
      </w:r>
      <w:r w:rsidR="008A2F6C">
        <w:t>7</w:t>
      </w:r>
    </w:p>
    <w:p w14:paraId="41F7A80F" w14:textId="6140EB06" w:rsidR="00337835" w:rsidRDefault="00337835" w:rsidP="00337835"/>
    <w:p w14:paraId="672C5E2F" w14:textId="12853653" w:rsidR="00567DA5" w:rsidRPr="00567DA5" w:rsidRDefault="008A2F6C" w:rsidP="00337835">
      <w:r w:rsidRPr="00664262">
        <w:rPr>
          <w:noProof/>
          <w:lang w:eastAsia="en-NZ"/>
        </w:rPr>
        <w:drawing>
          <wp:anchor distT="0" distB="0" distL="114300" distR="114300" simplePos="0" relativeHeight="251947008" behindDoc="1" locked="0" layoutInCell="1" allowOverlap="1" wp14:anchorId="08EE4887" wp14:editId="44ECBE33">
            <wp:simplePos x="0" y="0"/>
            <wp:positionH relativeFrom="margin">
              <wp:posOffset>69735</wp:posOffset>
            </wp:positionH>
            <wp:positionV relativeFrom="paragraph">
              <wp:posOffset>68580</wp:posOffset>
            </wp:positionV>
            <wp:extent cx="1205865" cy="1117600"/>
            <wp:effectExtent l="0" t="0" r="0" b="6350"/>
            <wp:wrapNone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5865" cy="111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06D454" w14:textId="073A483F" w:rsidR="00125F74" w:rsidRDefault="00125F74" w:rsidP="00567DA5">
      <w:pPr>
        <w:pStyle w:val="contents"/>
      </w:pPr>
      <w:r>
        <w:t>What you will see</w:t>
      </w:r>
      <w:r w:rsidR="00567DA5">
        <w:tab/>
      </w:r>
      <w:r w:rsidR="00567DA5">
        <w:tab/>
      </w:r>
      <w:r w:rsidR="00567DA5">
        <w:tab/>
      </w:r>
      <w:r w:rsidR="00567DA5">
        <w:tab/>
      </w:r>
      <w:r w:rsidR="00567DA5">
        <w:tab/>
      </w:r>
      <w:r w:rsidR="008A2F6C">
        <w:t>41</w:t>
      </w:r>
    </w:p>
    <w:p w14:paraId="6FCA85B3" w14:textId="6679EE38" w:rsidR="00125F74" w:rsidRDefault="00125F74" w:rsidP="00567DA5">
      <w:pPr>
        <w:pStyle w:val="contents"/>
      </w:pPr>
    </w:p>
    <w:p w14:paraId="6EB4C484" w14:textId="08E9F1D9" w:rsidR="00567DA5" w:rsidRDefault="005B7B17" w:rsidP="00567DA5">
      <w:pPr>
        <w:pStyle w:val="contents"/>
      </w:pPr>
      <w:r w:rsidRPr="005B7B17">
        <w:rPr>
          <w:noProof/>
          <w:lang w:eastAsia="en-NZ"/>
        </w:rPr>
        <w:drawing>
          <wp:anchor distT="0" distB="0" distL="114300" distR="114300" simplePos="0" relativeHeight="251944960" behindDoc="1" locked="0" layoutInCell="1" allowOverlap="1" wp14:anchorId="71F9EC30" wp14:editId="1A6369E4">
            <wp:simplePos x="0" y="0"/>
            <wp:positionH relativeFrom="margin">
              <wp:posOffset>95770</wp:posOffset>
            </wp:positionH>
            <wp:positionV relativeFrom="paragraph">
              <wp:posOffset>144145</wp:posOffset>
            </wp:positionV>
            <wp:extent cx="1108082" cy="836521"/>
            <wp:effectExtent l="0" t="0" r="0" b="1905"/>
            <wp:wrapNone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8082" cy="836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03F666" w14:textId="370CC10F" w:rsidR="00125F74" w:rsidRDefault="00125F74" w:rsidP="00567DA5">
      <w:pPr>
        <w:pStyle w:val="contents"/>
      </w:pPr>
      <w:r>
        <w:t>What happens when?</w:t>
      </w:r>
      <w:r w:rsidR="00567DA5">
        <w:tab/>
      </w:r>
      <w:r w:rsidR="00567DA5">
        <w:tab/>
      </w:r>
      <w:r w:rsidR="00397698">
        <w:tab/>
      </w:r>
      <w:r w:rsidR="00397698">
        <w:tab/>
      </w:r>
      <w:r w:rsidR="007333F2">
        <w:t>4</w:t>
      </w:r>
      <w:r w:rsidR="008A2F6C">
        <w:t>4</w:t>
      </w:r>
    </w:p>
    <w:p w14:paraId="7F57249A" w14:textId="4D242513" w:rsidR="008A2F6C" w:rsidRDefault="008A2F6C" w:rsidP="00567DA5">
      <w:pPr>
        <w:pStyle w:val="contents"/>
      </w:pPr>
    </w:p>
    <w:p w14:paraId="7EAF30ED" w14:textId="6B60A7FF" w:rsidR="008A2F6C" w:rsidRDefault="008A2F6C" w:rsidP="00567DA5">
      <w:pPr>
        <w:pStyle w:val="contents"/>
      </w:pPr>
      <w:r w:rsidRPr="006342B7">
        <w:rPr>
          <w:noProof/>
          <w:lang w:eastAsia="en-NZ"/>
        </w:rPr>
        <w:drawing>
          <wp:anchor distT="0" distB="0" distL="114300" distR="114300" simplePos="0" relativeHeight="252183552" behindDoc="1" locked="0" layoutInCell="1" allowOverlap="1" wp14:anchorId="10258370" wp14:editId="643B1248">
            <wp:simplePos x="0" y="0"/>
            <wp:positionH relativeFrom="margin">
              <wp:posOffset>118630</wp:posOffset>
            </wp:positionH>
            <wp:positionV relativeFrom="paragraph">
              <wp:posOffset>69850</wp:posOffset>
            </wp:positionV>
            <wp:extent cx="1045045" cy="983673"/>
            <wp:effectExtent l="0" t="0" r="3175" b="6985"/>
            <wp:wrapNone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5045" cy="983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E5AFF6" w14:textId="396178B6" w:rsidR="008A2F6C" w:rsidRDefault="008A2F6C" w:rsidP="00567DA5">
      <w:pPr>
        <w:pStyle w:val="contents"/>
      </w:pPr>
      <w:r>
        <w:t>Get in touch</w:t>
      </w:r>
      <w:r>
        <w:tab/>
      </w:r>
      <w:r>
        <w:tab/>
      </w:r>
      <w:r>
        <w:tab/>
      </w:r>
      <w:r>
        <w:tab/>
      </w:r>
      <w:r>
        <w:tab/>
      </w:r>
      <w:r>
        <w:tab/>
        <w:t>47</w:t>
      </w:r>
    </w:p>
    <w:p w14:paraId="484EB38C" w14:textId="55EEAE83" w:rsidR="00403B38" w:rsidRPr="005A37A0" w:rsidRDefault="00403B38" w:rsidP="00403B38">
      <w:pPr>
        <w:pStyle w:val="Heading2"/>
        <w:rPr>
          <w:sz w:val="36"/>
        </w:rPr>
      </w:pPr>
      <w:r>
        <w:br w:type="page"/>
      </w:r>
      <w:r>
        <w:rPr>
          <w:noProof/>
          <w:sz w:val="32"/>
          <w:szCs w:val="36"/>
          <w:lang w:eastAsia="en-NZ"/>
        </w:rPr>
        <w:lastRenderedPageBreak/>
        <w:drawing>
          <wp:anchor distT="0" distB="0" distL="114300" distR="114300" simplePos="0" relativeHeight="252128256" behindDoc="1" locked="0" layoutInCell="1" allowOverlap="1" wp14:anchorId="13123E3C" wp14:editId="32E32010">
            <wp:simplePos x="0" y="0"/>
            <wp:positionH relativeFrom="column">
              <wp:posOffset>153035</wp:posOffset>
            </wp:positionH>
            <wp:positionV relativeFrom="paragraph">
              <wp:posOffset>518160</wp:posOffset>
            </wp:positionV>
            <wp:extent cx="1131570" cy="160020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confused_edited-01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157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A37A0">
        <w:t>Before you start</w:t>
      </w:r>
    </w:p>
    <w:p w14:paraId="67A4C1AA" w14:textId="7E36E69D" w:rsidR="00403B38" w:rsidRPr="005A37A0" w:rsidRDefault="00403B38" w:rsidP="00403B38">
      <w:pPr>
        <w:spacing w:after="240"/>
        <w:rPr>
          <w:szCs w:val="36"/>
        </w:rPr>
      </w:pPr>
      <w:r w:rsidRPr="005A37A0">
        <w:rPr>
          <w:szCs w:val="36"/>
        </w:rPr>
        <w:tab/>
      </w:r>
      <w:r w:rsidRPr="005A37A0">
        <w:rPr>
          <w:szCs w:val="36"/>
        </w:rPr>
        <w:tab/>
      </w:r>
      <w:r w:rsidRPr="005A37A0">
        <w:rPr>
          <w:szCs w:val="36"/>
        </w:rPr>
        <w:tab/>
      </w:r>
      <w:r w:rsidRPr="005A37A0">
        <w:rPr>
          <w:szCs w:val="36"/>
        </w:rPr>
        <w:tab/>
      </w:r>
    </w:p>
    <w:p w14:paraId="36A6873A" w14:textId="77777777" w:rsidR="00403B38" w:rsidRPr="005A37A0" w:rsidRDefault="00403B38" w:rsidP="00403B38">
      <w:r w:rsidRPr="005A37A0">
        <w:t>This is a long document.</w:t>
      </w:r>
    </w:p>
    <w:p w14:paraId="2D9E8833" w14:textId="77777777" w:rsidR="00403B38" w:rsidRPr="005A37A0" w:rsidRDefault="00403B38" w:rsidP="00403B38"/>
    <w:p w14:paraId="35DBD4FC" w14:textId="77777777" w:rsidR="00403B38" w:rsidRPr="005A37A0" w:rsidRDefault="00403B38" w:rsidP="00403B38">
      <w:r>
        <w:rPr>
          <w:noProof/>
          <w:lang w:eastAsia="en-NZ"/>
        </w:rPr>
        <w:drawing>
          <wp:anchor distT="0" distB="0" distL="114300" distR="114300" simplePos="0" relativeHeight="252129280" behindDoc="1" locked="0" layoutInCell="1" allowOverlap="1" wp14:anchorId="5F3194C3" wp14:editId="0E177F17">
            <wp:simplePos x="0" y="0"/>
            <wp:positionH relativeFrom="column">
              <wp:posOffset>-151765</wp:posOffset>
            </wp:positionH>
            <wp:positionV relativeFrom="paragraph">
              <wp:posOffset>294005</wp:posOffset>
            </wp:positionV>
            <wp:extent cx="2004416" cy="1417320"/>
            <wp:effectExtent l="0" t="0" r="0" b="0"/>
            <wp:wrapNone/>
            <wp:docPr id="306" name="Picture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New EASY READ_edited-01-01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4416" cy="1417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8693D3" w14:textId="77777777" w:rsidR="00403B38" w:rsidRPr="005A37A0" w:rsidRDefault="00403B38" w:rsidP="00403B38">
      <w:r w:rsidRPr="005A37A0">
        <w:t>While it is written in Easy Read it can be hard for some people to read a document this long.</w:t>
      </w:r>
    </w:p>
    <w:p w14:paraId="3EE1DC0C" w14:textId="77777777" w:rsidR="00403B38" w:rsidRPr="005A37A0" w:rsidRDefault="00403B38" w:rsidP="00403B38"/>
    <w:p w14:paraId="79C37C64" w14:textId="7CB0C71F" w:rsidR="00403B38" w:rsidRPr="005A37A0" w:rsidRDefault="00403B38" w:rsidP="00403B38"/>
    <w:p w14:paraId="5B8805D5" w14:textId="61FBDAF7" w:rsidR="00403B38" w:rsidRDefault="00180157" w:rsidP="00403B38">
      <w:pPr>
        <w:spacing w:after="0"/>
      </w:pPr>
      <w:r w:rsidRPr="00934E56">
        <w:rPr>
          <w:noProof/>
          <w:szCs w:val="36"/>
          <w:lang w:eastAsia="en-NZ"/>
        </w:rPr>
        <w:drawing>
          <wp:anchor distT="0" distB="0" distL="114300" distR="114300" simplePos="0" relativeHeight="252131328" behindDoc="1" locked="0" layoutInCell="1" allowOverlap="1" wp14:anchorId="160C1531" wp14:editId="0F148172">
            <wp:simplePos x="0" y="0"/>
            <wp:positionH relativeFrom="column">
              <wp:posOffset>60960</wp:posOffset>
            </wp:positionH>
            <wp:positionV relativeFrom="paragraph">
              <wp:posOffset>45085</wp:posOffset>
            </wp:positionV>
            <wp:extent cx="1402080" cy="956310"/>
            <wp:effectExtent l="0" t="0" r="7620" b="0"/>
            <wp:wrapNone/>
            <wp:docPr id="447" name="Picture 447" descr="C:\Users\tepuu\Desktop\People First\Easy Read Images\Easy Read Images\Change pics\Accessible Bookl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tepuu\Desktop\People First\Easy Read Images\Easy Read Images\Change pics\Accessible Booklet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080" cy="956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3B38" w:rsidRPr="005A37A0">
        <w:t>Some things yo</w:t>
      </w:r>
      <w:r w:rsidR="00403B38">
        <w:t>u can do to make it easier are:</w:t>
      </w:r>
    </w:p>
    <w:p w14:paraId="20BEC3F8" w14:textId="2EBFFD35" w:rsidR="00403B38" w:rsidRDefault="00403B38" w:rsidP="00403B38">
      <w:pPr>
        <w:spacing w:after="0"/>
      </w:pPr>
    </w:p>
    <w:p w14:paraId="35DE5DCF" w14:textId="09743074" w:rsidR="008C5180" w:rsidRDefault="00403B38" w:rsidP="003C3CD5">
      <w:pPr>
        <w:pStyle w:val="ListParagraph"/>
        <w:numPr>
          <w:ilvl w:val="0"/>
          <w:numId w:val="20"/>
        </w:numPr>
      </w:pPr>
      <w:r>
        <w:t>read it a few pages at a time</w:t>
      </w:r>
    </w:p>
    <w:p w14:paraId="6558D42F" w14:textId="628959A5" w:rsidR="008C5180" w:rsidRDefault="00831142" w:rsidP="008C5180">
      <w:r w:rsidRPr="005A37A0">
        <w:rPr>
          <w:noProof/>
          <w:lang w:eastAsia="en-NZ"/>
        </w:rPr>
        <w:drawing>
          <wp:anchor distT="0" distB="0" distL="114300" distR="114300" simplePos="0" relativeHeight="252127232" behindDoc="0" locked="0" layoutInCell="1" allowOverlap="1" wp14:anchorId="7DD0B16C" wp14:editId="47F0C2F3">
            <wp:simplePos x="0" y="0"/>
            <wp:positionH relativeFrom="column">
              <wp:posOffset>-30480</wp:posOffset>
            </wp:positionH>
            <wp:positionV relativeFrom="paragraph">
              <wp:posOffset>71483</wp:posOffset>
            </wp:positionV>
            <wp:extent cx="1758950" cy="1203960"/>
            <wp:effectExtent l="0" t="0" r="0" b="0"/>
            <wp:wrapNone/>
            <wp:docPr id="307" name="Picture 307" descr="booklet-suppo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ooklet-support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950" cy="120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358C28" w14:textId="1045D858" w:rsidR="00403B38" w:rsidRDefault="00403B38" w:rsidP="00831142">
      <w:pPr>
        <w:pStyle w:val="ListParagraph"/>
        <w:numPr>
          <w:ilvl w:val="0"/>
          <w:numId w:val="20"/>
        </w:numPr>
      </w:pPr>
      <w:r w:rsidRPr="00163D3B">
        <w:t xml:space="preserve">have someone </w:t>
      </w:r>
      <w:r>
        <w:t>assist</w:t>
      </w:r>
      <w:r w:rsidRPr="00163D3B">
        <w:t xml:space="preserve"> you to understand it.</w:t>
      </w:r>
    </w:p>
    <w:p w14:paraId="3435B5C3" w14:textId="43EE2020" w:rsidR="008C5180" w:rsidRDefault="008C5180" w:rsidP="008C5180"/>
    <w:p w14:paraId="58E7C0B1" w14:textId="77777777" w:rsidR="008C5180" w:rsidRDefault="008C5180">
      <w:pPr>
        <w:spacing w:line="259" w:lineRule="auto"/>
        <w:ind w:left="0"/>
      </w:pPr>
      <w:r>
        <w:br w:type="page"/>
      </w:r>
    </w:p>
    <w:p w14:paraId="21535294" w14:textId="6A77276E" w:rsidR="008C5180" w:rsidRDefault="003B0FBE" w:rsidP="008C5180">
      <w:r>
        <w:rPr>
          <w:noProof/>
          <w:lang w:eastAsia="en-NZ"/>
        </w:rPr>
        <w:lastRenderedPageBreak/>
        <w:drawing>
          <wp:anchor distT="0" distB="0" distL="114300" distR="114300" simplePos="0" relativeHeight="252142592" behindDoc="1" locked="0" layoutInCell="1" allowOverlap="1" wp14:anchorId="1BB8F0EB" wp14:editId="5EA3DE5B">
            <wp:simplePos x="0" y="0"/>
            <wp:positionH relativeFrom="margin">
              <wp:posOffset>156301</wp:posOffset>
            </wp:positionH>
            <wp:positionV relativeFrom="paragraph">
              <wp:posOffset>-202565</wp:posOffset>
            </wp:positionV>
            <wp:extent cx="1359250" cy="1944914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9250" cy="1944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5180">
        <w:t xml:space="preserve">There is also a shorter document about our </w:t>
      </w:r>
      <w:r w:rsidR="00BA5ED8">
        <w:t>A</w:t>
      </w:r>
      <w:r w:rsidR="008C5180">
        <w:t xml:space="preserve">ccessibility </w:t>
      </w:r>
      <w:r w:rsidR="00BA5ED8">
        <w:t>P</w:t>
      </w:r>
      <w:r w:rsidR="008C5180">
        <w:t>olicy.</w:t>
      </w:r>
    </w:p>
    <w:p w14:paraId="7A133731" w14:textId="4E394A76" w:rsidR="008C5180" w:rsidRDefault="008C5180" w:rsidP="008C5180"/>
    <w:p w14:paraId="06EA6DDB" w14:textId="6A852DFE" w:rsidR="008C5180" w:rsidRDefault="008C5180" w:rsidP="008C5180"/>
    <w:p w14:paraId="12425566" w14:textId="26B270DD" w:rsidR="008C5180" w:rsidRDefault="003B0FBE" w:rsidP="008C5180">
      <w:r w:rsidRPr="009F4239">
        <w:rPr>
          <w:noProof/>
          <w:lang w:eastAsia="en-NZ"/>
        </w:rPr>
        <w:drawing>
          <wp:anchor distT="0" distB="0" distL="114300" distR="114300" simplePos="0" relativeHeight="252146688" behindDoc="1" locked="0" layoutInCell="1" allowOverlap="1" wp14:anchorId="230430FD" wp14:editId="1065A3C8">
            <wp:simplePos x="0" y="0"/>
            <wp:positionH relativeFrom="margin">
              <wp:posOffset>285206</wp:posOffset>
            </wp:positionH>
            <wp:positionV relativeFrom="paragraph">
              <wp:posOffset>655955</wp:posOffset>
            </wp:positionV>
            <wp:extent cx="1100455" cy="1146175"/>
            <wp:effectExtent l="0" t="0" r="4445" b="0"/>
            <wp:wrapNone/>
            <wp:docPr id="25" name="Picture 25" descr="C:\Users\tepuu\Desktop\People First\Easy Read Images\Easy Read Images\Photosymbols\Websi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epuu\Desktop\People First\Easy Read Images\Easy Read Images\Photosymbols\Website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0455" cy="114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5180">
        <w:t xml:space="preserve">You can find the shorter document on </w:t>
      </w:r>
      <w:r w:rsidR="00831142">
        <w:t>our</w:t>
      </w:r>
      <w:r w:rsidR="008C5180">
        <w:t xml:space="preserve"> website:</w:t>
      </w:r>
    </w:p>
    <w:p w14:paraId="5AE490B3" w14:textId="136BB95A" w:rsidR="00831142" w:rsidRDefault="003B0FBE" w:rsidP="008C5180"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2144640" behindDoc="0" locked="0" layoutInCell="1" allowOverlap="1" wp14:anchorId="18682D1F" wp14:editId="725DEA7E">
                <wp:simplePos x="0" y="0"/>
                <wp:positionH relativeFrom="margin">
                  <wp:posOffset>2067462</wp:posOffset>
                </wp:positionH>
                <wp:positionV relativeFrom="paragraph">
                  <wp:posOffset>247650</wp:posOffset>
                </wp:positionV>
                <wp:extent cx="3713019" cy="1010529"/>
                <wp:effectExtent l="0" t="0" r="1905" b="0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3019" cy="1010529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15000"/>
                          </a:scheme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58C492B" id="Rectangle 24" o:spid="_x0000_s1026" style="position:absolute;margin-left:162.8pt;margin-top:19.5pt;width:292.35pt;height:79.55pt;z-index:252144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" fillcolor="#4472c4 [3204]" stroked="f" strokeweight="1pt">
                <v:fill opacity="9766f"/>
                <w10:wrap anchorx="margin"/>
              </v:rect>
            </w:pict>
          </mc:Fallback>
        </mc:AlternateContent>
      </w:r>
    </w:p>
    <w:p w14:paraId="4A212947" w14:textId="4492CD52" w:rsidR="008C5180" w:rsidRPr="003B0FBE" w:rsidRDefault="00831142" w:rsidP="008C5180">
      <w:pPr>
        <w:rPr>
          <w:color w:val="000000" w:themeColor="text1"/>
        </w:rPr>
      </w:pPr>
      <w:r w:rsidRPr="003B0FBE">
        <w:rPr>
          <w:color w:val="000000" w:themeColor="text1"/>
        </w:rPr>
        <w:t>https://kaingaora.govt.nz/news/new-kainga-ora-accessibility-policy/</w:t>
      </w:r>
    </w:p>
    <w:p w14:paraId="33FFE43E" w14:textId="77777777" w:rsidR="008C5180" w:rsidRPr="008C5180" w:rsidRDefault="008C5180" w:rsidP="008C5180"/>
    <w:p w14:paraId="6BC9F891" w14:textId="77777777" w:rsidR="00403B38" w:rsidRDefault="00403B38">
      <w:pPr>
        <w:spacing w:line="259" w:lineRule="auto"/>
        <w:ind w:left="0"/>
        <w:rPr>
          <w:rFonts w:eastAsiaTheme="majorEastAsia"/>
          <w:b/>
          <w:bCs/>
          <w:color w:val="008000"/>
          <w:sz w:val="52"/>
          <w:szCs w:val="52"/>
        </w:rPr>
      </w:pPr>
      <w:r>
        <w:br w:type="page"/>
      </w:r>
    </w:p>
    <w:p w14:paraId="31BCDAC2" w14:textId="6B104F95" w:rsidR="00F62BBA" w:rsidRPr="00093D13" w:rsidRDefault="00F62BBA" w:rsidP="00F62BBA">
      <w:pPr>
        <w:pStyle w:val="Heading2"/>
        <w:rPr>
          <w:color w:val="538135" w:themeColor="accent6" w:themeShade="BF"/>
          <w:sz w:val="72"/>
          <w:szCs w:val="72"/>
        </w:rPr>
      </w:pPr>
      <w:r w:rsidRPr="00093D13">
        <w:lastRenderedPageBreak/>
        <w:t>Who is Kāinga Ora?</w:t>
      </w:r>
    </w:p>
    <w:p w14:paraId="35210870" w14:textId="77777777" w:rsidR="00F62BBA" w:rsidRPr="00F23D4E" w:rsidRDefault="00F62BBA" w:rsidP="00F62BBA">
      <w:r w:rsidRPr="00043394">
        <w:rPr>
          <w:noProof/>
          <w:lang w:eastAsia="en-NZ"/>
        </w:rPr>
        <w:drawing>
          <wp:anchor distT="0" distB="0" distL="114300" distR="114300" simplePos="0" relativeHeight="252111872" behindDoc="1" locked="0" layoutInCell="1" allowOverlap="1" wp14:anchorId="0EF4FD6F" wp14:editId="67AB5161">
            <wp:simplePos x="0" y="0"/>
            <wp:positionH relativeFrom="margin">
              <wp:posOffset>58420</wp:posOffset>
            </wp:positionH>
            <wp:positionV relativeFrom="paragraph">
              <wp:posOffset>210300</wp:posOffset>
            </wp:positionV>
            <wp:extent cx="1407886" cy="1060224"/>
            <wp:effectExtent l="0" t="0" r="1905" b="6985"/>
            <wp:wrapNone/>
            <wp:docPr id="299" name="Picture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7886" cy="1060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4D80DC" w14:textId="38B7AC71" w:rsidR="00F62BBA" w:rsidRDefault="00F62BBA" w:rsidP="00F62BBA">
      <w:r w:rsidRPr="00093D13">
        <w:t>Kāinga Ora</w:t>
      </w:r>
      <w:r w:rsidRPr="00F23D4E">
        <w:t xml:space="preserve"> is the new </w:t>
      </w:r>
      <w:r w:rsidRPr="00093D13">
        <w:rPr>
          <w:b/>
          <w:bCs/>
        </w:rPr>
        <w:t>government agency</w:t>
      </w:r>
      <w:r w:rsidRPr="00F23D4E">
        <w:t xml:space="preserve"> that works on housing.</w:t>
      </w:r>
    </w:p>
    <w:p w14:paraId="795F2CD6" w14:textId="77777777" w:rsidR="00F62BBA" w:rsidRPr="00F23D4E" w:rsidRDefault="00F62BBA" w:rsidP="00F62BBA"/>
    <w:p w14:paraId="6B555F65" w14:textId="19DA6A73" w:rsidR="00F62BBA" w:rsidRDefault="00F62BBA" w:rsidP="00F62BBA">
      <w:pPr>
        <w:spacing w:after="0"/>
      </w:pPr>
      <w:r w:rsidRPr="00043394">
        <w:rPr>
          <w:b/>
          <w:bCs/>
          <w:noProof/>
          <w:lang w:eastAsia="en-NZ"/>
        </w:rPr>
        <w:drawing>
          <wp:anchor distT="0" distB="0" distL="114300" distR="114300" simplePos="0" relativeHeight="252110848" behindDoc="1" locked="0" layoutInCell="1" allowOverlap="1" wp14:anchorId="367A4FE4" wp14:editId="328B8952">
            <wp:simplePos x="0" y="0"/>
            <wp:positionH relativeFrom="margin">
              <wp:posOffset>57150</wp:posOffset>
            </wp:positionH>
            <wp:positionV relativeFrom="paragraph">
              <wp:posOffset>220889</wp:posOffset>
            </wp:positionV>
            <wp:extent cx="1439545" cy="957580"/>
            <wp:effectExtent l="0" t="0" r="8255" b="0"/>
            <wp:wrapNone/>
            <wp:docPr id="300" name="Picture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45" cy="957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2109824" behindDoc="0" locked="0" layoutInCell="1" allowOverlap="1" wp14:anchorId="325DF013" wp14:editId="06CCF53A">
                <wp:simplePos x="0" y="0"/>
                <wp:positionH relativeFrom="margin">
                  <wp:posOffset>2244090</wp:posOffset>
                </wp:positionH>
                <wp:positionV relativeFrom="paragraph">
                  <wp:posOffset>109946</wp:posOffset>
                </wp:positionV>
                <wp:extent cx="3713019" cy="1149927"/>
                <wp:effectExtent l="0" t="0" r="1905" b="0"/>
                <wp:wrapNone/>
                <wp:docPr id="298" name="Rectangle 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3019" cy="1149927"/>
                        </a:xfrm>
                        <a:prstGeom prst="rect">
                          <a:avLst/>
                        </a:prstGeom>
                        <a:solidFill>
                          <a:srgbClr val="008000">
                            <a:alpha val="1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A3F37E1" id="Rectangle 298" o:spid="_x0000_s1026" style="position:absolute;margin-left:176.7pt;margin-top:8.65pt;width:292.35pt;height:90.55pt;z-index:252109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" fillcolor="green" stroked="f" strokeweight="1pt">
                <v:fill opacity="6682f"/>
                <w10:wrap anchorx="margin"/>
              </v:rect>
            </w:pict>
          </mc:Fallback>
        </mc:AlternateContent>
      </w:r>
    </w:p>
    <w:p w14:paraId="45399FF9" w14:textId="45744DD3" w:rsidR="00F62BBA" w:rsidRDefault="00F62BBA" w:rsidP="00F62BBA">
      <w:pPr>
        <w:pStyle w:val="explanation"/>
      </w:pPr>
      <w:r w:rsidRPr="00C85155">
        <w:t xml:space="preserve">A </w:t>
      </w:r>
      <w:r w:rsidRPr="00093D13">
        <w:rPr>
          <w:b/>
          <w:bCs/>
        </w:rPr>
        <w:t>government agency</w:t>
      </w:r>
      <w:r w:rsidRPr="004E4E61">
        <w:t xml:space="preserve"> </w:t>
      </w:r>
      <w:r w:rsidRPr="00C85155">
        <w:t>is a</w:t>
      </w:r>
      <w:r>
        <w:t xml:space="preserve"> group</w:t>
      </w:r>
      <w:r w:rsidRPr="00C85155">
        <w:t xml:space="preserve"> </w:t>
      </w:r>
      <w:r>
        <w:t xml:space="preserve">that does work for the government. </w:t>
      </w:r>
    </w:p>
    <w:p w14:paraId="4EBAFE14" w14:textId="77777777" w:rsidR="00F62BBA" w:rsidRDefault="00F62BBA" w:rsidP="00F62BBA"/>
    <w:p w14:paraId="76B2314F" w14:textId="77777777" w:rsidR="00F62BBA" w:rsidRDefault="00F62BBA" w:rsidP="00F62BBA">
      <w:r w:rsidRPr="00043394">
        <w:rPr>
          <w:noProof/>
          <w:lang w:eastAsia="en-NZ"/>
        </w:rPr>
        <w:drawing>
          <wp:anchor distT="0" distB="0" distL="114300" distR="114300" simplePos="0" relativeHeight="252112896" behindDoc="1" locked="0" layoutInCell="1" allowOverlap="1" wp14:anchorId="786A7595" wp14:editId="272DE093">
            <wp:simplePos x="0" y="0"/>
            <wp:positionH relativeFrom="margin">
              <wp:posOffset>-116840</wp:posOffset>
            </wp:positionH>
            <wp:positionV relativeFrom="paragraph">
              <wp:posOffset>367550</wp:posOffset>
            </wp:positionV>
            <wp:extent cx="1612900" cy="560705"/>
            <wp:effectExtent l="0" t="0" r="635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900" cy="560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1AA10E" w14:textId="77777777" w:rsidR="00F62BBA" w:rsidRDefault="00F62BBA" w:rsidP="00F62BBA"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2114944" behindDoc="0" locked="0" layoutInCell="1" allowOverlap="1" wp14:anchorId="260D1C3B" wp14:editId="6000B915">
                <wp:simplePos x="0" y="0"/>
                <wp:positionH relativeFrom="column">
                  <wp:posOffset>584200</wp:posOffset>
                </wp:positionH>
                <wp:positionV relativeFrom="paragraph">
                  <wp:posOffset>660400</wp:posOffset>
                </wp:positionV>
                <wp:extent cx="133350" cy="343535"/>
                <wp:effectExtent l="76200" t="19050" r="95250" b="56515"/>
                <wp:wrapNone/>
                <wp:docPr id="6" name="Arrow: Down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343535"/>
                        </a:xfrm>
                        <a:prstGeom prst="downArrow">
                          <a:avLst/>
                        </a:prstGeom>
                        <a:solidFill>
                          <a:sysClr val="windowText" lastClr="000000"/>
                        </a:solidFill>
                        <a:ln w="635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0958E56E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rrow: Down 6" o:spid="_x0000_s1026" type="#_x0000_t67" style="position:absolute;margin-left:46pt;margin-top:52pt;width:10.5pt;height:27.05pt;z-index:25211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" adj="17408" fillcolor="windowText" strokecolor="black [3213]" strokeweight="5pt"/>
            </w:pict>
          </mc:Fallback>
        </mc:AlternateContent>
      </w:r>
      <w:r w:rsidRPr="00043394">
        <w:rPr>
          <w:noProof/>
          <w:lang w:eastAsia="en-NZ"/>
        </w:rPr>
        <w:drawing>
          <wp:anchor distT="0" distB="0" distL="114300" distR="114300" simplePos="0" relativeHeight="252113920" behindDoc="1" locked="0" layoutInCell="1" allowOverlap="1" wp14:anchorId="16C93692" wp14:editId="403F2DA5">
            <wp:simplePos x="0" y="0"/>
            <wp:positionH relativeFrom="margin">
              <wp:posOffset>-525145</wp:posOffset>
            </wp:positionH>
            <wp:positionV relativeFrom="paragraph">
              <wp:posOffset>1015250</wp:posOffset>
            </wp:positionV>
            <wp:extent cx="2609215" cy="882650"/>
            <wp:effectExtent l="0" t="0" r="635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215" cy="88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Kāinga Ora does the things that </w:t>
      </w:r>
      <w:r w:rsidRPr="00337491">
        <w:rPr>
          <w:b/>
          <w:bCs/>
        </w:rPr>
        <w:t>Housing New Zealand</w:t>
      </w:r>
      <w:r>
        <w:t xml:space="preserve"> used to do like:</w:t>
      </w:r>
    </w:p>
    <w:p w14:paraId="71A16B94" w14:textId="77777777" w:rsidR="00F62BBA" w:rsidRDefault="00F62BBA" w:rsidP="00F62BBA">
      <w:pPr>
        <w:pStyle w:val="bullets"/>
      </w:pPr>
      <w:r>
        <w:t>building homes</w:t>
      </w:r>
    </w:p>
    <w:p w14:paraId="58A8F045" w14:textId="77777777" w:rsidR="00F62BBA" w:rsidRDefault="00F62BBA" w:rsidP="00F62BBA">
      <w:pPr>
        <w:pStyle w:val="bullets"/>
        <w:numPr>
          <w:ilvl w:val="0"/>
          <w:numId w:val="0"/>
        </w:numPr>
        <w:ind w:left="3960"/>
      </w:pPr>
    </w:p>
    <w:p w14:paraId="6416694C" w14:textId="77777777" w:rsidR="00F62BBA" w:rsidRDefault="00F62BBA" w:rsidP="00F62BBA">
      <w:pPr>
        <w:pStyle w:val="bullets"/>
      </w:pPr>
      <w:r>
        <w:t>owning homes</w:t>
      </w:r>
    </w:p>
    <w:p w14:paraId="4AD26778" w14:textId="77777777" w:rsidR="00F62BBA" w:rsidRDefault="00F62BBA" w:rsidP="00F62BBA">
      <w:pPr>
        <w:pStyle w:val="bullets"/>
        <w:numPr>
          <w:ilvl w:val="0"/>
          <w:numId w:val="0"/>
        </w:numPr>
        <w:ind w:left="3960"/>
      </w:pPr>
      <w:r w:rsidRPr="00BD244B">
        <w:rPr>
          <w:noProof/>
          <w:lang w:eastAsia="en-NZ"/>
        </w:rPr>
        <w:drawing>
          <wp:anchor distT="0" distB="0" distL="114300" distR="114300" simplePos="0" relativeHeight="252115968" behindDoc="1" locked="0" layoutInCell="1" allowOverlap="1" wp14:anchorId="52C6EC08" wp14:editId="3459C79F">
            <wp:simplePos x="0" y="0"/>
            <wp:positionH relativeFrom="margin">
              <wp:posOffset>3901</wp:posOffset>
            </wp:positionH>
            <wp:positionV relativeFrom="paragraph">
              <wp:posOffset>54610</wp:posOffset>
            </wp:positionV>
            <wp:extent cx="1611086" cy="1177808"/>
            <wp:effectExtent l="0" t="0" r="8255" b="381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1086" cy="1177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D83ECA" w14:textId="77777777" w:rsidR="00F62BBA" w:rsidRDefault="00F62BBA" w:rsidP="00F62BBA">
      <w:pPr>
        <w:pStyle w:val="bullets"/>
      </w:pPr>
      <w:r>
        <w:t>renting homes to people who need them.</w:t>
      </w:r>
    </w:p>
    <w:p w14:paraId="4B8DEE12" w14:textId="76ED76D7" w:rsidR="004E4E61" w:rsidRDefault="004E4E61" w:rsidP="00F62BBA">
      <w:pPr>
        <w:pStyle w:val="Heading2"/>
        <w:rPr>
          <w:color w:val="2F5496" w:themeColor="accent1" w:themeShade="BF"/>
          <w:sz w:val="36"/>
          <w:szCs w:val="36"/>
        </w:rPr>
      </w:pPr>
      <w:r>
        <w:br w:type="page"/>
      </w:r>
    </w:p>
    <w:p w14:paraId="1DA15796" w14:textId="33716F9B" w:rsidR="00CA7D3E" w:rsidRPr="009860BF" w:rsidRDefault="00CF7382" w:rsidP="006C1CAC">
      <w:pPr>
        <w:pStyle w:val="Heading2"/>
      </w:pPr>
      <w:bookmarkStart w:id="1" w:name="_Hlk26894247"/>
      <w:r w:rsidRPr="009860BF">
        <w:lastRenderedPageBreak/>
        <w:t xml:space="preserve">What is this </w:t>
      </w:r>
      <w:r w:rsidR="007954C3">
        <w:t xml:space="preserve">document </w:t>
      </w:r>
      <w:r w:rsidRPr="009860BF">
        <w:t xml:space="preserve">about? </w:t>
      </w:r>
    </w:p>
    <w:bookmarkEnd w:id="1"/>
    <w:p w14:paraId="39302271" w14:textId="7B614115" w:rsidR="00F23D4E" w:rsidRDefault="00037906" w:rsidP="004E4E61">
      <w:r w:rsidRPr="00037906">
        <w:rPr>
          <w:noProof/>
          <w:lang w:eastAsia="en-NZ"/>
        </w:rPr>
        <w:drawing>
          <wp:anchor distT="0" distB="0" distL="114300" distR="114300" simplePos="0" relativeHeight="252075008" behindDoc="1" locked="0" layoutInCell="1" allowOverlap="1" wp14:anchorId="075C8458" wp14:editId="28FF8FF7">
            <wp:simplePos x="0" y="0"/>
            <wp:positionH relativeFrom="margin">
              <wp:posOffset>68671</wp:posOffset>
            </wp:positionH>
            <wp:positionV relativeFrom="paragraph">
              <wp:posOffset>257175</wp:posOffset>
            </wp:positionV>
            <wp:extent cx="1901371" cy="1344574"/>
            <wp:effectExtent l="0" t="0" r="0" b="8255"/>
            <wp:wrapNone/>
            <wp:docPr id="278" name="Picture 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371" cy="1344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1417FB" w14:textId="72DBF55F" w:rsidR="001F0679" w:rsidRDefault="00CA7D3E" w:rsidP="004E4E61">
      <w:r>
        <w:t xml:space="preserve">This </w:t>
      </w:r>
      <w:r w:rsidR="00C6229D">
        <w:t xml:space="preserve">document </w:t>
      </w:r>
      <w:r w:rsidR="001F0679">
        <w:t>has Easy Read information about the Kāinga Ora Accessibility Policy.</w:t>
      </w:r>
    </w:p>
    <w:p w14:paraId="1BC527D0" w14:textId="1A5B59DF" w:rsidR="001F0679" w:rsidRDefault="001F0679" w:rsidP="004E4E61"/>
    <w:p w14:paraId="3D937297" w14:textId="6A35EA09" w:rsidR="001F0679" w:rsidRDefault="003C08AD" w:rsidP="004E4E61">
      <w:r w:rsidRPr="000E6499">
        <w:rPr>
          <w:noProof/>
          <w:lang w:eastAsia="en-NZ"/>
        </w:rPr>
        <w:drawing>
          <wp:anchor distT="0" distB="0" distL="114300" distR="114300" simplePos="0" relativeHeight="252077056" behindDoc="1" locked="0" layoutInCell="1" allowOverlap="1" wp14:anchorId="76D87C86" wp14:editId="68763A7A">
            <wp:simplePos x="0" y="0"/>
            <wp:positionH relativeFrom="margin">
              <wp:posOffset>127726</wp:posOffset>
            </wp:positionH>
            <wp:positionV relativeFrom="paragraph">
              <wp:posOffset>66040</wp:posOffset>
            </wp:positionV>
            <wp:extent cx="1583268" cy="1465943"/>
            <wp:effectExtent l="0" t="0" r="0" b="1270"/>
            <wp:wrapNone/>
            <wp:docPr id="279" name="Picture 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3268" cy="1465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0EAE29" w14:textId="2FAA4742" w:rsidR="00CA7D3E" w:rsidRDefault="001F0679" w:rsidP="004E4E61">
      <w:r>
        <w:t xml:space="preserve">Our Accessibility Policy says how we </w:t>
      </w:r>
      <w:r w:rsidR="00260FF0">
        <w:t>will work</w:t>
      </w:r>
      <w:r w:rsidR="00CA7D3E">
        <w:t xml:space="preserve"> to make </w:t>
      </w:r>
      <w:r>
        <w:t>the homes we rent out</w:t>
      </w:r>
      <w:r w:rsidR="007D7133">
        <w:t xml:space="preserve"> more </w:t>
      </w:r>
      <w:r w:rsidR="00CA7D3E" w:rsidRPr="00CA7D3E">
        <w:rPr>
          <w:b/>
          <w:bCs/>
        </w:rPr>
        <w:t>accessible</w:t>
      </w:r>
      <w:r w:rsidR="00CA7D3E">
        <w:t>.</w:t>
      </w:r>
    </w:p>
    <w:p w14:paraId="327C7782" w14:textId="77777777" w:rsidR="003C08AD" w:rsidRDefault="003C08AD" w:rsidP="004E4E61"/>
    <w:p w14:paraId="13BDB255" w14:textId="6DB3755E" w:rsidR="0017429E" w:rsidRDefault="003C08AD" w:rsidP="003C08AD">
      <w:pPr>
        <w:spacing w:after="0"/>
      </w:pPr>
      <w:r w:rsidRPr="003C08AD">
        <w:rPr>
          <w:noProof/>
          <w:lang w:eastAsia="en-NZ"/>
        </w:rPr>
        <w:drawing>
          <wp:anchor distT="0" distB="0" distL="114300" distR="114300" simplePos="0" relativeHeight="252079104" behindDoc="1" locked="0" layoutInCell="1" allowOverlap="1" wp14:anchorId="7CF39DFA" wp14:editId="4642FC40">
            <wp:simplePos x="0" y="0"/>
            <wp:positionH relativeFrom="margin">
              <wp:posOffset>142966</wp:posOffset>
            </wp:positionH>
            <wp:positionV relativeFrom="paragraph">
              <wp:posOffset>75565</wp:posOffset>
            </wp:positionV>
            <wp:extent cx="1489871" cy="1520372"/>
            <wp:effectExtent l="0" t="0" r="0" b="3810"/>
            <wp:wrapNone/>
            <wp:docPr id="280" name="Picture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9871" cy="1520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7133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4BFEA12" wp14:editId="76FD8765">
                <wp:simplePos x="0" y="0"/>
                <wp:positionH relativeFrom="margin">
                  <wp:posOffset>2225040</wp:posOffset>
                </wp:positionH>
                <wp:positionV relativeFrom="paragraph">
                  <wp:posOffset>118836</wp:posOffset>
                </wp:positionV>
                <wp:extent cx="3657600" cy="1447800"/>
                <wp:effectExtent l="0" t="0" r="0" b="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00" cy="1447800"/>
                        </a:xfrm>
                        <a:prstGeom prst="rect">
                          <a:avLst/>
                        </a:prstGeom>
                        <a:solidFill>
                          <a:srgbClr val="008000">
                            <a:alpha val="1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AE9B557" id="Rectangle 9" o:spid="_x0000_s1026" style="position:absolute;margin-left:175.2pt;margin-top:9.35pt;width:4in;height:114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" fillcolor="green" stroked="f" strokeweight="1pt">
                <v:fill opacity="6682f"/>
                <w10:wrap anchorx="margin"/>
              </v:rect>
            </w:pict>
          </mc:Fallback>
        </mc:AlternateContent>
      </w:r>
      <w:r w:rsidR="00CA7D3E">
        <w:tab/>
      </w:r>
    </w:p>
    <w:p w14:paraId="7256E5EB" w14:textId="2D09D815" w:rsidR="00C6229D" w:rsidRDefault="0017429E" w:rsidP="001F0679">
      <w:pPr>
        <w:ind w:left="3960"/>
        <w:rPr>
          <w:sz w:val="44"/>
          <w:szCs w:val="44"/>
        </w:rPr>
      </w:pPr>
      <w:r w:rsidRPr="0017429E">
        <w:t>If something is</w:t>
      </w:r>
      <w:r w:rsidRPr="004E4E61">
        <w:rPr>
          <w:b/>
          <w:bCs/>
        </w:rPr>
        <w:t xml:space="preserve"> accessible</w:t>
      </w:r>
      <w:r w:rsidRPr="0017429E">
        <w:t xml:space="preserve"> it means people with disabilities are able to use it.</w:t>
      </w:r>
    </w:p>
    <w:p w14:paraId="269C3D24" w14:textId="722E5268" w:rsidR="00C7637F" w:rsidRDefault="00C7637F" w:rsidP="00C7637F"/>
    <w:p w14:paraId="761C4768" w14:textId="324A8F18" w:rsidR="00307BAD" w:rsidRPr="001F0679" w:rsidRDefault="00307BAD" w:rsidP="00C7637F">
      <w:r w:rsidRPr="00307BAD">
        <w:rPr>
          <w:noProof/>
          <w:lang w:eastAsia="en-NZ"/>
        </w:rPr>
        <w:drawing>
          <wp:anchor distT="0" distB="0" distL="114300" distR="114300" simplePos="0" relativeHeight="252118016" behindDoc="1" locked="0" layoutInCell="1" allowOverlap="1" wp14:anchorId="58818978" wp14:editId="20C717F3">
            <wp:simplePos x="0" y="0"/>
            <wp:positionH relativeFrom="margin">
              <wp:posOffset>-195580</wp:posOffset>
            </wp:positionH>
            <wp:positionV relativeFrom="paragraph">
              <wp:posOffset>348420</wp:posOffset>
            </wp:positionV>
            <wp:extent cx="2133600" cy="1141025"/>
            <wp:effectExtent l="0" t="0" r="0" b="2540"/>
            <wp:wrapNone/>
            <wp:docPr id="301" name="Picture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14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DC42A7" w14:textId="7DD293F3" w:rsidR="00C6229D" w:rsidRPr="00C6229D" w:rsidRDefault="00307BAD" w:rsidP="00307BAD">
      <w:r>
        <w:t>You can read more about what we mean by accessibility on page</w:t>
      </w:r>
      <w:r w:rsidR="009C5919">
        <w:t xml:space="preserve"> 11.</w:t>
      </w:r>
    </w:p>
    <w:p w14:paraId="4552FD6C" w14:textId="12F0932B" w:rsidR="003C08AD" w:rsidRDefault="003C08AD">
      <w:pPr>
        <w:spacing w:line="259" w:lineRule="auto"/>
        <w:ind w:left="0"/>
        <w:rPr>
          <w:noProof/>
        </w:rPr>
      </w:pPr>
      <w:r>
        <w:rPr>
          <w:noProof/>
        </w:rPr>
        <w:br w:type="page"/>
      </w:r>
    </w:p>
    <w:p w14:paraId="4DC9A355" w14:textId="236D0A3C" w:rsidR="008A6254" w:rsidRDefault="003C08AD" w:rsidP="008A6254">
      <w:pPr>
        <w:spacing w:after="0"/>
        <w:rPr>
          <w:noProof/>
        </w:rPr>
      </w:pPr>
      <w:bookmarkStart w:id="2" w:name="_Hlk26894275"/>
      <w:r w:rsidRPr="003C08AD">
        <w:rPr>
          <w:noProof/>
          <w:lang w:eastAsia="en-NZ"/>
        </w:rPr>
        <w:lastRenderedPageBreak/>
        <w:drawing>
          <wp:anchor distT="0" distB="0" distL="114300" distR="114300" simplePos="0" relativeHeight="252081152" behindDoc="1" locked="0" layoutInCell="1" allowOverlap="1" wp14:anchorId="252722E5" wp14:editId="199B8EE8">
            <wp:simplePos x="0" y="0"/>
            <wp:positionH relativeFrom="margin">
              <wp:posOffset>183710</wp:posOffset>
            </wp:positionH>
            <wp:positionV relativeFrom="paragraph">
              <wp:posOffset>-4445</wp:posOffset>
            </wp:positionV>
            <wp:extent cx="1315842" cy="1143000"/>
            <wp:effectExtent l="0" t="0" r="0" b="0"/>
            <wp:wrapNone/>
            <wp:docPr id="281" name="Picture 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5842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6254">
        <w:rPr>
          <w:noProof/>
        </w:rPr>
        <w:t>We have made this plan by talking to:</w:t>
      </w:r>
    </w:p>
    <w:p w14:paraId="1CC2BC3E" w14:textId="705C63C9" w:rsidR="008A6254" w:rsidRDefault="008A6254" w:rsidP="008A6254">
      <w:pPr>
        <w:spacing w:after="0"/>
        <w:rPr>
          <w:noProof/>
        </w:rPr>
      </w:pPr>
    </w:p>
    <w:p w14:paraId="2898DD75" w14:textId="6558C31E" w:rsidR="008A6254" w:rsidRDefault="008A6254" w:rsidP="003C3CD5">
      <w:pPr>
        <w:pStyle w:val="ListParagraph"/>
        <w:numPr>
          <w:ilvl w:val="0"/>
          <w:numId w:val="4"/>
        </w:numPr>
        <w:ind w:left="3960"/>
        <w:rPr>
          <w:noProof/>
        </w:rPr>
      </w:pPr>
      <w:r>
        <w:rPr>
          <w:noProof/>
        </w:rPr>
        <w:t>people who work for Kā</w:t>
      </w:r>
      <w:r w:rsidR="00F12F9E">
        <w:rPr>
          <w:noProof/>
        </w:rPr>
        <w:t>i</w:t>
      </w:r>
      <w:r>
        <w:rPr>
          <w:noProof/>
        </w:rPr>
        <w:t>nga Ora</w:t>
      </w:r>
    </w:p>
    <w:bookmarkEnd w:id="2"/>
    <w:p w14:paraId="6F300244" w14:textId="6378DD68" w:rsidR="008A6254" w:rsidRDefault="008A6254" w:rsidP="00EA2E51">
      <w:pPr>
        <w:pStyle w:val="ListParagraph"/>
        <w:numPr>
          <w:ilvl w:val="0"/>
          <w:numId w:val="0"/>
        </w:numPr>
        <w:ind w:left="3960"/>
        <w:rPr>
          <w:noProof/>
        </w:rPr>
      </w:pPr>
    </w:p>
    <w:p w14:paraId="290EC8B0" w14:textId="2ED2CC41" w:rsidR="00F12F9E" w:rsidRDefault="00F12F9E" w:rsidP="003C3CD5">
      <w:pPr>
        <w:pStyle w:val="ListParagraph"/>
        <w:numPr>
          <w:ilvl w:val="0"/>
          <w:numId w:val="4"/>
        </w:numPr>
        <w:ind w:left="3960"/>
        <w:rPr>
          <w:noProof/>
        </w:rPr>
      </w:pPr>
      <w:r w:rsidRPr="003C08AD">
        <w:rPr>
          <w:noProof/>
          <w:lang w:eastAsia="en-NZ"/>
        </w:rPr>
        <w:drawing>
          <wp:anchor distT="0" distB="0" distL="114300" distR="114300" simplePos="0" relativeHeight="252083200" behindDoc="1" locked="0" layoutInCell="1" allowOverlap="1" wp14:anchorId="490AA1DC" wp14:editId="4294AE86">
            <wp:simplePos x="0" y="0"/>
            <wp:positionH relativeFrom="margin">
              <wp:posOffset>-16705</wp:posOffset>
            </wp:positionH>
            <wp:positionV relativeFrom="paragraph">
              <wp:posOffset>149225</wp:posOffset>
            </wp:positionV>
            <wp:extent cx="1779250" cy="1209919"/>
            <wp:effectExtent l="0" t="0" r="0" b="0"/>
            <wp:wrapNone/>
            <wp:docPr id="282" name="Picture 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9250" cy="1209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t>disabled people who live in Kāinga Ora homes</w:t>
      </w:r>
    </w:p>
    <w:p w14:paraId="2507504D" w14:textId="77777777" w:rsidR="00F12F9E" w:rsidRDefault="00F12F9E" w:rsidP="00F12F9E">
      <w:pPr>
        <w:pStyle w:val="ListParagraph"/>
        <w:numPr>
          <w:ilvl w:val="0"/>
          <w:numId w:val="0"/>
        </w:numPr>
        <w:ind w:left="3960"/>
        <w:rPr>
          <w:noProof/>
        </w:rPr>
      </w:pPr>
    </w:p>
    <w:p w14:paraId="2394C421" w14:textId="3735C65B" w:rsidR="003C08AD" w:rsidRDefault="008A6254" w:rsidP="003C3CD5">
      <w:pPr>
        <w:pStyle w:val="ListParagraph"/>
        <w:numPr>
          <w:ilvl w:val="0"/>
          <w:numId w:val="4"/>
        </w:numPr>
        <w:ind w:left="3960"/>
        <w:rPr>
          <w:noProof/>
        </w:rPr>
      </w:pPr>
      <w:r>
        <w:rPr>
          <w:noProof/>
        </w:rPr>
        <w:t>other people</w:t>
      </w:r>
      <w:r w:rsidR="00C762E6">
        <w:rPr>
          <w:noProof/>
        </w:rPr>
        <w:t xml:space="preserve"> that</w:t>
      </w:r>
      <w:r>
        <w:rPr>
          <w:noProof/>
        </w:rPr>
        <w:t xml:space="preserve"> </w:t>
      </w:r>
      <w:r w:rsidR="00C762E6">
        <w:rPr>
          <w:noProof/>
        </w:rPr>
        <w:t>our work affects</w:t>
      </w:r>
      <w:r>
        <w:rPr>
          <w:noProof/>
        </w:rPr>
        <w:t xml:space="preserve">. </w:t>
      </w:r>
    </w:p>
    <w:p w14:paraId="1452E4AF" w14:textId="77777777" w:rsidR="003C08AD" w:rsidRDefault="003C08AD" w:rsidP="003C08AD">
      <w:pPr>
        <w:rPr>
          <w:noProof/>
        </w:rPr>
      </w:pPr>
    </w:p>
    <w:p w14:paraId="12063AC9" w14:textId="44A22D21" w:rsidR="003C08AD" w:rsidRDefault="003C08AD" w:rsidP="003C08AD">
      <w:r>
        <w:rPr>
          <w:noProof/>
          <w:lang w:eastAsia="en-NZ"/>
        </w:rPr>
        <w:drawing>
          <wp:anchor distT="0" distB="0" distL="114300" distR="114300" simplePos="0" relativeHeight="251755520" behindDoc="1" locked="0" layoutInCell="1" allowOverlap="1" wp14:anchorId="67A8C47E" wp14:editId="6E6223F7">
            <wp:simplePos x="0" y="0"/>
            <wp:positionH relativeFrom="margin">
              <wp:posOffset>45720</wp:posOffset>
            </wp:positionH>
            <wp:positionV relativeFrom="paragraph">
              <wp:posOffset>237050</wp:posOffset>
            </wp:positionV>
            <wp:extent cx="1594485" cy="1062990"/>
            <wp:effectExtent l="0" t="0" r="5715" b="381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4485" cy="1062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D2952A" w14:textId="15504CE2" w:rsidR="007954C3" w:rsidRDefault="007954C3" w:rsidP="0023754F">
      <w:pPr>
        <w:spacing w:after="0"/>
        <w:rPr>
          <w:noProof/>
        </w:rPr>
      </w:pPr>
      <w:r>
        <w:t>The work we will do includes:</w:t>
      </w:r>
    </w:p>
    <w:p w14:paraId="6CB12859" w14:textId="77777777" w:rsidR="007954C3" w:rsidRDefault="007954C3" w:rsidP="007954C3">
      <w:pPr>
        <w:spacing w:after="0"/>
      </w:pPr>
    </w:p>
    <w:p w14:paraId="6365D218" w14:textId="77777777" w:rsidR="007954C3" w:rsidRDefault="007954C3" w:rsidP="007954C3">
      <w:pPr>
        <w:pStyle w:val="bullets"/>
      </w:pPr>
      <w:r>
        <w:t>building new homes</w:t>
      </w:r>
    </w:p>
    <w:p w14:paraId="5439D4FC" w14:textId="77777777" w:rsidR="007954C3" w:rsidRDefault="007954C3" w:rsidP="007954C3">
      <w:pPr>
        <w:pStyle w:val="bullets"/>
        <w:numPr>
          <w:ilvl w:val="0"/>
          <w:numId w:val="0"/>
        </w:numPr>
        <w:ind w:left="3960"/>
      </w:pPr>
      <w:r w:rsidRPr="008A6800">
        <w:rPr>
          <w:noProof/>
          <w:lang w:eastAsia="en-NZ"/>
        </w:rPr>
        <w:drawing>
          <wp:anchor distT="0" distB="0" distL="114300" distR="114300" simplePos="0" relativeHeight="251756544" behindDoc="1" locked="0" layoutInCell="1" allowOverlap="1" wp14:anchorId="67B97CA1" wp14:editId="380D4F01">
            <wp:simplePos x="0" y="0"/>
            <wp:positionH relativeFrom="column">
              <wp:posOffset>200660</wp:posOffset>
            </wp:positionH>
            <wp:positionV relativeFrom="paragraph">
              <wp:posOffset>150586</wp:posOffset>
            </wp:positionV>
            <wp:extent cx="1276985" cy="1322705"/>
            <wp:effectExtent l="0" t="0" r="0" b="0"/>
            <wp:wrapNone/>
            <wp:docPr id="517" name="Picture 517" descr="C:\Users\tepuu\Desktop\People First\Easy Read Images\Easy Read Images\Change Health pics\easy read images\Change pics\Access Adaptio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C:\Users\tepuu\Desktop\People First\Easy Read Images\Easy Read Images\Change Health pics\easy read images\Change pics\Access Adaptions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985" cy="1322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FF38E3" w14:textId="59A023B8" w:rsidR="00C6196D" w:rsidRDefault="007954C3" w:rsidP="00C6196D">
      <w:pPr>
        <w:pStyle w:val="bullets"/>
      </w:pPr>
      <w:r>
        <w:t>changing old homes to make them more accessible.</w:t>
      </w:r>
    </w:p>
    <w:p w14:paraId="6F873C68" w14:textId="77777777" w:rsidR="00C6196D" w:rsidRPr="00E359F7" w:rsidRDefault="00C6196D" w:rsidP="00C6196D"/>
    <w:p w14:paraId="52E65F64" w14:textId="77777777" w:rsidR="00C7637F" w:rsidRDefault="00C7637F" w:rsidP="00C6196D"/>
    <w:p w14:paraId="37968195" w14:textId="77777777" w:rsidR="003C08AD" w:rsidRDefault="003C08AD">
      <w:pPr>
        <w:spacing w:line="259" w:lineRule="auto"/>
        <w:ind w:left="0"/>
      </w:pPr>
      <w:r>
        <w:br w:type="page"/>
      </w:r>
    </w:p>
    <w:p w14:paraId="28D5483F" w14:textId="0FA7B07F" w:rsidR="00D66172" w:rsidRDefault="00917DE0" w:rsidP="00C6229D">
      <w:r w:rsidRPr="00917DE0">
        <w:rPr>
          <w:noProof/>
          <w:lang w:eastAsia="en-NZ"/>
        </w:rPr>
        <w:lastRenderedPageBreak/>
        <w:drawing>
          <wp:anchor distT="0" distB="0" distL="114300" distR="114300" simplePos="0" relativeHeight="252161024" behindDoc="1" locked="0" layoutInCell="1" allowOverlap="1" wp14:anchorId="5D4FBD3B" wp14:editId="5993FB3F">
            <wp:simplePos x="0" y="0"/>
            <wp:positionH relativeFrom="margin">
              <wp:posOffset>198120</wp:posOffset>
            </wp:positionH>
            <wp:positionV relativeFrom="paragraph">
              <wp:posOffset>-226890</wp:posOffset>
            </wp:positionV>
            <wp:extent cx="1199508" cy="1723293"/>
            <wp:effectExtent l="0" t="0" r="1270" b="0"/>
            <wp:wrapNone/>
            <wp:docPr id="556" name="Picture 5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199508" cy="17232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6254">
        <w:t>If you want to find out more y</w:t>
      </w:r>
      <w:r w:rsidR="00C6229D">
        <w:t xml:space="preserve">ou can find </w:t>
      </w:r>
      <w:r w:rsidR="001F0679">
        <w:t>our full</w:t>
      </w:r>
      <w:r w:rsidR="00C6229D">
        <w:t xml:space="preserve"> Accessibility Policy on this web</w:t>
      </w:r>
      <w:r>
        <w:t>site</w:t>
      </w:r>
      <w:r w:rsidR="00C6229D">
        <w:t>:</w:t>
      </w:r>
    </w:p>
    <w:p w14:paraId="5ECB2596" w14:textId="416DA8D3" w:rsidR="00917DE0" w:rsidRDefault="00917DE0" w:rsidP="00C6229D"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2158976" behindDoc="0" locked="0" layoutInCell="1" allowOverlap="1" wp14:anchorId="58ECCABF" wp14:editId="2A01C57C">
                <wp:simplePos x="0" y="0"/>
                <wp:positionH relativeFrom="margin">
                  <wp:posOffset>2021840</wp:posOffset>
                </wp:positionH>
                <wp:positionV relativeFrom="paragraph">
                  <wp:posOffset>182440</wp:posOffset>
                </wp:positionV>
                <wp:extent cx="3745523" cy="1178169"/>
                <wp:effectExtent l="0" t="0" r="7620" b="3175"/>
                <wp:wrapNone/>
                <wp:docPr id="521" name="Rectangle 5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45523" cy="1178169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15000"/>
                          </a:scheme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C09CD6B" id="Rectangle 521" o:spid="_x0000_s1026" style="position:absolute;margin-left:159.2pt;margin-top:14.35pt;width:294.9pt;height:92.75pt;z-index:252158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" fillcolor="#4472c4 [3204]" stroked="f" strokeweight="1pt">
                <v:fill opacity="9766f"/>
                <w10:wrap anchorx="margin"/>
              </v:rect>
            </w:pict>
          </mc:Fallback>
        </mc:AlternateContent>
      </w:r>
    </w:p>
    <w:p w14:paraId="3C9C0CFC" w14:textId="4A7B999A" w:rsidR="00917DE0" w:rsidRDefault="00917DE0" w:rsidP="00C6229D">
      <w:r w:rsidRPr="009F4239">
        <w:rPr>
          <w:noProof/>
          <w:lang w:eastAsia="en-NZ"/>
        </w:rPr>
        <w:drawing>
          <wp:anchor distT="0" distB="0" distL="114300" distR="114300" simplePos="0" relativeHeight="252163072" behindDoc="1" locked="0" layoutInCell="1" allowOverlap="1" wp14:anchorId="15DDB6FE" wp14:editId="29115E68">
            <wp:simplePos x="0" y="0"/>
            <wp:positionH relativeFrom="margin">
              <wp:posOffset>316035</wp:posOffset>
            </wp:positionH>
            <wp:positionV relativeFrom="paragraph">
              <wp:posOffset>114935</wp:posOffset>
            </wp:positionV>
            <wp:extent cx="911692" cy="949570"/>
            <wp:effectExtent l="0" t="0" r="3175" b="3175"/>
            <wp:wrapNone/>
            <wp:docPr id="558" name="Picture 558" descr="C:\Users\tepuu\Desktop\People First\Easy Read Images\Easy Read Images\Photosymbols\Websi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epuu\Desktop\People First\Easy Read Images\Easy Read Images\Photosymbols\Website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692" cy="94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17DE0">
        <w:t>https://kaingaora.govt.nz/news/new-kainga-ora-accessibility-policy/</w:t>
      </w:r>
    </w:p>
    <w:p w14:paraId="39CC5364" w14:textId="0C824364" w:rsidR="00C6229D" w:rsidRDefault="00C6229D" w:rsidP="00C6229D"/>
    <w:p w14:paraId="6EA7E749" w14:textId="7C5FFF4F" w:rsidR="00C6229D" w:rsidRDefault="00D66172" w:rsidP="00C6229D">
      <w:r w:rsidRPr="00F17129">
        <w:rPr>
          <w:noProof/>
          <w:sz w:val="28"/>
          <w:szCs w:val="28"/>
          <w:lang w:eastAsia="en-NZ"/>
        </w:rPr>
        <w:drawing>
          <wp:anchor distT="0" distB="0" distL="114300" distR="114300" simplePos="0" relativeHeight="251750400" behindDoc="1" locked="0" layoutInCell="1" allowOverlap="1" wp14:anchorId="1A170C0F" wp14:editId="16E7B993">
            <wp:simplePos x="0" y="0"/>
            <wp:positionH relativeFrom="margin">
              <wp:posOffset>-69215</wp:posOffset>
            </wp:positionH>
            <wp:positionV relativeFrom="paragraph">
              <wp:posOffset>83820</wp:posOffset>
            </wp:positionV>
            <wp:extent cx="1822450" cy="1344295"/>
            <wp:effectExtent l="0" t="0" r="6350" b="8255"/>
            <wp:wrapNone/>
            <wp:docPr id="126" name="Pictur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2450" cy="1344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60D20F" w14:textId="77777777" w:rsidR="00C6229D" w:rsidRDefault="00C6229D" w:rsidP="00C6229D">
      <w:r>
        <w:t xml:space="preserve">Our full Accessibility Policy is </w:t>
      </w:r>
      <w:r>
        <w:rPr>
          <w:b/>
          <w:bCs/>
        </w:rPr>
        <w:t xml:space="preserve">not </w:t>
      </w:r>
      <w:r>
        <w:t xml:space="preserve">in Easy Read. </w:t>
      </w:r>
    </w:p>
    <w:p w14:paraId="2F674AB7" w14:textId="77777777" w:rsidR="00C6229D" w:rsidRDefault="00C6229D" w:rsidP="00C6229D"/>
    <w:p w14:paraId="28AA09FA" w14:textId="77777777" w:rsidR="00C6229D" w:rsidRDefault="00C6229D" w:rsidP="00C6229D">
      <w:r w:rsidRPr="00185C94">
        <w:rPr>
          <w:noProof/>
          <w:lang w:eastAsia="en-NZ"/>
        </w:rPr>
        <w:drawing>
          <wp:anchor distT="0" distB="0" distL="114300" distR="114300" simplePos="0" relativeHeight="251751424" behindDoc="1" locked="0" layoutInCell="1" allowOverlap="1" wp14:anchorId="1EB4C6C9" wp14:editId="1ECBB269">
            <wp:simplePos x="0" y="0"/>
            <wp:positionH relativeFrom="margin">
              <wp:posOffset>55245</wp:posOffset>
            </wp:positionH>
            <wp:positionV relativeFrom="paragraph">
              <wp:posOffset>175895</wp:posOffset>
            </wp:positionV>
            <wp:extent cx="1576761" cy="1082040"/>
            <wp:effectExtent l="0" t="0" r="4445" b="3810"/>
            <wp:wrapNone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6761" cy="108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4D77D7" w14:textId="72CF83E0" w:rsidR="004F43B5" w:rsidRDefault="00C6229D" w:rsidP="00C6229D">
      <w:r>
        <w:t xml:space="preserve">You </w:t>
      </w:r>
      <w:r w:rsidR="0023754F">
        <w:t>may</w:t>
      </w:r>
      <w:r>
        <w:t xml:space="preserve"> need someone to assist you to read it.</w:t>
      </w:r>
    </w:p>
    <w:p w14:paraId="195AAB74" w14:textId="77777777" w:rsidR="004F43B5" w:rsidRDefault="004F43B5">
      <w:pPr>
        <w:spacing w:line="259" w:lineRule="auto"/>
        <w:ind w:left="0"/>
      </w:pPr>
      <w:r>
        <w:br w:type="page"/>
      </w:r>
    </w:p>
    <w:p w14:paraId="7690B4E0" w14:textId="3B9AB807" w:rsidR="00C6229D" w:rsidRDefault="004F43B5" w:rsidP="006C1CAC">
      <w:pPr>
        <w:pStyle w:val="Heading2"/>
      </w:pPr>
      <w:r>
        <w:lastRenderedPageBreak/>
        <w:t xml:space="preserve">Accessible </w:t>
      </w:r>
      <w:r w:rsidR="002F1DC0">
        <w:t>homes are</w:t>
      </w:r>
      <w:r>
        <w:t xml:space="preserve"> important</w:t>
      </w:r>
    </w:p>
    <w:p w14:paraId="04465628" w14:textId="70BC9C6D" w:rsidR="004F43B5" w:rsidRDefault="00C6196D" w:rsidP="004F43B5">
      <w:r w:rsidRPr="00C6196D">
        <w:rPr>
          <w:noProof/>
          <w:lang w:eastAsia="en-NZ"/>
        </w:rPr>
        <w:drawing>
          <wp:anchor distT="0" distB="0" distL="114300" distR="114300" simplePos="0" relativeHeight="251770880" behindDoc="1" locked="0" layoutInCell="1" allowOverlap="1" wp14:anchorId="03B1472E" wp14:editId="663B3BCB">
            <wp:simplePos x="0" y="0"/>
            <wp:positionH relativeFrom="margin">
              <wp:posOffset>128814</wp:posOffset>
            </wp:positionH>
            <wp:positionV relativeFrom="paragraph">
              <wp:posOffset>387985</wp:posOffset>
            </wp:positionV>
            <wp:extent cx="1693999" cy="1126979"/>
            <wp:effectExtent l="0" t="0" r="190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3999" cy="1126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FCAB90" w14:textId="4EB0D3DD" w:rsidR="002F1DC0" w:rsidRDefault="002F1DC0" w:rsidP="002F1DC0">
      <w:r>
        <w:t xml:space="preserve">It is important to the Government to make homes in New Zealand more accessible. </w:t>
      </w:r>
    </w:p>
    <w:p w14:paraId="0782087A" w14:textId="60A82C65" w:rsidR="002F1DC0" w:rsidRDefault="002F1DC0" w:rsidP="002F1DC0"/>
    <w:p w14:paraId="2EBC03FF" w14:textId="7C8944A6" w:rsidR="0015301C" w:rsidRDefault="00C6196D" w:rsidP="002F1DC0">
      <w:r w:rsidRPr="00C6196D">
        <w:rPr>
          <w:b/>
          <w:bCs/>
          <w:noProof/>
          <w:lang w:eastAsia="en-NZ"/>
        </w:rPr>
        <w:drawing>
          <wp:anchor distT="0" distB="0" distL="114300" distR="114300" simplePos="0" relativeHeight="251772928" behindDoc="1" locked="0" layoutInCell="1" allowOverlap="1" wp14:anchorId="5D5B7BC1" wp14:editId="6CB632CE">
            <wp:simplePos x="0" y="0"/>
            <wp:positionH relativeFrom="margin">
              <wp:posOffset>126274</wp:posOffset>
            </wp:positionH>
            <wp:positionV relativeFrom="paragraph">
              <wp:posOffset>27305</wp:posOffset>
            </wp:positionV>
            <wp:extent cx="1654629" cy="1654629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4629" cy="1654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E59C9E" w14:textId="3435EBEB" w:rsidR="002F1DC0" w:rsidRDefault="002F1DC0" w:rsidP="002F1DC0">
      <w:r w:rsidRPr="002F1DC0">
        <w:rPr>
          <w:b/>
          <w:bCs/>
        </w:rPr>
        <w:t>Not</w:t>
      </w:r>
      <w:r>
        <w:t xml:space="preserve"> having accessible homes is one of the biggest things making life hard for disabled New Zealanders. </w:t>
      </w:r>
    </w:p>
    <w:p w14:paraId="56EDA498" w14:textId="11756A29" w:rsidR="002F1DC0" w:rsidRDefault="002F1DC0" w:rsidP="002F1DC0"/>
    <w:p w14:paraId="6966F228" w14:textId="60764EAE" w:rsidR="002F1DC0" w:rsidRDefault="00C762E6" w:rsidP="002F1DC0">
      <w:r w:rsidRPr="00CC6A9B">
        <w:rPr>
          <w:noProof/>
          <w:lang w:eastAsia="en-NZ"/>
        </w:rPr>
        <w:drawing>
          <wp:anchor distT="0" distB="0" distL="114300" distR="114300" simplePos="0" relativeHeight="251774976" behindDoc="1" locked="0" layoutInCell="1" allowOverlap="1" wp14:anchorId="77A2C9D7" wp14:editId="29C6CD5F">
            <wp:simplePos x="0" y="0"/>
            <wp:positionH relativeFrom="margin">
              <wp:posOffset>168910</wp:posOffset>
            </wp:positionH>
            <wp:positionV relativeFrom="paragraph">
              <wp:posOffset>179070</wp:posOffset>
            </wp:positionV>
            <wp:extent cx="1572260" cy="1480185"/>
            <wp:effectExtent l="0" t="0" r="8890" b="571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2260" cy="1480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12B931" w14:textId="25E8555C" w:rsidR="002F1DC0" w:rsidRDefault="002F1DC0" w:rsidP="002F1DC0">
      <w:pPr>
        <w:spacing w:after="0"/>
      </w:pPr>
      <w:r>
        <w:t>We know that</w:t>
      </w:r>
      <w:r w:rsidRPr="0015301C">
        <w:rPr>
          <w:b/>
          <w:bCs/>
        </w:rPr>
        <w:t xml:space="preserve"> if a home is not accessible </w:t>
      </w:r>
      <w:r>
        <w:t>the people who live there:</w:t>
      </w:r>
    </w:p>
    <w:p w14:paraId="73E7940E" w14:textId="480A763C" w:rsidR="002F1DC0" w:rsidRDefault="002F1DC0" w:rsidP="002F1DC0">
      <w:pPr>
        <w:spacing w:after="0"/>
      </w:pPr>
    </w:p>
    <w:p w14:paraId="2CB04335" w14:textId="4154BEE8" w:rsidR="002F1DC0" w:rsidRDefault="002F1DC0" w:rsidP="007954C3">
      <w:pPr>
        <w:pStyle w:val="bullets"/>
      </w:pPr>
      <w:r>
        <w:t>have a worse life</w:t>
      </w:r>
    </w:p>
    <w:p w14:paraId="1F1C1C45" w14:textId="6B2CA4F1" w:rsidR="002F1DC0" w:rsidRDefault="00C762E6" w:rsidP="007954C3">
      <w:pPr>
        <w:pStyle w:val="bullets"/>
        <w:numPr>
          <w:ilvl w:val="0"/>
          <w:numId w:val="0"/>
        </w:numPr>
        <w:ind w:left="3960"/>
      </w:pPr>
      <w:r w:rsidRPr="00CC6A9B">
        <w:rPr>
          <w:b/>
          <w:bCs/>
          <w:noProof/>
          <w:lang w:eastAsia="en-NZ"/>
        </w:rPr>
        <w:drawing>
          <wp:anchor distT="0" distB="0" distL="114300" distR="114300" simplePos="0" relativeHeight="251777024" behindDoc="1" locked="0" layoutInCell="1" allowOverlap="1" wp14:anchorId="1571E4E0" wp14:editId="15079064">
            <wp:simplePos x="0" y="0"/>
            <wp:positionH relativeFrom="margin">
              <wp:posOffset>212090</wp:posOffset>
            </wp:positionH>
            <wp:positionV relativeFrom="paragraph">
              <wp:posOffset>215900</wp:posOffset>
            </wp:positionV>
            <wp:extent cx="1489075" cy="1276985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9075" cy="127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D02EC3" w14:textId="17A69B63" w:rsidR="002F1DC0" w:rsidRDefault="002F1DC0" w:rsidP="007954C3">
      <w:pPr>
        <w:pStyle w:val="bullets"/>
      </w:pPr>
      <w:r>
        <w:t xml:space="preserve">cannot do things that they </w:t>
      </w:r>
      <w:r w:rsidRPr="002F1DC0">
        <w:rPr>
          <w:b/>
          <w:bCs/>
        </w:rPr>
        <w:t>could do in a different home</w:t>
      </w:r>
      <w:r>
        <w:t xml:space="preserve">. </w:t>
      </w:r>
    </w:p>
    <w:p w14:paraId="4E9EDCFC" w14:textId="3592AE02" w:rsidR="002F1DC0" w:rsidRDefault="002F1DC0" w:rsidP="002F1DC0"/>
    <w:p w14:paraId="14587417" w14:textId="7750E467" w:rsidR="002F1DC0" w:rsidRDefault="002F1DC0" w:rsidP="002F1DC0"/>
    <w:p w14:paraId="1E60E0EE" w14:textId="77777777" w:rsidR="002F1DC0" w:rsidRDefault="002F1DC0" w:rsidP="002F1DC0"/>
    <w:p w14:paraId="29B86996" w14:textId="28AE40E3" w:rsidR="002F1DC0" w:rsidRDefault="00885FCA" w:rsidP="002F1DC0">
      <w:r w:rsidRPr="00CC6A9B">
        <w:rPr>
          <w:noProof/>
          <w:lang w:eastAsia="en-NZ"/>
        </w:rPr>
        <w:lastRenderedPageBreak/>
        <w:drawing>
          <wp:anchor distT="0" distB="0" distL="114300" distR="114300" simplePos="0" relativeHeight="251785216" behindDoc="1" locked="0" layoutInCell="1" allowOverlap="1" wp14:anchorId="7D50A1EF" wp14:editId="3E39FF9B">
            <wp:simplePos x="0" y="0"/>
            <wp:positionH relativeFrom="margin">
              <wp:posOffset>-197485</wp:posOffset>
            </wp:positionH>
            <wp:positionV relativeFrom="paragraph">
              <wp:posOffset>57150</wp:posOffset>
            </wp:positionV>
            <wp:extent cx="1343660" cy="1264920"/>
            <wp:effectExtent l="0" t="0" r="889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660" cy="126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2B76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5833C2C8" wp14:editId="57BD2577">
                <wp:simplePos x="0" y="0"/>
                <wp:positionH relativeFrom="column">
                  <wp:posOffset>1429385</wp:posOffset>
                </wp:positionH>
                <wp:positionV relativeFrom="paragraph">
                  <wp:posOffset>699770</wp:posOffset>
                </wp:positionV>
                <wp:extent cx="490855" cy="1180465"/>
                <wp:effectExtent l="228600" t="0" r="42545" b="19685"/>
                <wp:wrapNone/>
                <wp:docPr id="28" name="Arrow: Curved Left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320129">
                          <a:off x="0" y="0"/>
                          <a:ext cx="490855" cy="1180465"/>
                        </a:xfrm>
                        <a:prstGeom prst="curved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5423DC16" id="_x0000_t103" coordsize="21600,21600" o:spt="103" adj="12960,19440,7200" path="wr@22,0@21@3,,0@21@4@22@14@21@1@21@7@2@12l@2@13,0@8@2@11at@22,0@21@3@2@10@24@16@22@14@21@1@24@16,0@14xear@22@14@21@1@21@7@24@16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ellipse #2 height @4"/>
                  <v:f eqn="sum @4 @9 0"/>
                  <v:f eqn="sum @10 #1 width"/>
                  <v:f eqn="sum @7 @9 0"/>
                  <v:f eqn="sum @11 width #0"/>
                  <v:f eqn="sum @5 0 #0"/>
                  <v:f eqn="prod @14 1 2"/>
                  <v:f eqn="mid @4 @7"/>
                  <v:f eqn="sum #0 #1 width"/>
                  <v:f eqn="prod @17 1 2"/>
                  <v:f eqn="sum @16 0 @18"/>
                  <v:f eqn="val width"/>
                  <v:f eqn="val height"/>
                  <v:f eqn="sum 0 0 height"/>
                  <v:f eqn="sum @16 0 @4"/>
                  <v:f eqn="ellipse @23 @4 height"/>
                  <v:f eqn="sum @8 128 0"/>
                  <v:f eqn="prod @5 1 2"/>
                  <v:f eqn="sum @5 0 128"/>
                  <v:f eqn="sum #0 @16 @11"/>
                  <v:f eqn="sum width 0 #0"/>
                  <v:f eqn="prod @29 1 2"/>
                  <v:f eqn="prod height height 1"/>
                  <v:f eqn="prod #2 #2 1"/>
                  <v:f eqn="sum @31 0 @32"/>
                  <v:f eqn="sqrt @33"/>
                  <v:f eqn="sum @34 height 0"/>
                  <v:f eqn="prod width height @35"/>
                  <v:f eqn="sum @36 64 0"/>
                  <v:f eqn="prod #0 1 2"/>
                  <v:f eqn="ellipse @30 @38 height"/>
                  <v:f eqn="sum @39 0 64"/>
                  <v:f eqn="prod @4 1 2"/>
                  <v:f eqn="sum #1 0 @41"/>
                  <v:f eqn="prod height 4390 32768"/>
                  <v:f eqn="prod height 28378 32768"/>
                </v:formulas>
                <v:path o:extrusionok="f" o:connecttype="custom" o:connectlocs="0,@15;@2,@11;0,@8;@2,@13;@21,@16" o:connectangles="180,180,180,90,0" textboxrect="@43,@41,@44,@42"/>
                <v:handles>
                  <v:h position="topLeft,#0" yrange="@37,@27"/>
                  <v:h position="topLeft,#1" yrange="@25,@20"/>
                  <v:h position="#2,bottomRight" xrange="0,@40"/>
                </v:handles>
                <o:complex v:ext="view"/>
              </v:shapetype>
              <v:shape id="Arrow: Curved Left 28" o:spid="_x0000_s1026" type="#_x0000_t103" style="position:absolute;margin-left:112.55pt;margin-top:55.1pt;width:38.65pt;height:92.95pt;rotation:-1397960fd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" adj="17109,20477,5400" fillcolor="#4472c4 [3204]" strokecolor="#1f3763 [1604]" strokeweight="1pt"/>
            </w:pict>
          </mc:Fallback>
        </mc:AlternateContent>
      </w:r>
      <w:r w:rsidR="0015301C">
        <w:t xml:space="preserve">We call a house </w:t>
      </w:r>
      <w:r w:rsidR="0015301C" w:rsidRPr="002F1DC0">
        <w:rPr>
          <w:b/>
          <w:bCs/>
        </w:rPr>
        <w:t>disabling</w:t>
      </w:r>
      <w:r w:rsidR="0015301C">
        <w:rPr>
          <w:b/>
          <w:bCs/>
        </w:rPr>
        <w:t xml:space="preserve"> </w:t>
      </w:r>
      <w:r w:rsidR="0015301C" w:rsidRPr="0015301C">
        <w:t>if</w:t>
      </w:r>
      <w:r w:rsidR="0015301C">
        <w:t xml:space="preserve"> it stops </w:t>
      </w:r>
      <w:r w:rsidR="002F1DC0">
        <w:t xml:space="preserve">someone from doing things they </w:t>
      </w:r>
      <w:r w:rsidR="002F1DC0" w:rsidRPr="0015301C">
        <w:rPr>
          <w:b/>
          <w:bCs/>
        </w:rPr>
        <w:t>could do in</w:t>
      </w:r>
      <w:r w:rsidR="0015301C">
        <w:rPr>
          <w:b/>
          <w:bCs/>
        </w:rPr>
        <w:t xml:space="preserve"> a</w:t>
      </w:r>
      <w:r w:rsidR="002F1DC0" w:rsidRPr="0015301C">
        <w:rPr>
          <w:b/>
          <w:bCs/>
        </w:rPr>
        <w:t xml:space="preserve"> different </w:t>
      </w:r>
      <w:r w:rsidR="0015301C">
        <w:rPr>
          <w:b/>
          <w:bCs/>
        </w:rPr>
        <w:t>house</w:t>
      </w:r>
      <w:r w:rsidR="0015301C">
        <w:t>.</w:t>
      </w:r>
    </w:p>
    <w:p w14:paraId="4CB8DF0E" w14:textId="2B865D32" w:rsidR="0015301C" w:rsidRDefault="0015301C" w:rsidP="002F1DC0"/>
    <w:p w14:paraId="43F52404" w14:textId="5CB20ABF" w:rsidR="0015301C" w:rsidRDefault="00213104" w:rsidP="002F1DC0">
      <w:r w:rsidRPr="00B95C6B">
        <w:rPr>
          <w:noProof/>
          <w:lang w:eastAsia="en-NZ"/>
        </w:rPr>
        <w:drawing>
          <wp:anchor distT="0" distB="0" distL="114300" distR="114300" simplePos="0" relativeHeight="251662335" behindDoc="1" locked="0" layoutInCell="1" allowOverlap="1" wp14:anchorId="08CB776F" wp14:editId="2CBA1A3F">
            <wp:simplePos x="0" y="0"/>
            <wp:positionH relativeFrom="margin">
              <wp:posOffset>68580</wp:posOffset>
            </wp:positionH>
            <wp:positionV relativeFrom="paragraph">
              <wp:posOffset>64770</wp:posOffset>
            </wp:positionV>
            <wp:extent cx="1654628" cy="1121010"/>
            <wp:effectExtent l="0" t="0" r="3175" b="3175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4628" cy="1121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323C62" w14:textId="49500BDF" w:rsidR="0015301C" w:rsidRDefault="0015301C" w:rsidP="002F1DC0">
      <w:r>
        <w:t xml:space="preserve">It is important </w:t>
      </w:r>
      <w:r w:rsidR="007954C3">
        <w:t>to</w:t>
      </w:r>
      <w:r>
        <w:t xml:space="preserve"> understand that the house is causing problems</w:t>
      </w:r>
      <w:r w:rsidR="007954C3">
        <w:t xml:space="preserve"> </w:t>
      </w:r>
      <w:r w:rsidRPr="0015301C">
        <w:rPr>
          <w:b/>
          <w:bCs/>
        </w:rPr>
        <w:t>not</w:t>
      </w:r>
      <w:r>
        <w:t xml:space="preserve"> the person who lives there. </w:t>
      </w:r>
    </w:p>
    <w:p w14:paraId="574DFC3E" w14:textId="28D4468B" w:rsidR="0015301C" w:rsidRDefault="007A3647" w:rsidP="002F1DC0">
      <w:r w:rsidRPr="007A3647">
        <w:rPr>
          <w:noProof/>
          <w:lang w:eastAsia="en-NZ"/>
        </w:rPr>
        <w:drawing>
          <wp:anchor distT="0" distB="0" distL="114300" distR="114300" simplePos="0" relativeHeight="252095488" behindDoc="1" locked="0" layoutInCell="1" allowOverlap="1" wp14:anchorId="2E7F8DF3" wp14:editId="7C83BF8B">
            <wp:simplePos x="0" y="0"/>
            <wp:positionH relativeFrom="margin">
              <wp:posOffset>1179</wp:posOffset>
            </wp:positionH>
            <wp:positionV relativeFrom="paragraph">
              <wp:posOffset>248920</wp:posOffset>
            </wp:positionV>
            <wp:extent cx="1554480" cy="1610581"/>
            <wp:effectExtent l="0" t="0" r="7620" b="8890"/>
            <wp:wrapNone/>
            <wp:docPr id="291" name="Picture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4480" cy="1610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7666E8" w14:textId="11CAB6D2" w:rsidR="0015301C" w:rsidRDefault="0015301C" w:rsidP="002F1DC0"/>
    <w:p w14:paraId="62CD6820" w14:textId="535FB13E" w:rsidR="0015301C" w:rsidRDefault="00C762E6" w:rsidP="002F1DC0">
      <w:r>
        <w:t>H</w:t>
      </w:r>
      <w:r w:rsidR="0015301C">
        <w:t>ouses can be changed.</w:t>
      </w:r>
    </w:p>
    <w:p w14:paraId="0D6F5F8F" w14:textId="206A4E54" w:rsidR="002F1DC0" w:rsidRDefault="002F1DC0" w:rsidP="002F1DC0"/>
    <w:p w14:paraId="294BBA4B" w14:textId="77777777" w:rsidR="002F1DC0" w:rsidRDefault="002F1DC0" w:rsidP="002F1DC0"/>
    <w:p w14:paraId="3F9AF87F" w14:textId="77777777" w:rsidR="002F1DC0" w:rsidRDefault="002F1DC0" w:rsidP="002F1DC0"/>
    <w:p w14:paraId="373BE453" w14:textId="77777777" w:rsidR="002F1DC0" w:rsidRDefault="002F1DC0" w:rsidP="002F1DC0"/>
    <w:p w14:paraId="2D096644" w14:textId="77777777" w:rsidR="002F1DC0" w:rsidRPr="004F43B5" w:rsidRDefault="002F1DC0" w:rsidP="002F1DC0"/>
    <w:p w14:paraId="3930A0FC" w14:textId="1CFB398A" w:rsidR="00C6229D" w:rsidRDefault="00C6229D">
      <w:pPr>
        <w:spacing w:line="259" w:lineRule="auto"/>
        <w:ind w:left="0"/>
        <w:rPr>
          <w:rFonts w:eastAsiaTheme="majorEastAsia"/>
          <w:color w:val="2F5496" w:themeColor="accent1" w:themeShade="BF"/>
          <w:sz w:val="40"/>
          <w:szCs w:val="40"/>
        </w:rPr>
      </w:pPr>
    </w:p>
    <w:p w14:paraId="59C707D3" w14:textId="74D4D60B" w:rsidR="00C6229D" w:rsidRDefault="00C6229D">
      <w:pPr>
        <w:spacing w:line="259" w:lineRule="auto"/>
        <w:ind w:left="0"/>
        <w:rPr>
          <w:rFonts w:eastAsiaTheme="majorEastAsia"/>
          <w:color w:val="2F5496" w:themeColor="accent1" w:themeShade="BF"/>
          <w:sz w:val="40"/>
          <w:szCs w:val="40"/>
        </w:rPr>
      </w:pPr>
    </w:p>
    <w:p w14:paraId="6521BCC1" w14:textId="70127283" w:rsidR="00C031B9" w:rsidRPr="00A92DB4" w:rsidRDefault="00C031B9" w:rsidP="006C1CAC">
      <w:pPr>
        <w:pStyle w:val="Heading2"/>
      </w:pPr>
      <w:r>
        <w:br w:type="page"/>
      </w:r>
      <w:bookmarkStart w:id="3" w:name="_Hlk26894470"/>
      <w:r w:rsidRPr="00A92DB4">
        <w:lastRenderedPageBreak/>
        <w:t xml:space="preserve">What </w:t>
      </w:r>
      <w:r w:rsidR="007954C3" w:rsidRPr="00A92DB4">
        <w:t>do we m</w:t>
      </w:r>
      <w:r w:rsidRPr="00A92DB4">
        <w:t>ean by accessib</w:t>
      </w:r>
      <w:r w:rsidR="007954C3" w:rsidRPr="00A92DB4">
        <w:t>le?</w:t>
      </w:r>
      <w:bookmarkEnd w:id="3"/>
    </w:p>
    <w:p w14:paraId="5A531A1E" w14:textId="7DE9089F" w:rsidR="00C031B9" w:rsidRDefault="00693CAA" w:rsidP="00C031B9">
      <w:r w:rsidRPr="00DB1A2A">
        <w:rPr>
          <w:noProof/>
          <w:lang w:eastAsia="en-NZ"/>
        </w:rPr>
        <w:drawing>
          <wp:anchor distT="0" distB="0" distL="114300" distR="114300" simplePos="0" relativeHeight="251788288" behindDoc="1" locked="0" layoutInCell="1" allowOverlap="1" wp14:anchorId="634C8285" wp14:editId="64FA1C5A">
            <wp:simplePos x="0" y="0"/>
            <wp:positionH relativeFrom="margin">
              <wp:posOffset>31115</wp:posOffset>
            </wp:positionH>
            <wp:positionV relativeFrom="paragraph">
              <wp:posOffset>328930</wp:posOffset>
            </wp:positionV>
            <wp:extent cx="1745673" cy="1340344"/>
            <wp:effectExtent l="0" t="0" r="6985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5673" cy="1340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1DE137" w14:textId="35FB1F35" w:rsidR="00C031B9" w:rsidRDefault="00C552EB" w:rsidP="007954C3">
      <w:pPr>
        <w:spacing w:after="0"/>
      </w:pPr>
      <w:r>
        <w:t>Kāinga Ora thinks</w:t>
      </w:r>
      <w:r w:rsidR="007954C3">
        <w:t xml:space="preserve"> an accessible home </w:t>
      </w:r>
      <w:r>
        <w:t xml:space="preserve">should make it </w:t>
      </w:r>
      <w:r w:rsidR="00C031B9">
        <w:t>easy:</w:t>
      </w:r>
    </w:p>
    <w:p w14:paraId="519CA961" w14:textId="77777777" w:rsidR="007954C3" w:rsidRDefault="007954C3" w:rsidP="007954C3">
      <w:pPr>
        <w:spacing w:after="0"/>
      </w:pPr>
    </w:p>
    <w:p w14:paraId="7708C858" w14:textId="2B1DCE38" w:rsidR="007D5850" w:rsidRDefault="00C031B9" w:rsidP="00376A51">
      <w:pPr>
        <w:pStyle w:val="bullets"/>
      </w:pPr>
      <w:r>
        <w:t>to</w:t>
      </w:r>
      <w:r w:rsidR="007954C3">
        <w:t xml:space="preserve"> </w:t>
      </w:r>
      <w:r w:rsidR="00376A51">
        <w:t xml:space="preserve">live with independence </w:t>
      </w:r>
    </w:p>
    <w:p w14:paraId="7C5B8EBC" w14:textId="317D05A6" w:rsidR="007D5850" w:rsidRDefault="001B1BC8" w:rsidP="007D5850">
      <w:pPr>
        <w:pStyle w:val="bullets"/>
        <w:numPr>
          <w:ilvl w:val="0"/>
          <w:numId w:val="0"/>
        </w:numPr>
        <w:ind w:left="3960"/>
      </w:pPr>
      <w:r w:rsidRPr="00DB1A2A">
        <w:rPr>
          <w:noProof/>
          <w:lang w:eastAsia="en-NZ"/>
        </w:rPr>
        <w:drawing>
          <wp:anchor distT="0" distB="0" distL="114300" distR="114300" simplePos="0" relativeHeight="251790336" behindDoc="1" locked="0" layoutInCell="1" allowOverlap="1" wp14:anchorId="313FD795" wp14:editId="1D5672DC">
            <wp:simplePos x="0" y="0"/>
            <wp:positionH relativeFrom="margin">
              <wp:posOffset>-66675</wp:posOffset>
            </wp:positionH>
            <wp:positionV relativeFrom="paragraph">
              <wp:posOffset>265430</wp:posOffset>
            </wp:positionV>
            <wp:extent cx="1835150" cy="1209675"/>
            <wp:effectExtent l="0" t="0" r="0" b="9525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150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B51BD0" w14:textId="0712ED8F" w:rsidR="007954C3" w:rsidRDefault="007D5850" w:rsidP="00376A51">
      <w:pPr>
        <w:pStyle w:val="bullets"/>
      </w:pPr>
      <w:r>
        <w:t xml:space="preserve">to live with </w:t>
      </w:r>
      <w:r w:rsidR="007954C3" w:rsidRPr="00376A51">
        <w:rPr>
          <w:b/>
          <w:bCs/>
        </w:rPr>
        <w:t>dignity</w:t>
      </w:r>
    </w:p>
    <w:p w14:paraId="41650DE7" w14:textId="0B9811BA" w:rsidR="007954C3" w:rsidRDefault="007954C3" w:rsidP="007954C3">
      <w:pPr>
        <w:pStyle w:val="bullets"/>
        <w:numPr>
          <w:ilvl w:val="0"/>
          <w:numId w:val="0"/>
        </w:numPr>
        <w:ind w:left="3960"/>
      </w:pPr>
    </w:p>
    <w:p w14:paraId="236D5B78" w14:textId="5CD32C69" w:rsidR="00C031B9" w:rsidRDefault="00C031B9" w:rsidP="007954C3">
      <w:pPr>
        <w:pStyle w:val="bullets"/>
      </w:pPr>
      <w:r>
        <w:t>to have family</w:t>
      </w:r>
      <w:r w:rsidR="007954C3">
        <w:t xml:space="preserve"> </w:t>
      </w:r>
      <w:r>
        <w:t>/</w:t>
      </w:r>
      <w:r w:rsidR="007954C3">
        <w:t xml:space="preserve"> </w:t>
      </w:r>
      <w:r>
        <w:t>whānau and friends visit</w:t>
      </w:r>
    </w:p>
    <w:p w14:paraId="2C5B9BA7" w14:textId="6200862C" w:rsidR="007954C3" w:rsidRDefault="00376A51" w:rsidP="007954C3">
      <w:pPr>
        <w:pStyle w:val="bullets"/>
        <w:numPr>
          <w:ilvl w:val="0"/>
          <w:numId w:val="0"/>
        </w:numPr>
        <w:ind w:left="3960"/>
      </w:pPr>
      <w:r w:rsidRPr="00DB1A2A">
        <w:rPr>
          <w:noProof/>
          <w:lang w:eastAsia="en-NZ"/>
        </w:rPr>
        <w:drawing>
          <wp:anchor distT="0" distB="0" distL="114300" distR="114300" simplePos="0" relativeHeight="251792384" behindDoc="1" locked="0" layoutInCell="1" allowOverlap="1" wp14:anchorId="319F3AE1" wp14:editId="4C9F4BF5">
            <wp:simplePos x="0" y="0"/>
            <wp:positionH relativeFrom="margin">
              <wp:posOffset>-22860</wp:posOffset>
            </wp:positionH>
            <wp:positionV relativeFrom="paragraph">
              <wp:posOffset>205105</wp:posOffset>
            </wp:positionV>
            <wp:extent cx="1753130" cy="1094509"/>
            <wp:effectExtent l="0" t="0" r="0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3130" cy="1094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5AD61F" w14:textId="7F47010F" w:rsidR="00C031B9" w:rsidRDefault="00C031B9" w:rsidP="007954C3">
      <w:pPr>
        <w:pStyle w:val="bullets"/>
      </w:pPr>
      <w:r>
        <w:t xml:space="preserve">to </w:t>
      </w:r>
      <w:r w:rsidR="007954C3">
        <w:t>be</w:t>
      </w:r>
      <w:r>
        <w:t xml:space="preserve"> part of the community</w:t>
      </w:r>
    </w:p>
    <w:p w14:paraId="2D0093A1" w14:textId="49C58344" w:rsidR="007954C3" w:rsidRDefault="007954C3" w:rsidP="007954C3">
      <w:pPr>
        <w:pStyle w:val="bullets"/>
        <w:numPr>
          <w:ilvl w:val="0"/>
          <w:numId w:val="0"/>
        </w:numPr>
        <w:ind w:left="3960"/>
      </w:pPr>
    </w:p>
    <w:p w14:paraId="78D540B2" w14:textId="71EFA825" w:rsidR="00C031B9" w:rsidRDefault="007954C3" w:rsidP="007954C3">
      <w:pPr>
        <w:pStyle w:val="bullets"/>
      </w:pPr>
      <w:r>
        <w:t>to be safe</w:t>
      </w:r>
      <w:r w:rsidR="00C031B9">
        <w:t>.</w:t>
      </w:r>
    </w:p>
    <w:p w14:paraId="7ACC571D" w14:textId="4995F855" w:rsidR="00C45BE3" w:rsidRDefault="001B1BC8" w:rsidP="002C13D1">
      <w:pPr>
        <w:spacing w:after="0"/>
      </w:pPr>
      <w:r w:rsidRPr="00C45BE3">
        <w:rPr>
          <w:bCs/>
          <w:noProof/>
          <w:lang w:eastAsia="en-NZ"/>
        </w:rPr>
        <w:drawing>
          <wp:anchor distT="0" distB="0" distL="114300" distR="114300" simplePos="0" relativeHeight="251972608" behindDoc="1" locked="0" layoutInCell="1" allowOverlap="1" wp14:anchorId="5B02E050" wp14:editId="47FF89F6">
            <wp:simplePos x="0" y="0"/>
            <wp:positionH relativeFrom="margin">
              <wp:posOffset>222885</wp:posOffset>
            </wp:positionH>
            <wp:positionV relativeFrom="paragraph">
              <wp:posOffset>353695</wp:posOffset>
            </wp:positionV>
            <wp:extent cx="1221105" cy="1191260"/>
            <wp:effectExtent l="0" t="0" r="0" b="8890"/>
            <wp:wrapNone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1105" cy="1191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2AA49B" w14:textId="79F510E4" w:rsidR="00A86D8F" w:rsidRDefault="002C13D1" w:rsidP="00376A51">
      <w:pPr>
        <w:spacing w:after="0"/>
      </w:pP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6CD4800A" wp14:editId="070DEAE4">
                <wp:simplePos x="0" y="0"/>
                <wp:positionH relativeFrom="margin">
                  <wp:posOffset>2242935</wp:posOffset>
                </wp:positionH>
                <wp:positionV relativeFrom="paragraph">
                  <wp:posOffset>73660</wp:posOffset>
                </wp:positionV>
                <wp:extent cx="3671570" cy="2529840"/>
                <wp:effectExtent l="0" t="0" r="5080" b="3810"/>
                <wp:wrapNone/>
                <wp:docPr id="50" name="Rectangl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1570" cy="2529840"/>
                        </a:xfrm>
                        <a:prstGeom prst="rect">
                          <a:avLst/>
                        </a:prstGeom>
                        <a:solidFill>
                          <a:srgbClr val="008000">
                            <a:alpha val="1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1D4AD71" id="Rectangle 50" o:spid="_x0000_s1026" style="position:absolute;margin-left:176.6pt;margin-top:5.8pt;width:289.1pt;height:199.2pt;z-index:251802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" fillcolor="green" stroked="f" strokeweight="1pt">
                <v:fill opacity="6682f"/>
                <w10:wrap anchorx="margin"/>
              </v:rect>
            </w:pict>
          </mc:Fallback>
        </mc:AlternateContent>
      </w:r>
    </w:p>
    <w:p w14:paraId="59154FB5" w14:textId="40F49AC7" w:rsidR="00C45BE3" w:rsidRDefault="00C45BE3" w:rsidP="00C45BE3">
      <w:pPr>
        <w:spacing w:after="0"/>
        <w:ind w:left="3960"/>
        <w:rPr>
          <w:bCs/>
        </w:rPr>
      </w:pPr>
      <w:r w:rsidRPr="00C45BE3">
        <w:rPr>
          <w:bCs/>
        </w:rPr>
        <w:t xml:space="preserve">Living with </w:t>
      </w:r>
      <w:r>
        <w:rPr>
          <w:b/>
        </w:rPr>
        <w:t>d</w:t>
      </w:r>
      <w:r w:rsidR="00A86D8F">
        <w:rPr>
          <w:b/>
        </w:rPr>
        <w:t>ignity</w:t>
      </w:r>
      <w:r w:rsidRPr="00C45BE3">
        <w:rPr>
          <w:bCs/>
        </w:rPr>
        <w:t xml:space="preserve"> means living in a way</w:t>
      </w:r>
      <w:r>
        <w:rPr>
          <w:b/>
        </w:rPr>
        <w:t xml:space="preserve"> </w:t>
      </w:r>
      <w:r>
        <w:rPr>
          <w:bCs/>
        </w:rPr>
        <w:t>that makes it easy to have:</w:t>
      </w:r>
    </w:p>
    <w:p w14:paraId="6E074833" w14:textId="77777777" w:rsidR="00C45BE3" w:rsidRPr="00C45BE3" w:rsidRDefault="00C45BE3" w:rsidP="00C45BE3">
      <w:pPr>
        <w:spacing w:after="0"/>
        <w:ind w:left="3960"/>
        <w:rPr>
          <w:bCs/>
        </w:rPr>
      </w:pPr>
    </w:p>
    <w:p w14:paraId="48F16BCC" w14:textId="2EF70006" w:rsidR="00C45BE3" w:rsidRDefault="00376A51" w:rsidP="003C3CD5">
      <w:pPr>
        <w:pStyle w:val="bullets"/>
        <w:numPr>
          <w:ilvl w:val="1"/>
          <w:numId w:val="3"/>
        </w:numPr>
        <w:spacing w:after="0"/>
      </w:pPr>
      <w:r w:rsidRPr="00C45BE3">
        <w:rPr>
          <w:noProof/>
          <w:lang w:eastAsia="en-NZ"/>
        </w:rPr>
        <w:drawing>
          <wp:anchor distT="0" distB="0" distL="114300" distR="114300" simplePos="0" relativeHeight="251974656" behindDoc="1" locked="0" layoutInCell="1" allowOverlap="1" wp14:anchorId="3E3D845B" wp14:editId="6037D50E">
            <wp:simplePos x="0" y="0"/>
            <wp:positionH relativeFrom="margin">
              <wp:posOffset>151765</wp:posOffset>
            </wp:positionH>
            <wp:positionV relativeFrom="paragraph">
              <wp:posOffset>75565</wp:posOffset>
            </wp:positionV>
            <wp:extent cx="1403601" cy="1094509"/>
            <wp:effectExtent l="0" t="0" r="6350" b="0"/>
            <wp:wrapNone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601" cy="1094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6D8F">
        <w:t>respect</w:t>
      </w:r>
      <w:r w:rsidR="008674D0">
        <w:t xml:space="preserve"> for yourself</w:t>
      </w:r>
    </w:p>
    <w:p w14:paraId="3DCA8613" w14:textId="77777777" w:rsidR="002C13D1" w:rsidRDefault="002C13D1" w:rsidP="002C13D1">
      <w:pPr>
        <w:pStyle w:val="bullets"/>
        <w:numPr>
          <w:ilvl w:val="0"/>
          <w:numId w:val="0"/>
        </w:numPr>
        <w:spacing w:after="0"/>
        <w:ind w:left="4320"/>
      </w:pPr>
    </w:p>
    <w:p w14:paraId="773A7E8C" w14:textId="2525697A" w:rsidR="00C552EB" w:rsidRDefault="00A86D8F" w:rsidP="003C3CD5">
      <w:pPr>
        <w:pStyle w:val="bullets"/>
        <w:numPr>
          <w:ilvl w:val="1"/>
          <w:numId w:val="3"/>
        </w:numPr>
      </w:pPr>
      <w:r>
        <w:t>respect from others.</w:t>
      </w:r>
    </w:p>
    <w:p w14:paraId="3B3707A7" w14:textId="18197D77" w:rsidR="00C552EB" w:rsidRDefault="00C552EB" w:rsidP="008B6636">
      <w:r w:rsidRPr="0064717E">
        <w:rPr>
          <w:noProof/>
          <w:lang w:eastAsia="en-NZ"/>
        </w:rPr>
        <w:lastRenderedPageBreak/>
        <w:drawing>
          <wp:anchor distT="0" distB="0" distL="114300" distR="114300" simplePos="0" relativeHeight="251758592" behindDoc="1" locked="0" layoutInCell="1" allowOverlap="1" wp14:anchorId="292091B2" wp14:editId="5F73BB4E">
            <wp:simplePos x="0" y="0"/>
            <wp:positionH relativeFrom="margin">
              <wp:posOffset>205740</wp:posOffset>
            </wp:positionH>
            <wp:positionV relativeFrom="paragraph">
              <wp:posOffset>-180455</wp:posOffset>
            </wp:positionV>
            <wp:extent cx="1372639" cy="1400448"/>
            <wp:effectExtent l="0" t="0" r="0" b="0"/>
            <wp:wrapNone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2639" cy="1400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Kāinga Ora uses </w:t>
      </w:r>
      <w:r w:rsidRPr="00C552EB">
        <w:rPr>
          <w:b/>
          <w:bCs/>
        </w:rPr>
        <w:t>Universal Design</w:t>
      </w:r>
      <w:r>
        <w:t xml:space="preserve"> as a way to make housing accessible. </w:t>
      </w:r>
    </w:p>
    <w:p w14:paraId="4F1682AC" w14:textId="1CB8B02A" w:rsidR="007954C3" w:rsidRPr="008B6636" w:rsidRDefault="007954C3" w:rsidP="008B6636">
      <w:pPr>
        <w:rPr>
          <w:u w:val="single"/>
        </w:rPr>
      </w:pPr>
      <w:r>
        <w:tab/>
      </w:r>
    </w:p>
    <w:p w14:paraId="2CD38490" w14:textId="5C4D9FF4" w:rsidR="00712F37" w:rsidRPr="008B6636" w:rsidRDefault="002C13D1" w:rsidP="002C13D1">
      <w:pPr>
        <w:spacing w:after="0"/>
        <w:rPr>
          <w:u w:val="single"/>
        </w:rPr>
      </w:pPr>
      <w:r w:rsidRPr="000E6499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2064768" behindDoc="0" locked="0" layoutInCell="1" allowOverlap="1" wp14:anchorId="5AA69E99" wp14:editId="3E8A66A9">
                <wp:simplePos x="0" y="0"/>
                <wp:positionH relativeFrom="margin">
                  <wp:posOffset>2249170</wp:posOffset>
                </wp:positionH>
                <wp:positionV relativeFrom="paragraph">
                  <wp:posOffset>42025</wp:posOffset>
                </wp:positionV>
                <wp:extent cx="3816985" cy="3120390"/>
                <wp:effectExtent l="0" t="0" r="0" b="3810"/>
                <wp:wrapNone/>
                <wp:docPr id="273" name="Rectangle 2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6985" cy="3120390"/>
                        </a:xfrm>
                        <a:prstGeom prst="rect">
                          <a:avLst/>
                        </a:prstGeom>
                        <a:solidFill>
                          <a:srgbClr val="008000">
                            <a:alpha val="1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2DCF17E" id="Rectangle 273" o:spid="_x0000_s1026" style="position:absolute;margin-left:177.1pt;margin-top:3.3pt;width:300.55pt;height:245.7pt;z-index:252064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" fillcolor="green" stroked="f" strokeweight="1pt">
                <v:fill opacity="6682f"/>
                <w10:wrap anchorx="margin"/>
              </v:rect>
            </w:pict>
          </mc:Fallback>
        </mc:AlternateContent>
      </w:r>
    </w:p>
    <w:p w14:paraId="2871B366" w14:textId="28FE4ADA" w:rsidR="00C552EB" w:rsidRDefault="00D2141B" w:rsidP="003D2039">
      <w:pPr>
        <w:ind w:left="3960"/>
      </w:pPr>
      <w:r w:rsidRPr="008B6636">
        <w:rPr>
          <w:noProof/>
          <w:u w:val="single"/>
          <w:lang w:eastAsia="en-NZ"/>
        </w:rPr>
        <w:drawing>
          <wp:anchor distT="0" distB="0" distL="114300" distR="114300" simplePos="0" relativeHeight="252051456" behindDoc="1" locked="0" layoutInCell="1" allowOverlap="1" wp14:anchorId="64708E69" wp14:editId="03E8067E">
            <wp:simplePos x="0" y="0"/>
            <wp:positionH relativeFrom="margin">
              <wp:posOffset>-124460</wp:posOffset>
            </wp:positionH>
            <wp:positionV relativeFrom="paragraph">
              <wp:posOffset>73025</wp:posOffset>
            </wp:positionV>
            <wp:extent cx="2086610" cy="1059180"/>
            <wp:effectExtent l="0" t="0" r="8890" b="7620"/>
            <wp:wrapNone/>
            <wp:docPr id="263" name="Picture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6610" cy="105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54C3" w:rsidRPr="00BF0085">
        <w:rPr>
          <w:b/>
          <w:bCs/>
        </w:rPr>
        <w:t>U</w:t>
      </w:r>
      <w:r w:rsidR="007954C3">
        <w:rPr>
          <w:b/>
          <w:bCs/>
        </w:rPr>
        <w:t xml:space="preserve">niversal Design </w:t>
      </w:r>
      <w:r w:rsidR="007954C3">
        <w:t xml:space="preserve">is about making </w:t>
      </w:r>
      <w:r w:rsidR="00C552EB">
        <w:t>things</w:t>
      </w:r>
      <w:r w:rsidR="00C73B9D">
        <w:t xml:space="preserve"> </w:t>
      </w:r>
      <w:r w:rsidR="007954C3" w:rsidRPr="00F23D4E">
        <w:t xml:space="preserve">accessible </w:t>
      </w:r>
      <w:r w:rsidR="00C552EB">
        <w:t>for</w:t>
      </w:r>
      <w:r w:rsidR="007954C3" w:rsidRPr="00F23D4E">
        <w:t xml:space="preserve"> as many people as possible.</w:t>
      </w:r>
    </w:p>
    <w:p w14:paraId="4FAA1C16" w14:textId="0AE55F45" w:rsidR="00AE23CD" w:rsidRDefault="00AE23CD" w:rsidP="00AE23CD">
      <w:pPr>
        <w:ind w:left="3960"/>
        <w:rPr>
          <w:b/>
          <w:bCs/>
        </w:rPr>
      </w:pPr>
    </w:p>
    <w:p w14:paraId="783881B7" w14:textId="1C84993C" w:rsidR="00AE23CD" w:rsidRPr="000E6499" w:rsidRDefault="00D2141B" w:rsidP="00AE23CD">
      <w:pPr>
        <w:ind w:left="3960"/>
        <w:rPr>
          <w:b/>
          <w:bCs/>
        </w:rPr>
      </w:pPr>
      <w:r w:rsidRPr="000E6499">
        <w:rPr>
          <w:noProof/>
          <w:lang w:eastAsia="en-NZ"/>
        </w:rPr>
        <w:drawing>
          <wp:anchor distT="0" distB="0" distL="114300" distR="114300" simplePos="0" relativeHeight="252066816" behindDoc="1" locked="0" layoutInCell="1" allowOverlap="1" wp14:anchorId="7DB795FB" wp14:editId="512EBF5B">
            <wp:simplePos x="0" y="0"/>
            <wp:positionH relativeFrom="margin">
              <wp:posOffset>186690</wp:posOffset>
            </wp:positionH>
            <wp:positionV relativeFrom="paragraph">
              <wp:posOffset>63500</wp:posOffset>
            </wp:positionV>
            <wp:extent cx="1344930" cy="1393190"/>
            <wp:effectExtent l="0" t="0" r="7620" b="0"/>
            <wp:wrapNone/>
            <wp:docPr id="12" name="Picture 12" descr="C:\Users\tepuu\Desktop\People First\Easy Read Images\Easy Read Images\Change Health pics\easy read images\Change pics\Access Adaptio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C:\Users\tepuu\Desktop\People First\Easy Read Images\Easy Read Images\Change Health pics\easy read images\Change pics\Access Adaptions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4930" cy="1393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23CD" w:rsidRPr="000E6499">
        <w:rPr>
          <w:b/>
          <w:bCs/>
        </w:rPr>
        <w:t xml:space="preserve">Universal Design </w:t>
      </w:r>
      <w:r w:rsidR="00AE23CD" w:rsidRPr="000E6499">
        <w:t>is also about</w:t>
      </w:r>
      <w:r w:rsidR="00AE23CD">
        <w:t xml:space="preserve"> </w:t>
      </w:r>
      <w:r w:rsidR="00AE23CD" w:rsidRPr="000E6499">
        <w:t>making things that can be changed if they need to be.</w:t>
      </w:r>
    </w:p>
    <w:p w14:paraId="7297D7D6" w14:textId="3B9F9A11" w:rsidR="00E40048" w:rsidRDefault="00E40048" w:rsidP="00C73B9D"/>
    <w:p w14:paraId="29A66AE2" w14:textId="61DC42C7" w:rsidR="00E610C9" w:rsidRDefault="00E610C9" w:rsidP="00C73B9D"/>
    <w:p w14:paraId="7BBA5FA4" w14:textId="59FABAD0" w:rsidR="00BF5D48" w:rsidRPr="000E6499" w:rsidRDefault="00D2141B" w:rsidP="00D2141B">
      <w:r w:rsidRPr="000E6499">
        <w:rPr>
          <w:noProof/>
          <w:lang w:eastAsia="en-NZ"/>
        </w:rPr>
        <w:drawing>
          <wp:anchor distT="0" distB="0" distL="114300" distR="114300" simplePos="0" relativeHeight="252059648" behindDoc="1" locked="0" layoutInCell="1" allowOverlap="1" wp14:anchorId="19649EA0" wp14:editId="004CA1BF">
            <wp:simplePos x="0" y="0"/>
            <wp:positionH relativeFrom="column">
              <wp:posOffset>-28575</wp:posOffset>
            </wp:positionH>
            <wp:positionV relativeFrom="paragraph">
              <wp:posOffset>280670</wp:posOffset>
            </wp:positionV>
            <wp:extent cx="1840865" cy="2304415"/>
            <wp:effectExtent l="0" t="0" r="6985" b="635"/>
            <wp:wrapNone/>
            <wp:docPr id="268" name="Picture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0865" cy="2304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5D48" w:rsidRPr="000E6499">
        <w:rPr>
          <w:noProof/>
          <w:lang w:eastAsia="en-NZ"/>
        </w:rPr>
        <w:drawing>
          <wp:anchor distT="0" distB="0" distL="114300" distR="114300" simplePos="0" relativeHeight="252058624" behindDoc="1" locked="0" layoutInCell="1" allowOverlap="1" wp14:anchorId="05C795BB" wp14:editId="41066DFC">
            <wp:simplePos x="0" y="0"/>
            <wp:positionH relativeFrom="margin">
              <wp:posOffset>740228</wp:posOffset>
            </wp:positionH>
            <wp:positionV relativeFrom="paragraph">
              <wp:posOffset>735480</wp:posOffset>
            </wp:positionV>
            <wp:extent cx="1080407" cy="1426818"/>
            <wp:effectExtent l="0" t="0" r="5715" b="2540"/>
            <wp:wrapNone/>
            <wp:docPr id="269" name="Picture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868" cy="1427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5D48">
        <w:t>Using the idea of Universal Design w</w:t>
      </w:r>
      <w:r w:rsidR="00BF5D48" w:rsidRPr="000E6499">
        <w:t>e have</w:t>
      </w:r>
      <w:r w:rsidR="00BF5D48">
        <w:t xml:space="preserve"> made</w:t>
      </w:r>
      <w:r w:rsidR="00BF5D48" w:rsidRPr="000E6499">
        <w:t xml:space="preserve"> a list of things</w:t>
      </w:r>
      <w:r w:rsidR="00BF5D48">
        <w:t xml:space="preserve"> t</w:t>
      </w:r>
      <w:r w:rsidR="003D2039">
        <w:t>hat</w:t>
      </w:r>
      <w:r w:rsidR="00F31FAF">
        <w:t xml:space="preserve"> </w:t>
      </w:r>
      <w:r w:rsidR="00037906">
        <w:t>make a home</w:t>
      </w:r>
      <w:r w:rsidR="003D2039">
        <w:t xml:space="preserve"> accessible.</w:t>
      </w:r>
      <w:r w:rsidR="00BF5D48" w:rsidRPr="000E6499">
        <w:t xml:space="preserve"> </w:t>
      </w:r>
    </w:p>
    <w:p w14:paraId="37F401CD" w14:textId="62457B0C" w:rsidR="00BF5D48" w:rsidRDefault="00BF5D48" w:rsidP="00D2141B"/>
    <w:p w14:paraId="1E8E68D5" w14:textId="77777777" w:rsidR="00D2141B" w:rsidRPr="000E6499" w:rsidRDefault="00D2141B" w:rsidP="00D2141B"/>
    <w:p w14:paraId="26F5EC9E" w14:textId="0F9C6FD4" w:rsidR="00BF5D48" w:rsidRPr="000E6499" w:rsidRDefault="003D2039" w:rsidP="00D2141B">
      <w:r w:rsidRPr="003D2039">
        <w:t xml:space="preserve">The things on this list are our </w:t>
      </w:r>
      <w:r w:rsidR="00BF5D48" w:rsidRPr="000E6499">
        <w:rPr>
          <w:b/>
          <w:bCs/>
        </w:rPr>
        <w:t>Universal Design standards</w:t>
      </w:r>
      <w:r>
        <w:rPr>
          <w:b/>
          <w:bCs/>
        </w:rPr>
        <w:t>.</w:t>
      </w:r>
    </w:p>
    <w:p w14:paraId="43832664" w14:textId="77777777" w:rsidR="00BF5D48" w:rsidRPr="000E6499" w:rsidRDefault="00BF5D48" w:rsidP="00BF5D48"/>
    <w:p w14:paraId="797A430C" w14:textId="226B9ABA" w:rsidR="003D2039" w:rsidRDefault="003D2039">
      <w:pPr>
        <w:spacing w:line="259" w:lineRule="auto"/>
        <w:ind w:left="0"/>
      </w:pPr>
    </w:p>
    <w:p w14:paraId="643290DB" w14:textId="3B3A8E31" w:rsidR="00BF5D48" w:rsidRDefault="007C497E" w:rsidP="00C73B9D">
      <w:r w:rsidRPr="009835BA">
        <w:rPr>
          <w:noProof/>
          <w:lang w:eastAsia="en-NZ"/>
        </w:rPr>
        <w:lastRenderedPageBreak/>
        <w:drawing>
          <wp:anchor distT="0" distB="0" distL="114300" distR="114300" simplePos="0" relativeHeight="252101632" behindDoc="1" locked="0" layoutInCell="1" allowOverlap="1" wp14:anchorId="2E0AC666" wp14:editId="6AAECEF4">
            <wp:simplePos x="0" y="0"/>
            <wp:positionH relativeFrom="margin">
              <wp:posOffset>279010</wp:posOffset>
            </wp:positionH>
            <wp:positionV relativeFrom="paragraph">
              <wp:posOffset>-20320</wp:posOffset>
            </wp:positionV>
            <wp:extent cx="1402080" cy="1504315"/>
            <wp:effectExtent l="0" t="0" r="7620" b="635"/>
            <wp:wrapNone/>
            <wp:docPr id="294" name="Picture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080" cy="1504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5D48">
        <w:t xml:space="preserve">All the new homes we build will meet </w:t>
      </w:r>
      <w:r w:rsidR="00BF5D48" w:rsidRPr="00BF5D48">
        <w:rPr>
          <w:b/>
          <w:bCs/>
        </w:rPr>
        <w:t>some</w:t>
      </w:r>
      <w:r w:rsidR="00F31FAF">
        <w:rPr>
          <w:b/>
          <w:bCs/>
        </w:rPr>
        <w:t xml:space="preserve"> </w:t>
      </w:r>
      <w:r w:rsidR="00F31FAF" w:rsidRPr="00F31FAF">
        <w:t>of our</w:t>
      </w:r>
      <w:r w:rsidR="00BF5D48">
        <w:t xml:space="preserve"> Universal Design standards.</w:t>
      </w:r>
    </w:p>
    <w:p w14:paraId="0BF495A1" w14:textId="1A6DF260" w:rsidR="00E610C9" w:rsidRDefault="00E610C9" w:rsidP="00C73B9D"/>
    <w:p w14:paraId="32B59C96" w14:textId="430312AA" w:rsidR="00C73B9D" w:rsidRDefault="00C73B9D" w:rsidP="00C73B9D"/>
    <w:p w14:paraId="76148548" w14:textId="67EFDECB" w:rsidR="00A66D7F" w:rsidRDefault="004B5F17" w:rsidP="00A66D7F">
      <w:pPr>
        <w:spacing w:after="0"/>
      </w:pPr>
      <w:r>
        <w:rPr>
          <w:noProof/>
          <w:lang w:eastAsia="en-NZ"/>
        </w:rPr>
        <w:drawing>
          <wp:anchor distT="0" distB="0" distL="114300" distR="114300" simplePos="0" relativeHeight="252105728" behindDoc="1" locked="0" layoutInCell="1" allowOverlap="1" wp14:anchorId="6354C570" wp14:editId="3E511D41">
            <wp:simplePos x="0" y="0"/>
            <wp:positionH relativeFrom="margin">
              <wp:posOffset>-60960</wp:posOffset>
            </wp:positionH>
            <wp:positionV relativeFrom="paragraph">
              <wp:posOffset>28575</wp:posOffset>
            </wp:positionV>
            <wp:extent cx="1996440" cy="899160"/>
            <wp:effectExtent l="0" t="0" r="3810" b="0"/>
            <wp:wrapNone/>
            <wp:docPr id="296" name="Picture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6440" cy="89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3B9D">
        <w:t xml:space="preserve">For example </w:t>
      </w:r>
      <w:r w:rsidR="00A66D7F" w:rsidRPr="007A3E56">
        <w:t>all</w:t>
      </w:r>
      <w:r w:rsidR="00A66D7F">
        <w:t xml:space="preserve"> the</w:t>
      </w:r>
      <w:r w:rsidR="007A3E56">
        <w:t xml:space="preserve"> new</w:t>
      </w:r>
      <w:r w:rsidR="00A66D7F">
        <w:t xml:space="preserve"> homes </w:t>
      </w:r>
      <w:r w:rsidR="007A3E56">
        <w:t xml:space="preserve">built by </w:t>
      </w:r>
      <w:r w:rsidR="00A66D7F">
        <w:t xml:space="preserve">Kāinga Ora will have: </w:t>
      </w:r>
    </w:p>
    <w:p w14:paraId="224FF052" w14:textId="79003103" w:rsidR="00A66D7F" w:rsidRDefault="00A66D7F" w:rsidP="00A66D7F">
      <w:pPr>
        <w:spacing w:after="0"/>
      </w:pPr>
    </w:p>
    <w:p w14:paraId="61DD77EB" w14:textId="5E08F87E" w:rsidR="003D2039" w:rsidRDefault="00B438D9" w:rsidP="003C3CD5">
      <w:pPr>
        <w:pStyle w:val="ListParagraph"/>
        <w:numPr>
          <w:ilvl w:val="0"/>
          <w:numId w:val="14"/>
        </w:numPr>
        <w:ind w:left="3960"/>
      </w:pPr>
      <w:r>
        <w:rPr>
          <w:noProof/>
          <w:lang w:eastAsia="en-NZ"/>
        </w:rPr>
        <w:drawing>
          <wp:anchor distT="0" distB="0" distL="114300" distR="114300" simplePos="0" relativeHeight="252103680" behindDoc="1" locked="0" layoutInCell="1" allowOverlap="1" wp14:anchorId="428B3B35" wp14:editId="77EFD36A">
            <wp:simplePos x="0" y="0"/>
            <wp:positionH relativeFrom="margin">
              <wp:posOffset>361950</wp:posOffset>
            </wp:positionH>
            <wp:positionV relativeFrom="paragraph">
              <wp:posOffset>335280</wp:posOffset>
            </wp:positionV>
            <wp:extent cx="1127125" cy="1271905"/>
            <wp:effectExtent l="0" t="0" r="0" b="4445"/>
            <wp:wrapNone/>
            <wp:docPr id="295" name="Picture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 rotWithShape="1"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50" b="17584"/>
                    <a:stretch/>
                  </pic:blipFill>
                  <pic:spPr bwMode="auto">
                    <a:xfrm>
                      <a:off x="0" y="0"/>
                      <a:ext cx="1127125" cy="1271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2039">
        <w:t>wide concrete</w:t>
      </w:r>
      <w:r w:rsidR="00A66D7F">
        <w:t xml:space="preserve"> paths </w:t>
      </w:r>
    </w:p>
    <w:p w14:paraId="402775C5" w14:textId="0F62D819" w:rsidR="003D2039" w:rsidRDefault="003D2039" w:rsidP="003D2039">
      <w:pPr>
        <w:pStyle w:val="ListParagraph"/>
        <w:numPr>
          <w:ilvl w:val="0"/>
          <w:numId w:val="0"/>
        </w:numPr>
        <w:ind w:left="3960"/>
      </w:pPr>
    </w:p>
    <w:p w14:paraId="30F860F2" w14:textId="7D5CE923" w:rsidR="003D2039" w:rsidRDefault="003D2039" w:rsidP="003C3CD5">
      <w:pPr>
        <w:pStyle w:val="ListParagraph"/>
        <w:numPr>
          <w:ilvl w:val="0"/>
          <w:numId w:val="14"/>
        </w:numPr>
        <w:ind w:left="3960"/>
      </w:pPr>
      <w:r>
        <w:t xml:space="preserve">wide </w:t>
      </w:r>
      <w:r w:rsidR="00A66D7F">
        <w:t>hallway</w:t>
      </w:r>
      <w:r>
        <w:t>s</w:t>
      </w:r>
    </w:p>
    <w:p w14:paraId="1F052C9F" w14:textId="6D6C873D" w:rsidR="003D2039" w:rsidRDefault="003D2039" w:rsidP="003D2039">
      <w:pPr>
        <w:pStyle w:val="ListParagraph"/>
        <w:numPr>
          <w:ilvl w:val="0"/>
          <w:numId w:val="0"/>
        </w:numPr>
        <w:ind w:left="3960"/>
      </w:pPr>
    </w:p>
    <w:p w14:paraId="340B6B94" w14:textId="0210E5B5" w:rsidR="00070F54" w:rsidRDefault="007D5850" w:rsidP="003C3CD5">
      <w:pPr>
        <w:pStyle w:val="ListParagraph"/>
        <w:numPr>
          <w:ilvl w:val="0"/>
          <w:numId w:val="14"/>
        </w:numPr>
        <w:ind w:left="3960"/>
      </w:pPr>
      <w:r>
        <w:t xml:space="preserve">door </w:t>
      </w:r>
      <w:r w:rsidR="00070F54">
        <w:t>handles that are easy to use</w:t>
      </w:r>
    </w:p>
    <w:p w14:paraId="677FF900" w14:textId="2889A62A" w:rsidR="00070F54" w:rsidRDefault="00070F54" w:rsidP="00070F54">
      <w:pPr>
        <w:pStyle w:val="ListParagraph"/>
        <w:numPr>
          <w:ilvl w:val="0"/>
          <w:numId w:val="0"/>
        </w:numPr>
        <w:ind w:left="3960"/>
      </w:pPr>
      <w:r w:rsidRPr="006C3984">
        <w:rPr>
          <w:noProof/>
          <w:lang w:eastAsia="en-NZ"/>
        </w:rPr>
        <w:drawing>
          <wp:anchor distT="0" distB="0" distL="114300" distR="114300" simplePos="0" relativeHeight="252053504" behindDoc="1" locked="0" layoutInCell="1" allowOverlap="1" wp14:anchorId="3C81CE69" wp14:editId="4EA6E108">
            <wp:simplePos x="0" y="0"/>
            <wp:positionH relativeFrom="margin">
              <wp:posOffset>-45720</wp:posOffset>
            </wp:positionH>
            <wp:positionV relativeFrom="paragraph">
              <wp:posOffset>212725</wp:posOffset>
            </wp:positionV>
            <wp:extent cx="1886585" cy="1524000"/>
            <wp:effectExtent l="0" t="0" r="0" b="0"/>
            <wp:wrapNone/>
            <wp:docPr id="264" name="Picture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658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BD1797" w14:textId="548D6E3D" w:rsidR="003D2039" w:rsidRDefault="003D2039" w:rsidP="003C3CD5">
      <w:pPr>
        <w:pStyle w:val="ListParagraph"/>
        <w:numPr>
          <w:ilvl w:val="0"/>
          <w:numId w:val="14"/>
        </w:numPr>
        <w:ind w:left="3960"/>
      </w:pPr>
      <w:r>
        <w:t>non-slip floors</w:t>
      </w:r>
    </w:p>
    <w:p w14:paraId="0FA3D2EE" w14:textId="45A77BCA" w:rsidR="003D2039" w:rsidRDefault="003D2039" w:rsidP="003D2039">
      <w:pPr>
        <w:pStyle w:val="ListParagraph"/>
        <w:numPr>
          <w:ilvl w:val="0"/>
          <w:numId w:val="0"/>
        </w:numPr>
        <w:ind w:left="3960"/>
      </w:pPr>
    </w:p>
    <w:p w14:paraId="5BF8072B" w14:textId="1D268C55" w:rsidR="00A66D7F" w:rsidRDefault="00A66D7F" w:rsidP="003C3CD5">
      <w:pPr>
        <w:pStyle w:val="ListParagraph"/>
        <w:numPr>
          <w:ilvl w:val="0"/>
          <w:numId w:val="14"/>
        </w:numPr>
        <w:ind w:left="3960"/>
      </w:pPr>
      <w:r>
        <w:t xml:space="preserve">a handrail </w:t>
      </w:r>
      <w:r w:rsidRPr="007D5850">
        <w:t>if</w:t>
      </w:r>
      <w:r>
        <w:t xml:space="preserve"> there are steps.</w:t>
      </w:r>
    </w:p>
    <w:p w14:paraId="4B18DE3B" w14:textId="79BE56CB" w:rsidR="00E40048" w:rsidRDefault="00E40048" w:rsidP="00712F37"/>
    <w:p w14:paraId="1E82ABEA" w14:textId="5E545897" w:rsidR="00E40048" w:rsidRDefault="00E40048" w:rsidP="00712F37"/>
    <w:p w14:paraId="5DEC7971" w14:textId="10C481DB" w:rsidR="003D2039" w:rsidRDefault="003D2039">
      <w:pPr>
        <w:spacing w:line="259" w:lineRule="auto"/>
        <w:ind w:left="0"/>
      </w:pPr>
      <w:r>
        <w:br w:type="page"/>
      </w:r>
    </w:p>
    <w:p w14:paraId="5F8FB6FE" w14:textId="2D51CAC3" w:rsidR="00C552EB" w:rsidRPr="00BF5D48" w:rsidRDefault="009835BA" w:rsidP="00712F37">
      <w:r w:rsidRPr="009835BA">
        <w:rPr>
          <w:noProof/>
          <w:lang w:eastAsia="en-NZ"/>
        </w:rPr>
        <w:lastRenderedPageBreak/>
        <w:drawing>
          <wp:anchor distT="0" distB="0" distL="114300" distR="114300" simplePos="0" relativeHeight="252099584" behindDoc="1" locked="0" layoutInCell="1" allowOverlap="1" wp14:anchorId="30D12396" wp14:editId="62F5E9E3">
            <wp:simplePos x="0" y="0"/>
            <wp:positionH relativeFrom="margin">
              <wp:posOffset>304800</wp:posOffset>
            </wp:positionH>
            <wp:positionV relativeFrom="paragraph">
              <wp:posOffset>-76200</wp:posOffset>
            </wp:positionV>
            <wp:extent cx="1371600" cy="1472198"/>
            <wp:effectExtent l="0" t="0" r="0" b="0"/>
            <wp:wrapNone/>
            <wp:docPr id="293" name="Picture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472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5D48">
        <w:t xml:space="preserve">Some of the new homes we build will meet </w:t>
      </w:r>
      <w:r w:rsidR="00BF5D48" w:rsidRPr="00E40048">
        <w:rPr>
          <w:b/>
          <w:bCs/>
        </w:rPr>
        <w:t>all</w:t>
      </w:r>
      <w:r w:rsidR="00BF5D48">
        <w:t xml:space="preserve"> of our Universal Design standards.</w:t>
      </w:r>
    </w:p>
    <w:p w14:paraId="03DF0369" w14:textId="39FC04B4" w:rsidR="008B6636" w:rsidRDefault="008B6636" w:rsidP="008B6636"/>
    <w:p w14:paraId="144D4FD9" w14:textId="39238DC9" w:rsidR="003D2039" w:rsidRDefault="00EC5DE0" w:rsidP="008B6636">
      <w:r w:rsidRPr="006C3984">
        <w:rPr>
          <w:noProof/>
          <w:lang w:eastAsia="en-NZ"/>
        </w:rPr>
        <w:drawing>
          <wp:anchor distT="0" distB="0" distL="114300" distR="114300" simplePos="0" relativeHeight="252107776" behindDoc="1" locked="0" layoutInCell="1" allowOverlap="1" wp14:anchorId="35147F47" wp14:editId="5375DC21">
            <wp:simplePos x="0" y="0"/>
            <wp:positionH relativeFrom="margin">
              <wp:posOffset>243840</wp:posOffset>
            </wp:positionH>
            <wp:positionV relativeFrom="paragraph">
              <wp:posOffset>223520</wp:posOffset>
            </wp:positionV>
            <wp:extent cx="1447800" cy="1169546"/>
            <wp:effectExtent l="0" t="0" r="0" b="0"/>
            <wp:wrapNone/>
            <wp:docPr id="297" name="Picture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169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981BE2" w14:textId="4D29014C" w:rsidR="003D2039" w:rsidRDefault="003D2039" w:rsidP="008B6636">
      <w:r>
        <w:t xml:space="preserve">These homes will have all the things the other homes have. </w:t>
      </w:r>
    </w:p>
    <w:p w14:paraId="4631FC39" w14:textId="06A5DE6B" w:rsidR="003D2039" w:rsidRDefault="003D2039" w:rsidP="008B6636"/>
    <w:p w14:paraId="24525BD5" w14:textId="20881C4F" w:rsidR="003D2039" w:rsidRDefault="009835BA" w:rsidP="008B6636">
      <w:r w:rsidRPr="009835BA">
        <w:rPr>
          <w:noProof/>
          <w:lang w:eastAsia="en-NZ"/>
        </w:rPr>
        <w:drawing>
          <wp:anchor distT="0" distB="0" distL="114300" distR="114300" simplePos="0" relativeHeight="252097536" behindDoc="1" locked="0" layoutInCell="1" allowOverlap="1" wp14:anchorId="1B547C0E" wp14:editId="574C0109">
            <wp:simplePos x="0" y="0"/>
            <wp:positionH relativeFrom="margin">
              <wp:posOffset>245012</wp:posOffset>
            </wp:positionH>
            <wp:positionV relativeFrom="paragraph">
              <wp:posOffset>223520</wp:posOffset>
            </wp:positionV>
            <wp:extent cx="1432560" cy="1331190"/>
            <wp:effectExtent l="0" t="0" r="0" b="2540"/>
            <wp:wrapNone/>
            <wp:docPr id="292" name="Picture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1331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BE9AA0" w14:textId="05080A84" w:rsidR="003D2039" w:rsidRDefault="003D2039" w:rsidP="00E70D76">
      <w:pPr>
        <w:spacing w:after="0"/>
      </w:pPr>
      <w:r>
        <w:t xml:space="preserve">They will </w:t>
      </w:r>
      <w:r w:rsidRPr="004B5F17">
        <w:rPr>
          <w:b/>
          <w:bCs/>
        </w:rPr>
        <w:t>also</w:t>
      </w:r>
      <w:r>
        <w:t xml:space="preserve"> have things like:</w:t>
      </w:r>
    </w:p>
    <w:p w14:paraId="2BF1D48B" w14:textId="77777777" w:rsidR="00E70D76" w:rsidRDefault="00E70D76" w:rsidP="00E70D76">
      <w:pPr>
        <w:spacing w:after="0"/>
      </w:pPr>
    </w:p>
    <w:p w14:paraId="22C2D39F" w14:textId="51363CA3" w:rsidR="003D2039" w:rsidRDefault="00EC5DE0" w:rsidP="003C3CD5">
      <w:pPr>
        <w:pStyle w:val="ListParagraph"/>
        <w:numPr>
          <w:ilvl w:val="0"/>
          <w:numId w:val="19"/>
        </w:numPr>
      </w:pPr>
      <w:r w:rsidRPr="007A3647">
        <w:rPr>
          <w:noProof/>
          <w:lang w:eastAsia="en-NZ"/>
        </w:rPr>
        <w:drawing>
          <wp:anchor distT="0" distB="0" distL="114300" distR="114300" simplePos="0" relativeHeight="252091392" behindDoc="1" locked="0" layoutInCell="1" allowOverlap="1" wp14:anchorId="76035C2C" wp14:editId="71DC0C57">
            <wp:simplePos x="0" y="0"/>
            <wp:positionH relativeFrom="margin">
              <wp:posOffset>112297</wp:posOffset>
            </wp:positionH>
            <wp:positionV relativeFrom="paragraph">
              <wp:posOffset>686435</wp:posOffset>
            </wp:positionV>
            <wp:extent cx="1689735" cy="1096645"/>
            <wp:effectExtent l="0" t="0" r="5715" b="8255"/>
            <wp:wrapNone/>
            <wp:docPr id="289" name="Picture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735" cy="1096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2039">
        <w:t>a bathroom on the same floor as the front door</w:t>
      </w:r>
    </w:p>
    <w:p w14:paraId="10679B2C" w14:textId="30553DF2" w:rsidR="003D2039" w:rsidRDefault="003D2039" w:rsidP="003D2039">
      <w:pPr>
        <w:pStyle w:val="ListParagraph"/>
        <w:numPr>
          <w:ilvl w:val="0"/>
          <w:numId w:val="0"/>
        </w:numPr>
        <w:ind w:left="3960"/>
      </w:pPr>
    </w:p>
    <w:p w14:paraId="117F70C2" w14:textId="315FF03E" w:rsidR="003D2039" w:rsidRDefault="003D2039" w:rsidP="003C3CD5">
      <w:pPr>
        <w:pStyle w:val="ListParagraph"/>
        <w:numPr>
          <w:ilvl w:val="0"/>
          <w:numId w:val="19"/>
        </w:numPr>
      </w:pPr>
      <w:r>
        <w:t>a bedroom on the same floor as the front door</w:t>
      </w:r>
    </w:p>
    <w:p w14:paraId="48905902" w14:textId="5DE9452F" w:rsidR="003D2039" w:rsidRDefault="003D2039" w:rsidP="00E70D76">
      <w:pPr>
        <w:pStyle w:val="ListParagraph"/>
        <w:numPr>
          <w:ilvl w:val="0"/>
          <w:numId w:val="0"/>
        </w:numPr>
        <w:ind w:left="3960"/>
      </w:pPr>
    </w:p>
    <w:p w14:paraId="55D2F260" w14:textId="5FA88FC5" w:rsidR="003D2039" w:rsidRDefault="007A3647" w:rsidP="003C3CD5">
      <w:pPr>
        <w:pStyle w:val="ListParagraph"/>
        <w:numPr>
          <w:ilvl w:val="0"/>
          <w:numId w:val="19"/>
        </w:numPr>
      </w:pPr>
      <w:r w:rsidRPr="007A3647">
        <w:rPr>
          <w:noProof/>
          <w:lang w:eastAsia="en-NZ"/>
        </w:rPr>
        <w:drawing>
          <wp:anchor distT="0" distB="0" distL="114300" distR="114300" simplePos="0" relativeHeight="252093440" behindDoc="1" locked="0" layoutInCell="1" allowOverlap="1" wp14:anchorId="41E0BB1E" wp14:editId="1E3417FC">
            <wp:simplePos x="0" y="0"/>
            <wp:positionH relativeFrom="margin">
              <wp:posOffset>46892</wp:posOffset>
            </wp:positionH>
            <wp:positionV relativeFrom="paragraph">
              <wp:posOffset>80010</wp:posOffset>
            </wp:positionV>
            <wp:extent cx="1777365" cy="1203960"/>
            <wp:effectExtent l="0" t="0" r="0" b="0"/>
            <wp:wrapNone/>
            <wp:docPr id="290" name="Picture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7365" cy="120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118A">
        <w:t xml:space="preserve">space for a </w:t>
      </w:r>
      <w:r w:rsidR="00E70D76">
        <w:t xml:space="preserve">ramp </w:t>
      </w:r>
      <w:r w:rsidR="00BB118A">
        <w:t>to be</w:t>
      </w:r>
      <w:r w:rsidR="00E70D76">
        <w:t xml:space="preserve"> added </w:t>
      </w:r>
      <w:r w:rsidR="004559EC">
        <w:t>if there are any stairs</w:t>
      </w:r>
      <w:r w:rsidR="00E70D76">
        <w:t>.</w:t>
      </w:r>
    </w:p>
    <w:p w14:paraId="1D9275EA" w14:textId="3301DDC9" w:rsidR="008B6636" w:rsidRDefault="008B6636" w:rsidP="008B6636"/>
    <w:p w14:paraId="34B65F60" w14:textId="5D0EF9E7" w:rsidR="00712F37" w:rsidRPr="001741FA" w:rsidRDefault="007954C3" w:rsidP="001741FA">
      <w:pPr>
        <w:spacing w:line="259" w:lineRule="auto"/>
        <w:ind w:left="0"/>
        <w:rPr>
          <w:b/>
          <w:bCs/>
        </w:rPr>
      </w:pPr>
      <w:r>
        <w:br w:type="page"/>
      </w:r>
    </w:p>
    <w:p w14:paraId="77C3D183" w14:textId="07470BBB" w:rsidR="00565741" w:rsidRDefault="00993826" w:rsidP="006C1CAC">
      <w:pPr>
        <w:pStyle w:val="Heading2"/>
      </w:pPr>
      <w:r>
        <w:lastRenderedPageBreak/>
        <w:t>How</w:t>
      </w:r>
      <w:r w:rsidR="00565741">
        <w:t xml:space="preserve"> </w:t>
      </w:r>
      <w:r>
        <w:t>we want to work</w:t>
      </w:r>
    </w:p>
    <w:p w14:paraId="67A16112" w14:textId="45ADCBE3" w:rsidR="00565741" w:rsidRDefault="00565741">
      <w:pPr>
        <w:spacing w:line="259" w:lineRule="auto"/>
        <w:ind w:left="0"/>
        <w:rPr>
          <w:rFonts w:eastAsiaTheme="majorEastAsia"/>
          <w:color w:val="2F5496" w:themeColor="accent1" w:themeShade="BF"/>
          <w:sz w:val="40"/>
          <w:szCs w:val="40"/>
        </w:rPr>
      </w:pPr>
    </w:p>
    <w:p w14:paraId="20079FF1" w14:textId="37F4708F" w:rsidR="00993826" w:rsidRDefault="00C7162A" w:rsidP="00665AFC">
      <w:r w:rsidRPr="004D4B59">
        <w:rPr>
          <w:noProof/>
          <w:lang w:eastAsia="en-NZ"/>
        </w:rPr>
        <w:drawing>
          <wp:anchor distT="0" distB="0" distL="114300" distR="114300" simplePos="0" relativeHeight="251798528" behindDoc="1" locked="0" layoutInCell="1" allowOverlap="1" wp14:anchorId="5B8B308E" wp14:editId="4CB10D41">
            <wp:simplePos x="0" y="0"/>
            <wp:positionH relativeFrom="margin">
              <wp:posOffset>339725</wp:posOffset>
            </wp:positionH>
            <wp:positionV relativeFrom="paragraph">
              <wp:posOffset>83911</wp:posOffset>
            </wp:positionV>
            <wp:extent cx="1177290" cy="1177290"/>
            <wp:effectExtent l="0" t="0" r="0" b="3810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7290" cy="1177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5AFC">
        <w:t>Th</w:t>
      </w:r>
      <w:r w:rsidR="00993826">
        <w:t xml:space="preserve">is is a list of </w:t>
      </w:r>
      <w:r w:rsidR="00993826" w:rsidRPr="00993826">
        <w:rPr>
          <w:b/>
          <w:bCs/>
        </w:rPr>
        <w:t>commitments</w:t>
      </w:r>
      <w:r w:rsidR="00993826">
        <w:t xml:space="preserve"> that </w:t>
      </w:r>
      <w:r w:rsidR="00665AFC">
        <w:t>Kāinga Ora</w:t>
      </w:r>
      <w:r w:rsidR="00993826">
        <w:t xml:space="preserve"> has made. </w:t>
      </w:r>
      <w:r w:rsidR="00665AFC">
        <w:t xml:space="preserve"> </w:t>
      </w:r>
    </w:p>
    <w:p w14:paraId="378EE2E2" w14:textId="77777777" w:rsidR="00DA12E4" w:rsidRDefault="00DA12E4" w:rsidP="00665AFC"/>
    <w:p w14:paraId="5FE96A9E" w14:textId="48ED81C7" w:rsidR="00993826" w:rsidRDefault="00993826" w:rsidP="006A1A00">
      <w:pPr>
        <w:spacing w:after="0"/>
      </w:pP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58C78119" wp14:editId="134445C5">
                <wp:simplePos x="0" y="0"/>
                <wp:positionH relativeFrom="margin">
                  <wp:posOffset>2241550</wp:posOffset>
                </wp:positionH>
                <wp:positionV relativeFrom="paragraph">
                  <wp:posOffset>74815</wp:posOffset>
                </wp:positionV>
                <wp:extent cx="3505200" cy="2286000"/>
                <wp:effectExtent l="0" t="0" r="0" b="0"/>
                <wp:wrapNone/>
                <wp:docPr id="58" name="Rectangl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5200" cy="2286000"/>
                        </a:xfrm>
                        <a:prstGeom prst="rect">
                          <a:avLst/>
                        </a:prstGeom>
                        <a:solidFill>
                          <a:srgbClr val="008000">
                            <a:alpha val="1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FA963D9" id="Rectangle 58" o:spid="_x0000_s1026" style="position:absolute;margin-left:176.5pt;margin-top:5.9pt;width:276pt;height:180pt;z-index:251762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" fillcolor="green" stroked="f" strokeweight="1pt">
                <v:fill opacity="6682f"/>
                <w10:wrap anchorx="margin"/>
              </v:rect>
            </w:pict>
          </mc:Fallback>
        </mc:AlternateContent>
      </w:r>
    </w:p>
    <w:p w14:paraId="073350B6" w14:textId="39A4EA30" w:rsidR="00993826" w:rsidRDefault="00993826" w:rsidP="00993826">
      <w:pPr>
        <w:spacing w:after="0"/>
        <w:ind w:left="3960"/>
      </w:pPr>
      <w:r w:rsidRPr="00993826">
        <w:t>Our</w:t>
      </w:r>
      <w:r>
        <w:rPr>
          <w:b/>
          <w:bCs/>
        </w:rPr>
        <w:t xml:space="preserve"> c</w:t>
      </w:r>
      <w:r w:rsidRPr="00993826">
        <w:rPr>
          <w:b/>
          <w:bCs/>
        </w:rPr>
        <w:t>ommitments</w:t>
      </w:r>
      <w:r>
        <w:t xml:space="preserve"> are</w:t>
      </w:r>
      <w:r w:rsidR="00C425CB">
        <w:t xml:space="preserve"> things that</w:t>
      </w:r>
      <w:r>
        <w:t xml:space="preserve">: </w:t>
      </w:r>
    </w:p>
    <w:p w14:paraId="5B201A85" w14:textId="04A04249" w:rsidR="00993826" w:rsidRDefault="00C7162A" w:rsidP="00993826">
      <w:pPr>
        <w:spacing w:after="0"/>
        <w:ind w:left="3960"/>
      </w:pPr>
      <w:r w:rsidRPr="00867C33">
        <w:rPr>
          <w:noProof/>
          <w:lang w:eastAsia="en-NZ"/>
        </w:rPr>
        <w:drawing>
          <wp:anchor distT="0" distB="0" distL="114300" distR="114300" simplePos="0" relativeHeight="251800576" behindDoc="1" locked="0" layoutInCell="1" allowOverlap="1" wp14:anchorId="027C6D29" wp14:editId="2BAF6460">
            <wp:simplePos x="0" y="0"/>
            <wp:positionH relativeFrom="margin">
              <wp:posOffset>163195</wp:posOffset>
            </wp:positionH>
            <wp:positionV relativeFrom="paragraph">
              <wp:posOffset>170295</wp:posOffset>
            </wp:positionV>
            <wp:extent cx="1565275" cy="1156970"/>
            <wp:effectExtent l="0" t="0" r="0" b="5080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5275" cy="1156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173012" w14:textId="60A0534E" w:rsidR="00993826" w:rsidRDefault="00993826" w:rsidP="00993826">
      <w:pPr>
        <w:pStyle w:val="bullets"/>
        <w:ind w:left="4320"/>
      </w:pPr>
      <w:r>
        <w:t>we say we will do</w:t>
      </w:r>
    </w:p>
    <w:p w14:paraId="2C007C27" w14:textId="6708415F" w:rsidR="00993826" w:rsidRDefault="00993826" w:rsidP="00993826">
      <w:pPr>
        <w:pStyle w:val="bullets"/>
        <w:numPr>
          <w:ilvl w:val="0"/>
          <w:numId w:val="0"/>
        </w:numPr>
        <w:ind w:left="4320"/>
      </w:pPr>
    </w:p>
    <w:p w14:paraId="14EE86C7" w14:textId="01A8AFE8" w:rsidR="00993826" w:rsidRDefault="00993826" w:rsidP="00993826">
      <w:pPr>
        <w:pStyle w:val="bullets"/>
        <w:ind w:left="4320"/>
      </w:pPr>
      <w:r>
        <w:t>are important to us.</w:t>
      </w:r>
    </w:p>
    <w:p w14:paraId="0F760EA0" w14:textId="25DE64B4" w:rsidR="00993826" w:rsidRDefault="00993826" w:rsidP="00C7162A"/>
    <w:p w14:paraId="3A8A6A82" w14:textId="2C669B07" w:rsidR="00AE23CD" w:rsidRDefault="00AE23CD" w:rsidP="00C7162A"/>
    <w:p w14:paraId="590A9048" w14:textId="77777777" w:rsidR="00DA12E4" w:rsidRDefault="00DA12E4">
      <w:pPr>
        <w:spacing w:line="259" w:lineRule="auto"/>
        <w:ind w:left="0"/>
      </w:pPr>
      <w:r>
        <w:br w:type="page"/>
      </w:r>
    </w:p>
    <w:p w14:paraId="18C5B9B0" w14:textId="56C05139" w:rsidR="00993826" w:rsidRDefault="002C13D1" w:rsidP="00993826">
      <w:pPr>
        <w:spacing w:after="0"/>
      </w:pPr>
      <w:r w:rsidRPr="002C13D1">
        <w:rPr>
          <w:noProof/>
          <w:lang w:eastAsia="en-NZ"/>
        </w:rPr>
        <w:lastRenderedPageBreak/>
        <w:drawing>
          <wp:anchor distT="0" distB="0" distL="114300" distR="114300" simplePos="0" relativeHeight="252120064" behindDoc="1" locked="0" layoutInCell="1" allowOverlap="1" wp14:anchorId="69AD3A3E" wp14:editId="1365D79E">
            <wp:simplePos x="0" y="0"/>
            <wp:positionH relativeFrom="margin">
              <wp:posOffset>134620</wp:posOffset>
            </wp:positionH>
            <wp:positionV relativeFrom="paragraph">
              <wp:posOffset>177050</wp:posOffset>
            </wp:positionV>
            <wp:extent cx="1482436" cy="1614327"/>
            <wp:effectExtent l="0" t="0" r="3810" b="5080"/>
            <wp:wrapNone/>
            <wp:docPr id="302" name="Picture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2436" cy="1614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3826">
        <w:t xml:space="preserve">We will think about </w:t>
      </w:r>
      <w:r w:rsidR="00AE23CD">
        <w:t>our</w:t>
      </w:r>
      <w:r w:rsidR="00993826">
        <w:t xml:space="preserve"> commitments when we are deciding:</w:t>
      </w:r>
    </w:p>
    <w:p w14:paraId="72D1DDE5" w14:textId="2D41F77D" w:rsidR="00993826" w:rsidRDefault="00993826" w:rsidP="00993826">
      <w:pPr>
        <w:spacing w:after="0"/>
      </w:pPr>
    </w:p>
    <w:p w14:paraId="0BD3CC75" w14:textId="3F97956E" w:rsidR="00993826" w:rsidRDefault="00993826" w:rsidP="00993826">
      <w:pPr>
        <w:pStyle w:val="bullets"/>
      </w:pPr>
      <w:r>
        <w:t xml:space="preserve">how to </w:t>
      </w:r>
      <w:r w:rsidR="00AE23CD">
        <w:t xml:space="preserve">do our </w:t>
      </w:r>
      <w:r>
        <w:t>work</w:t>
      </w:r>
    </w:p>
    <w:p w14:paraId="32C36050" w14:textId="646D51B9" w:rsidR="00993826" w:rsidRDefault="00993826" w:rsidP="00993826">
      <w:pPr>
        <w:pStyle w:val="bullets"/>
        <w:numPr>
          <w:ilvl w:val="0"/>
          <w:numId w:val="0"/>
        </w:numPr>
        <w:ind w:left="3960"/>
      </w:pPr>
    </w:p>
    <w:p w14:paraId="238E4C64" w14:textId="03C0B12D" w:rsidR="00AE23CD" w:rsidRDefault="00993826" w:rsidP="00AE23CD">
      <w:pPr>
        <w:pStyle w:val="bullets"/>
      </w:pPr>
      <w:r>
        <w:t xml:space="preserve">how </w:t>
      </w:r>
      <w:r w:rsidR="00AE23CD">
        <w:t xml:space="preserve">we </w:t>
      </w:r>
      <w:r w:rsidR="00715C6D">
        <w:t>work</w:t>
      </w:r>
      <w:r>
        <w:t xml:space="preserve"> with our </w:t>
      </w:r>
      <w:r w:rsidRPr="00AE23CD">
        <w:rPr>
          <w:b/>
          <w:bCs/>
        </w:rPr>
        <w:t>tenants</w:t>
      </w:r>
      <w:r>
        <w:t>.</w:t>
      </w:r>
    </w:p>
    <w:p w14:paraId="16B9E868" w14:textId="524DD86D" w:rsidR="00DA12E4" w:rsidRDefault="002C13D1" w:rsidP="00AE23CD">
      <w:r w:rsidRPr="000E6499">
        <w:rPr>
          <w:noProof/>
          <w:lang w:eastAsia="en-NZ"/>
        </w:rPr>
        <w:drawing>
          <wp:anchor distT="0" distB="0" distL="114300" distR="114300" simplePos="0" relativeHeight="252068864" behindDoc="1" locked="0" layoutInCell="1" allowOverlap="1" wp14:anchorId="6FD1EF94" wp14:editId="41D1CC5E">
            <wp:simplePos x="0" y="0"/>
            <wp:positionH relativeFrom="margin">
              <wp:posOffset>2020</wp:posOffset>
            </wp:positionH>
            <wp:positionV relativeFrom="paragraph">
              <wp:posOffset>427355</wp:posOffset>
            </wp:positionV>
            <wp:extent cx="1821980" cy="1331653"/>
            <wp:effectExtent l="0" t="0" r="6985" b="1905"/>
            <wp:wrapNone/>
            <wp:docPr id="275" name="Picture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1980" cy="1331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4E9562" w14:textId="41897B59" w:rsidR="00AE23CD" w:rsidRPr="000E6499" w:rsidRDefault="002C13D1" w:rsidP="002C13D1">
      <w:pPr>
        <w:spacing w:after="0"/>
      </w:pPr>
      <w:r w:rsidRPr="000E6499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2069888" behindDoc="0" locked="0" layoutInCell="1" allowOverlap="1" wp14:anchorId="4A7335E4" wp14:editId="0423E822">
                <wp:simplePos x="0" y="0"/>
                <wp:positionH relativeFrom="margin">
                  <wp:posOffset>2244436</wp:posOffset>
                </wp:positionH>
                <wp:positionV relativeFrom="paragraph">
                  <wp:posOffset>86764</wp:posOffset>
                </wp:positionV>
                <wp:extent cx="3699164" cy="1149927"/>
                <wp:effectExtent l="0" t="0" r="0" b="0"/>
                <wp:wrapNone/>
                <wp:docPr id="274" name="Rectangle 2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99164" cy="1149927"/>
                        </a:xfrm>
                        <a:prstGeom prst="rect">
                          <a:avLst/>
                        </a:prstGeom>
                        <a:solidFill>
                          <a:srgbClr val="008000">
                            <a:alpha val="1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85949DE" id="Rectangle 274" o:spid="_x0000_s1026" style="position:absolute;margin-left:176.75pt;margin-top:6.85pt;width:291.25pt;height:90.55pt;z-index:252069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" fillcolor="green" stroked="f" strokeweight="1pt">
                <v:fill opacity="6682f"/>
                <w10:wrap anchorx="margin"/>
              </v:rect>
            </w:pict>
          </mc:Fallback>
        </mc:AlternateContent>
      </w:r>
    </w:p>
    <w:p w14:paraId="44C5B588" w14:textId="77777777" w:rsidR="00AE23CD" w:rsidRPr="000E6499" w:rsidRDefault="00AE23CD" w:rsidP="00AE23CD">
      <w:pPr>
        <w:ind w:left="3960"/>
      </w:pPr>
      <w:r w:rsidRPr="000E6499">
        <w:t xml:space="preserve">The people who rent homes from Kāinga Ora are called our </w:t>
      </w:r>
      <w:r w:rsidRPr="000E6499">
        <w:rPr>
          <w:b/>
          <w:bCs/>
        </w:rPr>
        <w:t>tenants</w:t>
      </w:r>
      <w:r w:rsidRPr="000E6499">
        <w:t>.</w:t>
      </w:r>
    </w:p>
    <w:p w14:paraId="6282944C" w14:textId="0BA04BB7" w:rsidR="00AE23CD" w:rsidRPr="00DA12E4" w:rsidRDefault="00AE23CD" w:rsidP="00DA12E4">
      <w:pPr>
        <w:rPr>
          <w:noProof/>
        </w:rPr>
      </w:pPr>
    </w:p>
    <w:p w14:paraId="1ECF1EAF" w14:textId="77777777" w:rsidR="00DA12E4" w:rsidRDefault="00DA12E4">
      <w:pPr>
        <w:spacing w:line="259" w:lineRule="auto"/>
        <w:ind w:left="0"/>
        <w:rPr>
          <w:rFonts w:eastAsiaTheme="majorEastAsia"/>
          <w:b/>
          <w:bCs/>
          <w:color w:val="000000" w:themeColor="text1"/>
          <w:sz w:val="36"/>
          <w:szCs w:val="36"/>
        </w:rPr>
      </w:pPr>
      <w:r>
        <w:br w:type="page"/>
      </w:r>
    </w:p>
    <w:p w14:paraId="254E3AF7" w14:textId="054E102C" w:rsidR="00237947" w:rsidRPr="00AA4B3E" w:rsidRDefault="00CF29AC" w:rsidP="00AA4B3E">
      <w:pPr>
        <w:pStyle w:val="Heading3"/>
      </w:pPr>
      <w:bookmarkStart w:id="4" w:name="_Hlk26894671"/>
      <w:r w:rsidRPr="006A1A00">
        <w:rPr>
          <w:noProof/>
          <w:lang w:eastAsia="en-NZ"/>
        </w:rPr>
        <w:lastRenderedPageBreak/>
        <w:drawing>
          <wp:anchor distT="0" distB="0" distL="114300" distR="114300" simplePos="0" relativeHeight="251982848" behindDoc="1" locked="0" layoutInCell="1" allowOverlap="1" wp14:anchorId="7B108556" wp14:editId="50C4165F">
            <wp:simplePos x="0" y="0"/>
            <wp:positionH relativeFrom="margin">
              <wp:posOffset>331355</wp:posOffset>
            </wp:positionH>
            <wp:positionV relativeFrom="paragraph">
              <wp:posOffset>372110</wp:posOffset>
            </wp:positionV>
            <wp:extent cx="1437929" cy="1428268"/>
            <wp:effectExtent l="0" t="0" r="0" b="635"/>
            <wp:wrapNone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7929" cy="1428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3826" w:rsidRPr="00AA4B3E">
        <w:t>Our commitments</w:t>
      </w:r>
    </w:p>
    <w:bookmarkEnd w:id="4"/>
    <w:p w14:paraId="28675622" w14:textId="3741AD6E" w:rsidR="00A86D8F" w:rsidRPr="00A86D8F" w:rsidRDefault="00A86D8F" w:rsidP="00A86D8F">
      <w:pPr>
        <w:spacing w:after="0"/>
      </w:pPr>
    </w:p>
    <w:p w14:paraId="6C930880" w14:textId="4FCB787B" w:rsidR="00715C6D" w:rsidRDefault="00715C6D" w:rsidP="003C3CD5">
      <w:pPr>
        <w:pStyle w:val="ListParagraph"/>
        <w:numPr>
          <w:ilvl w:val="0"/>
          <w:numId w:val="10"/>
        </w:numPr>
        <w:spacing w:after="0"/>
        <w:rPr>
          <w:noProof/>
        </w:rPr>
      </w:pPr>
      <w:r>
        <w:rPr>
          <w:noProof/>
        </w:rPr>
        <w:t>We understand</w:t>
      </w:r>
      <w:r w:rsidR="00237947">
        <w:rPr>
          <w:noProof/>
        </w:rPr>
        <w:t xml:space="preserve"> t</w:t>
      </w:r>
      <w:r>
        <w:rPr>
          <w:noProof/>
        </w:rPr>
        <w:t xml:space="preserve">hat it is important </w:t>
      </w:r>
      <w:r w:rsidR="00237947">
        <w:rPr>
          <w:noProof/>
        </w:rPr>
        <w:t>to</w:t>
      </w:r>
      <w:r>
        <w:rPr>
          <w:noProof/>
        </w:rPr>
        <w:t>:</w:t>
      </w:r>
      <w:r w:rsidR="00237947">
        <w:rPr>
          <w:noProof/>
        </w:rPr>
        <w:t xml:space="preserve"> </w:t>
      </w:r>
    </w:p>
    <w:p w14:paraId="30D7E1FC" w14:textId="396C7153" w:rsidR="00715C6D" w:rsidRDefault="00715C6D" w:rsidP="00715C6D">
      <w:pPr>
        <w:spacing w:after="0"/>
        <w:ind w:left="3960"/>
        <w:rPr>
          <w:noProof/>
        </w:rPr>
      </w:pPr>
    </w:p>
    <w:p w14:paraId="796733A2" w14:textId="1A97EC8B" w:rsidR="00C41626" w:rsidRDefault="008C5180" w:rsidP="00715C6D">
      <w:pPr>
        <w:pStyle w:val="bullets"/>
        <w:ind w:left="4320"/>
        <w:rPr>
          <w:noProof/>
        </w:rPr>
      </w:pPr>
      <w:r w:rsidRPr="006A1A00">
        <w:rPr>
          <w:noProof/>
          <w:lang w:eastAsia="en-NZ"/>
        </w:rPr>
        <w:drawing>
          <wp:anchor distT="0" distB="0" distL="114300" distR="114300" simplePos="0" relativeHeight="252140544" behindDoc="1" locked="0" layoutInCell="1" allowOverlap="1" wp14:anchorId="6D2C6073" wp14:editId="5A7D09D9">
            <wp:simplePos x="0" y="0"/>
            <wp:positionH relativeFrom="margin">
              <wp:posOffset>120015</wp:posOffset>
            </wp:positionH>
            <wp:positionV relativeFrom="paragraph">
              <wp:posOffset>181090</wp:posOffset>
            </wp:positionV>
            <wp:extent cx="1783715" cy="1783715"/>
            <wp:effectExtent l="0" t="0" r="6985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3715" cy="178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NZ"/>
        </w:rPr>
        <w:t xml:space="preserve">find </w:t>
      </w:r>
      <w:r w:rsidR="00C425CB">
        <w:rPr>
          <w:noProof/>
          <w:lang w:eastAsia="en-NZ"/>
        </w:rPr>
        <w:t>the</w:t>
      </w:r>
      <w:r w:rsidR="00C425CB">
        <w:rPr>
          <w:noProof/>
        </w:rPr>
        <w:t xml:space="preserve"> </w:t>
      </w:r>
      <w:r w:rsidR="00237947" w:rsidRPr="00715C6D">
        <w:rPr>
          <w:b/>
          <w:bCs/>
          <w:noProof/>
        </w:rPr>
        <w:t>barriers</w:t>
      </w:r>
      <w:r w:rsidR="00237947">
        <w:rPr>
          <w:noProof/>
        </w:rPr>
        <w:t xml:space="preserve"> faced by all disabled people</w:t>
      </w:r>
    </w:p>
    <w:p w14:paraId="2FD7A2BF" w14:textId="69F80BB4" w:rsidR="00715C6D" w:rsidRDefault="00715C6D" w:rsidP="00715C6D">
      <w:pPr>
        <w:pStyle w:val="bullets"/>
        <w:numPr>
          <w:ilvl w:val="0"/>
          <w:numId w:val="0"/>
        </w:numPr>
        <w:ind w:left="4320"/>
        <w:rPr>
          <w:noProof/>
        </w:rPr>
      </w:pPr>
    </w:p>
    <w:p w14:paraId="1D9C25DF" w14:textId="4AAF1D6D" w:rsidR="00715C6D" w:rsidRDefault="00C425CB" w:rsidP="00715C6D">
      <w:pPr>
        <w:pStyle w:val="bullets"/>
        <w:ind w:left="4320"/>
        <w:rPr>
          <w:noProof/>
        </w:rPr>
      </w:pPr>
      <w:r>
        <w:rPr>
          <w:noProof/>
        </w:rPr>
        <w:t xml:space="preserve">take away </w:t>
      </w:r>
      <w:r w:rsidR="00715C6D">
        <w:rPr>
          <w:noProof/>
        </w:rPr>
        <w:t xml:space="preserve">these </w:t>
      </w:r>
      <w:r w:rsidR="00715C6D" w:rsidRPr="00715C6D">
        <w:rPr>
          <w:b/>
          <w:bCs/>
          <w:noProof/>
        </w:rPr>
        <w:t>barriers</w:t>
      </w:r>
      <w:r w:rsidR="00715C6D">
        <w:rPr>
          <w:noProof/>
        </w:rPr>
        <w:t>.</w:t>
      </w:r>
    </w:p>
    <w:p w14:paraId="5C9E1765" w14:textId="77777777" w:rsidR="00DA12E4" w:rsidRDefault="00DA12E4" w:rsidP="00CF29AC">
      <w:pPr>
        <w:spacing w:after="0"/>
        <w:ind w:left="3960"/>
        <w:rPr>
          <w:noProof/>
        </w:rPr>
      </w:pPr>
    </w:p>
    <w:p w14:paraId="28098D09" w14:textId="1F856C72" w:rsidR="006A1A00" w:rsidRDefault="006A1A00" w:rsidP="00CF29AC">
      <w:pPr>
        <w:spacing w:after="0"/>
        <w:ind w:left="3960"/>
        <w:rPr>
          <w:noProof/>
        </w:rPr>
      </w:pP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980800" behindDoc="0" locked="0" layoutInCell="1" allowOverlap="1" wp14:anchorId="4217EFEF" wp14:editId="4628207B">
                <wp:simplePos x="0" y="0"/>
                <wp:positionH relativeFrom="margin">
                  <wp:posOffset>2507615</wp:posOffset>
                </wp:positionH>
                <wp:positionV relativeFrom="paragraph">
                  <wp:posOffset>130925</wp:posOffset>
                </wp:positionV>
                <wp:extent cx="3422072" cy="2507672"/>
                <wp:effectExtent l="0" t="0" r="6985" b="6985"/>
                <wp:wrapNone/>
                <wp:docPr id="97" name="Rectangle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2072" cy="2507672"/>
                        </a:xfrm>
                        <a:prstGeom prst="rect">
                          <a:avLst/>
                        </a:prstGeom>
                        <a:solidFill>
                          <a:srgbClr val="008000">
                            <a:alpha val="1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07FD699" id="Rectangle 97" o:spid="_x0000_s1026" style="position:absolute;margin-left:197.45pt;margin-top:10.3pt;width:269.45pt;height:197.45pt;z-index:251980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" fillcolor="green" stroked="f" strokeweight="1pt">
                <v:fill opacity="6682f"/>
                <w10:wrap anchorx="margin"/>
              </v:rect>
            </w:pict>
          </mc:Fallback>
        </mc:AlternateContent>
      </w:r>
    </w:p>
    <w:p w14:paraId="01E354F2" w14:textId="506DD26E" w:rsidR="006A1A00" w:rsidRDefault="00CF29AC" w:rsidP="006A1A00">
      <w:pPr>
        <w:spacing w:after="0"/>
        <w:ind w:left="4320"/>
        <w:rPr>
          <w:noProof/>
        </w:rPr>
      </w:pPr>
      <w:r w:rsidRPr="006A1A00">
        <w:rPr>
          <w:b/>
          <w:bCs/>
          <w:noProof/>
          <w:lang w:eastAsia="en-NZ"/>
        </w:rPr>
        <w:drawing>
          <wp:anchor distT="0" distB="0" distL="114300" distR="114300" simplePos="0" relativeHeight="251986944" behindDoc="1" locked="0" layoutInCell="1" allowOverlap="1" wp14:anchorId="70840F11" wp14:editId="17531B29">
            <wp:simplePos x="0" y="0"/>
            <wp:positionH relativeFrom="margin">
              <wp:posOffset>191020</wp:posOffset>
            </wp:positionH>
            <wp:positionV relativeFrom="paragraph">
              <wp:posOffset>139700</wp:posOffset>
            </wp:positionV>
            <wp:extent cx="1664383" cy="1427018"/>
            <wp:effectExtent l="0" t="0" r="0" b="1905"/>
            <wp:wrapNone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383" cy="1427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5C6D" w:rsidRPr="00715C6D">
        <w:rPr>
          <w:b/>
          <w:bCs/>
          <w:noProof/>
        </w:rPr>
        <w:t>Barriers</w:t>
      </w:r>
      <w:r w:rsidR="00715C6D">
        <w:rPr>
          <w:noProof/>
        </w:rPr>
        <w:t xml:space="preserve"> ar</w:t>
      </w:r>
      <w:r w:rsidR="00AA4B3E">
        <w:rPr>
          <w:noProof/>
        </w:rPr>
        <w:t>e things that</w:t>
      </w:r>
      <w:r w:rsidR="00C425CB">
        <w:rPr>
          <w:noProof/>
        </w:rPr>
        <w:t>:</w:t>
      </w:r>
    </w:p>
    <w:p w14:paraId="7DC80EC1" w14:textId="77777777" w:rsidR="006A1A00" w:rsidRDefault="006A1A00" w:rsidP="006A1A00">
      <w:pPr>
        <w:spacing w:after="0"/>
        <w:ind w:left="3960"/>
        <w:rPr>
          <w:noProof/>
        </w:rPr>
      </w:pPr>
    </w:p>
    <w:p w14:paraId="7C023EAB" w14:textId="37441084" w:rsidR="006A1A00" w:rsidRDefault="00AA4B3E" w:rsidP="003C3CD5">
      <w:pPr>
        <w:pStyle w:val="ListParagraph"/>
        <w:numPr>
          <w:ilvl w:val="0"/>
          <w:numId w:val="15"/>
        </w:numPr>
        <w:ind w:left="4680"/>
        <w:rPr>
          <w:noProof/>
        </w:rPr>
      </w:pPr>
      <w:r>
        <w:rPr>
          <w:noProof/>
        </w:rPr>
        <w:t xml:space="preserve">get in the way </w:t>
      </w:r>
    </w:p>
    <w:p w14:paraId="493A6A99" w14:textId="77777777" w:rsidR="006A1A00" w:rsidRDefault="006A1A00" w:rsidP="006A1A00">
      <w:pPr>
        <w:pStyle w:val="ListParagraph"/>
        <w:numPr>
          <w:ilvl w:val="0"/>
          <w:numId w:val="0"/>
        </w:numPr>
        <w:ind w:left="4680"/>
        <w:rPr>
          <w:noProof/>
        </w:rPr>
      </w:pPr>
    </w:p>
    <w:p w14:paraId="5CD030A3" w14:textId="12D29BDC" w:rsidR="00715C6D" w:rsidRDefault="00AA4B3E" w:rsidP="003C3CD5">
      <w:pPr>
        <w:pStyle w:val="ListParagraph"/>
        <w:numPr>
          <w:ilvl w:val="0"/>
          <w:numId w:val="15"/>
        </w:numPr>
        <w:ind w:left="4680"/>
        <w:rPr>
          <w:noProof/>
        </w:rPr>
      </w:pPr>
      <w:r>
        <w:rPr>
          <w:noProof/>
        </w:rPr>
        <w:t xml:space="preserve">make it harder to do </w:t>
      </w:r>
      <w:r w:rsidR="00CF29AC">
        <w:rPr>
          <w:noProof/>
        </w:rPr>
        <w:t xml:space="preserve">the </w:t>
      </w:r>
      <w:r>
        <w:rPr>
          <w:noProof/>
        </w:rPr>
        <w:t>things</w:t>
      </w:r>
      <w:r w:rsidR="00CF29AC">
        <w:rPr>
          <w:noProof/>
        </w:rPr>
        <w:t xml:space="preserve"> we need to do</w:t>
      </w:r>
      <w:r>
        <w:rPr>
          <w:noProof/>
        </w:rPr>
        <w:t>.</w:t>
      </w:r>
    </w:p>
    <w:p w14:paraId="0DCC581D" w14:textId="10905B6A" w:rsidR="00C41626" w:rsidRDefault="00C41626" w:rsidP="00C41626">
      <w:pPr>
        <w:rPr>
          <w:noProof/>
        </w:rPr>
      </w:pPr>
    </w:p>
    <w:p w14:paraId="0DA2B981" w14:textId="36B34BBA" w:rsidR="006A1A00" w:rsidRDefault="006A1A00" w:rsidP="006A1A00">
      <w:pPr>
        <w:tabs>
          <w:tab w:val="left" w:pos="6153"/>
        </w:tabs>
        <w:spacing w:line="259" w:lineRule="auto"/>
        <w:ind w:left="0"/>
        <w:rPr>
          <w:noProof/>
        </w:rPr>
      </w:pPr>
      <w:r>
        <w:rPr>
          <w:noProof/>
        </w:rPr>
        <w:tab/>
      </w:r>
    </w:p>
    <w:p w14:paraId="5DC8757F" w14:textId="77777777" w:rsidR="00C425CB" w:rsidRDefault="00C425CB" w:rsidP="006A1A00">
      <w:pPr>
        <w:tabs>
          <w:tab w:val="left" w:pos="6153"/>
        </w:tabs>
        <w:spacing w:line="259" w:lineRule="auto"/>
        <w:ind w:left="0"/>
      </w:pPr>
    </w:p>
    <w:p w14:paraId="6E507CF9" w14:textId="77777777" w:rsidR="00C425CB" w:rsidRDefault="00C425CB" w:rsidP="006A1A00">
      <w:pPr>
        <w:tabs>
          <w:tab w:val="left" w:pos="6153"/>
        </w:tabs>
        <w:spacing w:line="259" w:lineRule="auto"/>
        <w:ind w:left="0"/>
      </w:pPr>
    </w:p>
    <w:p w14:paraId="7FD46C68" w14:textId="77777777" w:rsidR="00C425CB" w:rsidRDefault="00C425CB" w:rsidP="006A1A00">
      <w:pPr>
        <w:tabs>
          <w:tab w:val="left" w:pos="6153"/>
        </w:tabs>
        <w:spacing w:line="259" w:lineRule="auto"/>
        <w:ind w:left="0"/>
      </w:pPr>
    </w:p>
    <w:p w14:paraId="023D1604" w14:textId="3761F0E5" w:rsidR="00715C6D" w:rsidRDefault="00715C6D" w:rsidP="006A1A00">
      <w:pPr>
        <w:tabs>
          <w:tab w:val="left" w:pos="6153"/>
        </w:tabs>
        <w:spacing w:line="259" w:lineRule="auto"/>
        <w:ind w:left="0"/>
        <w:rPr>
          <w:noProof/>
        </w:rPr>
      </w:pPr>
    </w:p>
    <w:p w14:paraId="0E16F5CE" w14:textId="24377D73" w:rsidR="00715C6D" w:rsidRDefault="00C425CB" w:rsidP="003C3CD5">
      <w:pPr>
        <w:pStyle w:val="ListParagraph"/>
        <w:numPr>
          <w:ilvl w:val="0"/>
          <w:numId w:val="10"/>
        </w:numPr>
        <w:rPr>
          <w:noProof/>
        </w:rPr>
      </w:pPr>
      <w:r w:rsidRPr="006A1A00">
        <w:rPr>
          <w:noProof/>
          <w:lang w:eastAsia="en-NZ"/>
        </w:rPr>
        <w:lastRenderedPageBreak/>
        <w:drawing>
          <wp:anchor distT="0" distB="0" distL="114300" distR="114300" simplePos="0" relativeHeight="251976704" behindDoc="1" locked="0" layoutInCell="1" allowOverlap="1" wp14:anchorId="4F52971B" wp14:editId="0D342336">
            <wp:simplePos x="0" y="0"/>
            <wp:positionH relativeFrom="margin">
              <wp:posOffset>-37514</wp:posOffset>
            </wp:positionH>
            <wp:positionV relativeFrom="paragraph">
              <wp:posOffset>-6741</wp:posOffset>
            </wp:positionV>
            <wp:extent cx="1891030" cy="1246505"/>
            <wp:effectExtent l="0" t="0" r="0" b="0"/>
            <wp:wrapNone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1030" cy="1246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5C6D">
        <w:rPr>
          <w:noProof/>
        </w:rPr>
        <w:t>We know that we</w:t>
      </w:r>
      <w:r w:rsidR="00993826">
        <w:rPr>
          <w:noProof/>
        </w:rPr>
        <w:t xml:space="preserve"> </w:t>
      </w:r>
      <w:r w:rsidR="00237947">
        <w:rPr>
          <w:noProof/>
        </w:rPr>
        <w:t xml:space="preserve">will </w:t>
      </w:r>
      <w:r w:rsidR="00715C6D">
        <w:rPr>
          <w:noProof/>
        </w:rPr>
        <w:t>mak</w:t>
      </w:r>
      <w:r w:rsidR="00A86D8F">
        <w:rPr>
          <w:noProof/>
        </w:rPr>
        <w:t>e</w:t>
      </w:r>
      <w:r w:rsidR="00715C6D">
        <w:rPr>
          <w:noProof/>
        </w:rPr>
        <w:t xml:space="preserve"> things </w:t>
      </w:r>
      <w:r w:rsidR="00A86D8F">
        <w:rPr>
          <w:noProof/>
        </w:rPr>
        <w:t xml:space="preserve">more </w:t>
      </w:r>
      <w:r w:rsidR="00715C6D">
        <w:rPr>
          <w:noProof/>
        </w:rPr>
        <w:t>accessible</w:t>
      </w:r>
      <w:r w:rsidR="00237947">
        <w:rPr>
          <w:noProof/>
        </w:rPr>
        <w:t xml:space="preserve"> </w:t>
      </w:r>
      <w:r w:rsidR="00715C6D">
        <w:rPr>
          <w:noProof/>
        </w:rPr>
        <w:t xml:space="preserve">if we remember </w:t>
      </w:r>
      <w:r w:rsidR="006A1A00" w:rsidRPr="006A1A00">
        <w:rPr>
          <w:noProof/>
        </w:rPr>
        <w:t xml:space="preserve"> </w:t>
      </w:r>
      <w:r w:rsidR="00715C6D">
        <w:rPr>
          <w:noProof/>
        </w:rPr>
        <w:t xml:space="preserve">how important </w:t>
      </w:r>
      <w:r w:rsidR="00715C6D" w:rsidRPr="006A1A00">
        <w:rPr>
          <w:b/>
          <w:bCs/>
          <w:noProof/>
        </w:rPr>
        <w:t>every</w:t>
      </w:r>
      <w:r w:rsidR="00715C6D">
        <w:rPr>
          <w:noProof/>
        </w:rPr>
        <w:t xml:space="preserve"> </w:t>
      </w:r>
      <w:r w:rsidR="00715C6D" w:rsidRPr="006A1A00">
        <w:rPr>
          <w:b/>
          <w:bCs/>
          <w:noProof/>
        </w:rPr>
        <w:t>person</w:t>
      </w:r>
      <w:r w:rsidR="00715C6D">
        <w:rPr>
          <w:noProof/>
        </w:rPr>
        <w:t xml:space="preserve"> is</w:t>
      </w:r>
      <w:r>
        <w:rPr>
          <w:noProof/>
        </w:rPr>
        <w:t xml:space="preserve"> to their</w:t>
      </w:r>
      <w:r w:rsidR="00715C6D">
        <w:rPr>
          <w:noProof/>
        </w:rPr>
        <w:t>:</w:t>
      </w:r>
    </w:p>
    <w:p w14:paraId="73613654" w14:textId="703BC37A" w:rsidR="00715C6D" w:rsidRDefault="00CF29AC" w:rsidP="00715C6D">
      <w:pPr>
        <w:pStyle w:val="ListParagraph"/>
        <w:numPr>
          <w:ilvl w:val="0"/>
          <w:numId w:val="0"/>
        </w:numPr>
        <w:ind w:left="3960"/>
        <w:rPr>
          <w:noProof/>
        </w:rPr>
      </w:pPr>
      <w:r w:rsidRPr="00CF29AC">
        <w:rPr>
          <w:noProof/>
          <w:lang w:eastAsia="en-NZ"/>
        </w:rPr>
        <w:drawing>
          <wp:anchor distT="0" distB="0" distL="114300" distR="114300" simplePos="0" relativeHeight="251988992" behindDoc="1" locked="0" layoutInCell="1" allowOverlap="1" wp14:anchorId="41AD0208" wp14:editId="31D330DF">
            <wp:simplePos x="0" y="0"/>
            <wp:positionH relativeFrom="margin">
              <wp:posOffset>12815</wp:posOffset>
            </wp:positionH>
            <wp:positionV relativeFrom="paragraph">
              <wp:posOffset>351790</wp:posOffset>
            </wp:positionV>
            <wp:extent cx="1838325" cy="1511935"/>
            <wp:effectExtent l="0" t="0" r="0" b="0"/>
            <wp:wrapNone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 rotWithShape="1"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577" b="-4823"/>
                    <a:stretch/>
                  </pic:blipFill>
                  <pic:spPr bwMode="auto">
                    <a:xfrm>
                      <a:off x="0" y="0"/>
                      <a:ext cx="1838325" cy="151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C93456" w14:textId="515A60AB" w:rsidR="00715C6D" w:rsidRDefault="00715C6D" w:rsidP="003C3CD5">
      <w:pPr>
        <w:pStyle w:val="ListParagraph"/>
        <w:numPr>
          <w:ilvl w:val="0"/>
          <w:numId w:val="11"/>
        </w:numPr>
        <w:ind w:left="4320"/>
        <w:rPr>
          <w:noProof/>
        </w:rPr>
      </w:pPr>
      <w:r>
        <w:rPr>
          <w:noProof/>
        </w:rPr>
        <w:t xml:space="preserve">family </w:t>
      </w:r>
    </w:p>
    <w:p w14:paraId="77F32229" w14:textId="3E5C2EBB" w:rsidR="00715C6D" w:rsidRDefault="00715C6D" w:rsidP="00715C6D">
      <w:pPr>
        <w:pStyle w:val="ListParagraph"/>
        <w:numPr>
          <w:ilvl w:val="0"/>
          <w:numId w:val="0"/>
        </w:numPr>
        <w:ind w:left="4320"/>
        <w:rPr>
          <w:noProof/>
        </w:rPr>
      </w:pPr>
    </w:p>
    <w:p w14:paraId="42BD5DCA" w14:textId="133B679A" w:rsidR="00715C6D" w:rsidRDefault="00715C6D" w:rsidP="003C3CD5">
      <w:pPr>
        <w:pStyle w:val="ListParagraph"/>
        <w:numPr>
          <w:ilvl w:val="0"/>
          <w:numId w:val="11"/>
        </w:numPr>
        <w:ind w:left="4320"/>
        <w:rPr>
          <w:noProof/>
        </w:rPr>
      </w:pPr>
      <w:r>
        <w:rPr>
          <w:noProof/>
        </w:rPr>
        <w:t>community.</w:t>
      </w:r>
    </w:p>
    <w:p w14:paraId="7ED38BE8" w14:textId="37E54B70" w:rsidR="00C41626" w:rsidRDefault="00C41626" w:rsidP="00DF539B">
      <w:pPr>
        <w:rPr>
          <w:noProof/>
        </w:rPr>
      </w:pPr>
    </w:p>
    <w:p w14:paraId="728BC9B2" w14:textId="4EC7BEB0" w:rsidR="006A1A00" w:rsidRDefault="00CF29AC" w:rsidP="00DF539B">
      <w:pPr>
        <w:rPr>
          <w:noProof/>
        </w:rPr>
      </w:pPr>
      <w:r w:rsidRPr="000E6499">
        <w:rPr>
          <w:noProof/>
          <w:lang w:eastAsia="en-NZ"/>
        </w:rPr>
        <w:drawing>
          <wp:anchor distT="0" distB="0" distL="114300" distR="114300" simplePos="0" relativeHeight="251993088" behindDoc="1" locked="0" layoutInCell="1" allowOverlap="1" wp14:anchorId="3058AAE3" wp14:editId="6166C974">
            <wp:simplePos x="0" y="0"/>
            <wp:positionH relativeFrom="margin">
              <wp:posOffset>304800</wp:posOffset>
            </wp:positionH>
            <wp:positionV relativeFrom="paragraph">
              <wp:posOffset>268605</wp:posOffset>
            </wp:positionV>
            <wp:extent cx="1374815" cy="1424037"/>
            <wp:effectExtent l="0" t="0" r="0" b="5080"/>
            <wp:wrapNone/>
            <wp:docPr id="103" name="Picture 103" descr="C:\Users\tepuu\Desktop\People First\Easy Read Images\Easy Read Images\Change Health pics\easy read images\Change pics\Access Adaptio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C:\Users\tepuu\Desktop\People First\Easy Read Images\Easy Read Images\Change Health pics\easy read images\Change pics\Access Adaptions.jpg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4815" cy="1424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5850">
        <w:rPr>
          <w:noProof/>
        </w:rPr>
        <w:t xml:space="preserve"> </w:t>
      </w:r>
    </w:p>
    <w:p w14:paraId="0F9DFB5E" w14:textId="1211DB4B" w:rsidR="00CF29AC" w:rsidRDefault="00237947" w:rsidP="003C3CD5">
      <w:pPr>
        <w:pStyle w:val="ListParagraph"/>
        <w:numPr>
          <w:ilvl w:val="0"/>
          <w:numId w:val="10"/>
        </w:numPr>
        <w:rPr>
          <w:noProof/>
        </w:rPr>
      </w:pPr>
      <w:r>
        <w:rPr>
          <w:noProof/>
        </w:rPr>
        <w:t>W</w:t>
      </w:r>
      <w:r w:rsidR="00715C6D">
        <w:rPr>
          <w:noProof/>
        </w:rPr>
        <w:t>e will</w:t>
      </w:r>
      <w:r>
        <w:rPr>
          <w:noProof/>
        </w:rPr>
        <w:t xml:space="preserve"> </w:t>
      </w:r>
      <w:r w:rsidR="00715C6D">
        <w:rPr>
          <w:noProof/>
        </w:rPr>
        <w:t xml:space="preserve">look </w:t>
      </w:r>
      <w:r w:rsidR="00CF29AC">
        <w:rPr>
          <w:noProof/>
        </w:rPr>
        <w:t>at</w:t>
      </w:r>
      <w:r w:rsidR="00715C6D">
        <w:rPr>
          <w:noProof/>
        </w:rPr>
        <w:t xml:space="preserve"> </w:t>
      </w:r>
      <w:r w:rsidR="00CF29AC">
        <w:rPr>
          <w:noProof/>
        </w:rPr>
        <w:t>all kinds of ways to</w:t>
      </w:r>
      <w:r>
        <w:rPr>
          <w:noProof/>
        </w:rPr>
        <w:t xml:space="preserve"> meet </w:t>
      </w:r>
      <w:r w:rsidR="00CF29AC">
        <w:rPr>
          <w:noProof/>
        </w:rPr>
        <w:t xml:space="preserve">the </w:t>
      </w:r>
      <w:r>
        <w:rPr>
          <w:noProof/>
        </w:rPr>
        <w:t>needs</w:t>
      </w:r>
      <w:r w:rsidR="00CF29AC">
        <w:rPr>
          <w:noProof/>
        </w:rPr>
        <w:t xml:space="preserve"> of our tenants.</w:t>
      </w:r>
    </w:p>
    <w:p w14:paraId="1950D551" w14:textId="4D143641" w:rsidR="00CF29AC" w:rsidRDefault="00CF29AC" w:rsidP="00CF29AC">
      <w:pPr>
        <w:pStyle w:val="ListParagraph"/>
        <w:numPr>
          <w:ilvl w:val="0"/>
          <w:numId w:val="0"/>
        </w:numPr>
        <w:ind w:left="3960"/>
        <w:rPr>
          <w:noProof/>
        </w:rPr>
      </w:pPr>
    </w:p>
    <w:p w14:paraId="1B722D70" w14:textId="64BF410C" w:rsidR="00CF29AC" w:rsidRDefault="00CF29AC" w:rsidP="00CF29AC">
      <w:pPr>
        <w:pStyle w:val="ListParagraph"/>
        <w:numPr>
          <w:ilvl w:val="0"/>
          <w:numId w:val="0"/>
        </w:numPr>
        <w:ind w:left="3960"/>
        <w:rPr>
          <w:noProof/>
        </w:rPr>
      </w:pPr>
    </w:p>
    <w:p w14:paraId="4B5E5479" w14:textId="3F40A02B" w:rsidR="00CF29AC" w:rsidRDefault="007D5850" w:rsidP="00CF29AC">
      <w:pPr>
        <w:pStyle w:val="ListParagraph"/>
        <w:numPr>
          <w:ilvl w:val="0"/>
          <w:numId w:val="0"/>
        </w:numPr>
        <w:ind w:left="3960"/>
        <w:rPr>
          <w:noProof/>
        </w:rPr>
      </w:pPr>
      <w:r>
        <w:rPr>
          <w:noProof/>
        </w:rPr>
        <w:t>This is so</w:t>
      </w:r>
      <w:r w:rsidR="00CF29AC">
        <w:rPr>
          <w:noProof/>
        </w:rPr>
        <w:t xml:space="preserve"> our tenants can: </w:t>
      </w:r>
    </w:p>
    <w:p w14:paraId="0E40AA13" w14:textId="2D4D7966" w:rsidR="00CF29AC" w:rsidRDefault="007D5850" w:rsidP="00CF29AC">
      <w:pPr>
        <w:pStyle w:val="ListParagraph"/>
        <w:numPr>
          <w:ilvl w:val="0"/>
          <w:numId w:val="0"/>
        </w:numPr>
        <w:ind w:left="3960"/>
        <w:rPr>
          <w:noProof/>
        </w:rPr>
      </w:pPr>
      <w:r w:rsidRPr="00CF29AC">
        <w:rPr>
          <w:noProof/>
          <w:lang w:eastAsia="en-NZ"/>
        </w:rPr>
        <w:drawing>
          <wp:anchor distT="0" distB="0" distL="114300" distR="114300" simplePos="0" relativeHeight="251998208" behindDoc="1" locked="0" layoutInCell="1" allowOverlap="1" wp14:anchorId="57556884" wp14:editId="5596979F">
            <wp:simplePos x="0" y="0"/>
            <wp:positionH relativeFrom="margin">
              <wp:posOffset>335280</wp:posOffset>
            </wp:positionH>
            <wp:positionV relativeFrom="paragraph">
              <wp:posOffset>76200</wp:posOffset>
            </wp:positionV>
            <wp:extent cx="1301750" cy="1600200"/>
            <wp:effectExtent l="0" t="0" r="0" b="0"/>
            <wp:wrapNone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175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F9DC83" w14:textId="698AC502" w:rsidR="00CF29AC" w:rsidRDefault="00784DA8" w:rsidP="003C3CD5">
      <w:pPr>
        <w:pStyle w:val="ListParagraph"/>
        <w:numPr>
          <w:ilvl w:val="0"/>
          <w:numId w:val="16"/>
        </w:numPr>
        <w:ind w:left="4320"/>
        <w:rPr>
          <w:noProof/>
        </w:rPr>
      </w:pPr>
      <w:r>
        <w:rPr>
          <w:noProof/>
        </w:rPr>
        <w:t xml:space="preserve">live </w:t>
      </w:r>
      <w:r w:rsidR="00CF29AC">
        <w:rPr>
          <w:noProof/>
        </w:rPr>
        <w:t xml:space="preserve">with </w:t>
      </w:r>
      <w:r w:rsidR="00237947" w:rsidRPr="00CF29AC">
        <w:rPr>
          <w:noProof/>
        </w:rPr>
        <w:t>dignity</w:t>
      </w:r>
      <w:r w:rsidR="00237947">
        <w:rPr>
          <w:noProof/>
        </w:rPr>
        <w:t xml:space="preserve"> </w:t>
      </w:r>
    </w:p>
    <w:p w14:paraId="0E4A9646" w14:textId="0F67F6CE" w:rsidR="00CF29AC" w:rsidRDefault="00CF29AC" w:rsidP="00CF29AC">
      <w:pPr>
        <w:pStyle w:val="ListParagraph"/>
        <w:numPr>
          <w:ilvl w:val="0"/>
          <w:numId w:val="0"/>
        </w:numPr>
        <w:ind w:left="4320"/>
        <w:rPr>
          <w:noProof/>
        </w:rPr>
      </w:pPr>
    </w:p>
    <w:p w14:paraId="31C7A2AE" w14:textId="7406A138" w:rsidR="00237947" w:rsidRDefault="00784DA8" w:rsidP="003C3CD5">
      <w:pPr>
        <w:pStyle w:val="ListParagraph"/>
        <w:numPr>
          <w:ilvl w:val="0"/>
          <w:numId w:val="16"/>
        </w:numPr>
        <w:ind w:left="4320"/>
        <w:rPr>
          <w:noProof/>
        </w:rPr>
      </w:pPr>
      <w:r>
        <w:rPr>
          <w:noProof/>
        </w:rPr>
        <w:t xml:space="preserve">live </w:t>
      </w:r>
      <w:r w:rsidR="00237947">
        <w:rPr>
          <w:noProof/>
        </w:rPr>
        <w:t>independen</w:t>
      </w:r>
      <w:r w:rsidR="00CF29AC">
        <w:rPr>
          <w:noProof/>
        </w:rPr>
        <w:t>tly for as long as possible.</w:t>
      </w:r>
    </w:p>
    <w:p w14:paraId="75B57463" w14:textId="7A36E5FC" w:rsidR="00715C6D" w:rsidRDefault="00715C6D" w:rsidP="00C41626">
      <w:pPr>
        <w:rPr>
          <w:noProof/>
        </w:rPr>
      </w:pPr>
    </w:p>
    <w:p w14:paraId="2721E7DD" w14:textId="77777777" w:rsidR="00A86D8F" w:rsidRDefault="00A86D8F" w:rsidP="00C41626">
      <w:pPr>
        <w:rPr>
          <w:noProof/>
        </w:rPr>
      </w:pPr>
    </w:p>
    <w:p w14:paraId="0A4441F3" w14:textId="5CCA163C" w:rsidR="00C41626" w:rsidRDefault="00D23807" w:rsidP="003C3CD5">
      <w:pPr>
        <w:pStyle w:val="ListParagraph"/>
        <w:numPr>
          <w:ilvl w:val="0"/>
          <w:numId w:val="10"/>
        </w:numPr>
        <w:rPr>
          <w:noProof/>
        </w:rPr>
      </w:pPr>
      <w:r w:rsidRPr="00D23807">
        <w:rPr>
          <w:noProof/>
          <w:lang w:eastAsia="en-NZ"/>
        </w:rPr>
        <w:lastRenderedPageBreak/>
        <w:drawing>
          <wp:anchor distT="0" distB="0" distL="114300" distR="114300" simplePos="0" relativeHeight="252000256" behindDoc="1" locked="0" layoutInCell="1" allowOverlap="1" wp14:anchorId="5FE6728F" wp14:editId="3F3A10EA">
            <wp:simplePos x="0" y="0"/>
            <wp:positionH relativeFrom="margin">
              <wp:posOffset>-68580</wp:posOffset>
            </wp:positionH>
            <wp:positionV relativeFrom="paragraph">
              <wp:posOffset>-233565</wp:posOffset>
            </wp:positionV>
            <wp:extent cx="1842654" cy="1253417"/>
            <wp:effectExtent l="0" t="0" r="5715" b="4445"/>
            <wp:wrapNone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2654" cy="1253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5C6D">
        <w:rPr>
          <w:noProof/>
        </w:rPr>
        <w:t>We w</w:t>
      </w:r>
      <w:r w:rsidR="00237947">
        <w:rPr>
          <w:noProof/>
        </w:rPr>
        <w:t xml:space="preserve">ill </w:t>
      </w:r>
      <w:r w:rsidR="004B5F17">
        <w:rPr>
          <w:noProof/>
        </w:rPr>
        <w:t xml:space="preserve">help </w:t>
      </w:r>
      <w:r w:rsidR="00354115">
        <w:rPr>
          <w:noProof/>
        </w:rPr>
        <w:t>communities</w:t>
      </w:r>
      <w:r w:rsidR="004B5F17">
        <w:rPr>
          <w:noProof/>
        </w:rPr>
        <w:t xml:space="preserve"> to</w:t>
      </w:r>
      <w:r w:rsidR="00354115">
        <w:rPr>
          <w:noProof/>
        </w:rPr>
        <w:t xml:space="preserve"> </w:t>
      </w:r>
      <w:r w:rsidR="0066258C">
        <w:rPr>
          <w:noProof/>
        </w:rPr>
        <w:t>include</w:t>
      </w:r>
      <w:r w:rsidR="00354115">
        <w:rPr>
          <w:noProof/>
        </w:rPr>
        <w:t xml:space="preserve"> </w:t>
      </w:r>
      <w:r w:rsidR="0066258C">
        <w:rPr>
          <w:noProof/>
        </w:rPr>
        <w:t xml:space="preserve">all different </w:t>
      </w:r>
      <w:r w:rsidR="00354115">
        <w:rPr>
          <w:noProof/>
        </w:rPr>
        <w:t xml:space="preserve">people. </w:t>
      </w:r>
    </w:p>
    <w:p w14:paraId="3C9FD83E" w14:textId="5B379073" w:rsidR="00354115" w:rsidRDefault="00354115" w:rsidP="00A32FFE">
      <w:pPr>
        <w:rPr>
          <w:noProof/>
        </w:rPr>
      </w:pPr>
    </w:p>
    <w:p w14:paraId="7DAD6204" w14:textId="391E7279" w:rsidR="00354115" w:rsidRDefault="00D40F6B" w:rsidP="00A32FFE">
      <w:pPr>
        <w:rPr>
          <w:noProof/>
        </w:rPr>
      </w:pPr>
      <w:r w:rsidRPr="00044857">
        <w:rPr>
          <w:noProof/>
          <w:lang w:eastAsia="en-NZ"/>
        </w:rPr>
        <w:drawing>
          <wp:anchor distT="0" distB="0" distL="114300" distR="114300" simplePos="0" relativeHeight="252004352" behindDoc="1" locked="0" layoutInCell="1" allowOverlap="1" wp14:anchorId="14F278F5" wp14:editId="47037B06">
            <wp:simplePos x="0" y="0"/>
            <wp:positionH relativeFrom="margin">
              <wp:posOffset>635</wp:posOffset>
            </wp:positionH>
            <wp:positionV relativeFrom="paragraph">
              <wp:posOffset>368415</wp:posOffset>
            </wp:positionV>
            <wp:extent cx="1893743" cy="1400157"/>
            <wp:effectExtent l="0" t="0" r="0" b="0"/>
            <wp:wrapNone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3743" cy="1400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1A18D7" w14:textId="6FE7B4BC" w:rsidR="00C41626" w:rsidRDefault="00044857" w:rsidP="003C3CD5">
      <w:pPr>
        <w:pStyle w:val="ListParagraph"/>
        <w:numPr>
          <w:ilvl w:val="0"/>
          <w:numId w:val="10"/>
        </w:numPr>
        <w:rPr>
          <w:noProof/>
        </w:rPr>
      </w:pPr>
      <w:bookmarkStart w:id="5" w:name="_Hlk26486751"/>
      <w:r w:rsidRPr="00044857">
        <w:rPr>
          <w:noProof/>
        </w:rPr>
        <w:t xml:space="preserve"> </w:t>
      </w:r>
      <w:r w:rsidR="00354115">
        <w:rPr>
          <w:noProof/>
        </w:rPr>
        <w:t>We will</w:t>
      </w:r>
      <w:r w:rsidR="00237947">
        <w:rPr>
          <w:noProof/>
        </w:rPr>
        <w:t xml:space="preserve"> </w:t>
      </w:r>
      <w:r w:rsidR="00237D00">
        <w:rPr>
          <w:noProof/>
        </w:rPr>
        <w:t>chang</w:t>
      </w:r>
      <w:r w:rsidR="00B37BA3">
        <w:rPr>
          <w:noProof/>
        </w:rPr>
        <w:t>e</w:t>
      </w:r>
      <w:r w:rsidR="00237D00">
        <w:rPr>
          <w:noProof/>
        </w:rPr>
        <w:t xml:space="preserve"> things</w:t>
      </w:r>
      <w:r w:rsidR="0066258C">
        <w:rPr>
          <w:noProof/>
        </w:rPr>
        <w:t xml:space="preserve"> about our housing</w:t>
      </w:r>
      <w:r w:rsidR="00237D00">
        <w:rPr>
          <w:noProof/>
        </w:rPr>
        <w:t xml:space="preserve"> that </w:t>
      </w:r>
      <w:r w:rsidR="00B37BA3">
        <w:rPr>
          <w:noProof/>
        </w:rPr>
        <w:t xml:space="preserve">make it </w:t>
      </w:r>
      <w:r w:rsidR="00D23807">
        <w:rPr>
          <w:noProof/>
        </w:rPr>
        <w:t xml:space="preserve">hard </w:t>
      </w:r>
      <w:r w:rsidR="00D40F6B">
        <w:rPr>
          <w:noProof/>
        </w:rPr>
        <w:t xml:space="preserve">for tenants and their whānau </w:t>
      </w:r>
      <w:r w:rsidR="00B37BA3">
        <w:rPr>
          <w:noProof/>
        </w:rPr>
        <w:t>to take part in the community</w:t>
      </w:r>
      <w:r w:rsidR="00D40F6B">
        <w:rPr>
          <w:noProof/>
        </w:rPr>
        <w:t>.</w:t>
      </w:r>
    </w:p>
    <w:bookmarkEnd w:id="5"/>
    <w:p w14:paraId="117778EA" w14:textId="76B58B8B" w:rsidR="00B37BA3" w:rsidRDefault="00B37BA3" w:rsidP="00A32FFE">
      <w:pPr>
        <w:rPr>
          <w:noProof/>
        </w:rPr>
      </w:pPr>
    </w:p>
    <w:p w14:paraId="572E139A" w14:textId="31F52056" w:rsidR="00354115" w:rsidRDefault="00354115" w:rsidP="00A32FFE">
      <w:pPr>
        <w:rPr>
          <w:noProof/>
        </w:rPr>
      </w:pPr>
    </w:p>
    <w:p w14:paraId="3977D9E0" w14:textId="23E64C39" w:rsidR="00B5498C" w:rsidRDefault="009E6A8D" w:rsidP="003C3CD5">
      <w:pPr>
        <w:pStyle w:val="ListParagraph"/>
        <w:numPr>
          <w:ilvl w:val="0"/>
          <w:numId w:val="10"/>
        </w:numPr>
        <w:rPr>
          <w:noProof/>
        </w:rPr>
      </w:pPr>
      <w:r w:rsidRPr="005E5321">
        <w:rPr>
          <w:noProof/>
          <w:lang w:eastAsia="en-NZ"/>
        </w:rPr>
        <w:drawing>
          <wp:anchor distT="0" distB="0" distL="114300" distR="114300" simplePos="0" relativeHeight="252009472" behindDoc="1" locked="0" layoutInCell="1" allowOverlap="1" wp14:anchorId="15F47A0D" wp14:editId="445F5F4A">
            <wp:simplePos x="0" y="0"/>
            <wp:positionH relativeFrom="margin">
              <wp:posOffset>108585</wp:posOffset>
            </wp:positionH>
            <wp:positionV relativeFrom="paragraph">
              <wp:posOffset>227239</wp:posOffset>
            </wp:positionV>
            <wp:extent cx="1607138" cy="1654628"/>
            <wp:effectExtent l="0" t="0" r="0" b="3175"/>
            <wp:wrapNone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138" cy="1654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498C">
        <w:rPr>
          <w:noProof/>
        </w:rPr>
        <w:t>We will</w:t>
      </w:r>
      <w:r w:rsidR="00237947">
        <w:rPr>
          <w:noProof/>
        </w:rPr>
        <w:t xml:space="preserve"> </w:t>
      </w:r>
      <w:r w:rsidR="00B5498C">
        <w:rPr>
          <w:noProof/>
        </w:rPr>
        <w:t>make</w:t>
      </w:r>
      <w:r w:rsidR="00D23807">
        <w:rPr>
          <w:noProof/>
        </w:rPr>
        <w:t xml:space="preserve"> accessible</w:t>
      </w:r>
      <w:r w:rsidR="00B5498C">
        <w:rPr>
          <w:noProof/>
        </w:rPr>
        <w:t xml:space="preserve"> homes</w:t>
      </w:r>
      <w:r w:rsidR="00D23807">
        <w:rPr>
          <w:noProof/>
        </w:rPr>
        <w:t xml:space="preserve"> </w:t>
      </w:r>
      <w:r w:rsidR="005E5321" w:rsidRPr="005E5321">
        <w:rPr>
          <w:noProof/>
        </w:rPr>
        <w:t xml:space="preserve"> </w:t>
      </w:r>
      <w:r w:rsidR="00D23807">
        <w:rPr>
          <w:noProof/>
        </w:rPr>
        <w:t>that are</w:t>
      </w:r>
      <w:r w:rsidR="00B5498C">
        <w:rPr>
          <w:noProof/>
        </w:rPr>
        <w:t>:</w:t>
      </w:r>
      <w:r w:rsidR="00237947">
        <w:rPr>
          <w:noProof/>
        </w:rPr>
        <w:t xml:space="preserve"> </w:t>
      </w:r>
    </w:p>
    <w:p w14:paraId="5AA59B16" w14:textId="5A9B6B8D" w:rsidR="00B5498C" w:rsidRDefault="00B5498C" w:rsidP="00B5498C">
      <w:pPr>
        <w:pStyle w:val="ListParagraph"/>
        <w:numPr>
          <w:ilvl w:val="0"/>
          <w:numId w:val="0"/>
        </w:numPr>
        <w:ind w:left="3960"/>
        <w:rPr>
          <w:noProof/>
        </w:rPr>
      </w:pPr>
    </w:p>
    <w:p w14:paraId="3EF21AC6" w14:textId="7E0F722B" w:rsidR="00B5498C" w:rsidRDefault="00B5498C" w:rsidP="003C3CD5">
      <w:pPr>
        <w:pStyle w:val="ListParagraph"/>
        <w:numPr>
          <w:ilvl w:val="0"/>
          <w:numId w:val="17"/>
        </w:numPr>
        <w:rPr>
          <w:noProof/>
        </w:rPr>
      </w:pPr>
      <w:r>
        <w:rPr>
          <w:noProof/>
        </w:rPr>
        <w:t xml:space="preserve">different </w:t>
      </w:r>
      <w:r w:rsidR="00481385">
        <w:rPr>
          <w:noProof/>
        </w:rPr>
        <w:t>kinds</w:t>
      </w:r>
      <w:r>
        <w:rPr>
          <w:noProof/>
        </w:rPr>
        <w:t xml:space="preserve"> of homes</w:t>
      </w:r>
    </w:p>
    <w:p w14:paraId="6A581D89" w14:textId="0E842215" w:rsidR="00B5498C" w:rsidRDefault="00B5498C" w:rsidP="00B5498C">
      <w:pPr>
        <w:pStyle w:val="ListParagraph"/>
        <w:numPr>
          <w:ilvl w:val="0"/>
          <w:numId w:val="0"/>
        </w:numPr>
        <w:ind w:left="4320"/>
        <w:rPr>
          <w:noProof/>
        </w:rPr>
      </w:pPr>
    </w:p>
    <w:p w14:paraId="19BEEC21" w14:textId="19CBAF11" w:rsidR="00B5498C" w:rsidRDefault="00B5498C" w:rsidP="003C3CD5">
      <w:pPr>
        <w:pStyle w:val="ListParagraph"/>
        <w:numPr>
          <w:ilvl w:val="0"/>
          <w:numId w:val="17"/>
        </w:numPr>
        <w:rPr>
          <w:noProof/>
        </w:rPr>
      </w:pPr>
      <w:r>
        <w:rPr>
          <w:noProof/>
        </w:rPr>
        <w:t>in</w:t>
      </w:r>
      <w:r w:rsidR="00237947">
        <w:rPr>
          <w:noProof/>
        </w:rPr>
        <w:t xml:space="preserve"> </w:t>
      </w:r>
      <w:r>
        <w:rPr>
          <w:noProof/>
        </w:rPr>
        <w:t xml:space="preserve">different </w:t>
      </w:r>
      <w:r w:rsidR="00784DA8">
        <w:rPr>
          <w:noProof/>
        </w:rPr>
        <w:t xml:space="preserve">kinds of </w:t>
      </w:r>
      <w:r>
        <w:rPr>
          <w:noProof/>
        </w:rPr>
        <w:t>places</w:t>
      </w:r>
      <w:r w:rsidR="00F95447">
        <w:rPr>
          <w:noProof/>
        </w:rPr>
        <w:t>.</w:t>
      </w:r>
      <w:r w:rsidR="00237947">
        <w:rPr>
          <w:noProof/>
        </w:rPr>
        <w:t xml:space="preserve"> </w:t>
      </w:r>
    </w:p>
    <w:p w14:paraId="6076BB2D" w14:textId="025D835C" w:rsidR="00C41626" w:rsidRDefault="00C41626" w:rsidP="00C41626">
      <w:pPr>
        <w:rPr>
          <w:noProof/>
        </w:rPr>
      </w:pPr>
    </w:p>
    <w:p w14:paraId="6F595783" w14:textId="0452D28D" w:rsidR="00B5498C" w:rsidRDefault="00B5498C" w:rsidP="00B5498C">
      <w:pPr>
        <w:spacing w:line="259" w:lineRule="auto"/>
        <w:ind w:left="0"/>
        <w:rPr>
          <w:noProof/>
        </w:rPr>
      </w:pPr>
      <w:r>
        <w:rPr>
          <w:noProof/>
        </w:rPr>
        <w:br w:type="page"/>
      </w:r>
    </w:p>
    <w:p w14:paraId="748F6E9D" w14:textId="5A9DDC04" w:rsidR="002675FA" w:rsidRDefault="002675FA" w:rsidP="003C3CD5">
      <w:pPr>
        <w:pStyle w:val="ListParagraph"/>
        <w:numPr>
          <w:ilvl w:val="0"/>
          <w:numId w:val="10"/>
        </w:numPr>
        <w:spacing w:after="0"/>
        <w:rPr>
          <w:noProof/>
        </w:rPr>
      </w:pPr>
      <w:bookmarkStart w:id="6" w:name="_Hlk26894707"/>
      <w:r w:rsidRPr="002675FA">
        <w:rPr>
          <w:noProof/>
          <w:lang w:eastAsia="en-NZ"/>
        </w:rPr>
        <w:lastRenderedPageBreak/>
        <w:drawing>
          <wp:anchor distT="0" distB="0" distL="114300" distR="114300" simplePos="0" relativeHeight="252011520" behindDoc="1" locked="0" layoutInCell="1" allowOverlap="1" wp14:anchorId="00558B2B" wp14:editId="6DBBDC1E">
            <wp:simplePos x="0" y="0"/>
            <wp:positionH relativeFrom="margin">
              <wp:posOffset>137160</wp:posOffset>
            </wp:positionH>
            <wp:positionV relativeFrom="paragraph">
              <wp:posOffset>-182880</wp:posOffset>
            </wp:positionV>
            <wp:extent cx="1551446" cy="1219200"/>
            <wp:effectExtent l="0" t="0" r="0" b="0"/>
            <wp:wrapNone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1446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4115">
        <w:rPr>
          <w:noProof/>
        </w:rPr>
        <w:t xml:space="preserve">We know that disability </w:t>
      </w:r>
      <w:r w:rsidR="00BB7DE5">
        <w:rPr>
          <w:noProof/>
        </w:rPr>
        <w:t xml:space="preserve">organisations </w:t>
      </w:r>
      <w:r w:rsidR="00354115">
        <w:rPr>
          <w:noProof/>
        </w:rPr>
        <w:t>do important work in communities</w:t>
      </w:r>
      <w:r w:rsidR="00BB7DE5">
        <w:rPr>
          <w:noProof/>
        </w:rPr>
        <w:t>.</w:t>
      </w:r>
    </w:p>
    <w:p w14:paraId="5C9791BC" w14:textId="12C4FBCC" w:rsidR="002675FA" w:rsidRDefault="002675FA" w:rsidP="002675FA">
      <w:pPr>
        <w:pStyle w:val="ListParagraph"/>
        <w:numPr>
          <w:ilvl w:val="0"/>
          <w:numId w:val="0"/>
        </w:numPr>
        <w:spacing w:after="0"/>
        <w:ind w:left="3960"/>
        <w:rPr>
          <w:noProof/>
        </w:rPr>
      </w:pPr>
    </w:p>
    <w:p w14:paraId="70E50A13" w14:textId="29FC7C61" w:rsidR="002675FA" w:rsidRDefault="00BB7DE5" w:rsidP="002675FA">
      <w:pPr>
        <w:pStyle w:val="ListParagraph"/>
        <w:numPr>
          <w:ilvl w:val="0"/>
          <w:numId w:val="0"/>
        </w:numPr>
        <w:spacing w:after="0"/>
        <w:ind w:left="3960"/>
        <w:rPr>
          <w:noProof/>
        </w:rPr>
      </w:pPr>
      <w:r w:rsidRPr="002675FA">
        <w:rPr>
          <w:noProof/>
          <w:lang w:eastAsia="en-NZ"/>
        </w:rPr>
        <w:drawing>
          <wp:anchor distT="0" distB="0" distL="114300" distR="114300" simplePos="0" relativeHeight="252013568" behindDoc="1" locked="0" layoutInCell="1" allowOverlap="1" wp14:anchorId="2E32897A" wp14:editId="1819D046">
            <wp:simplePos x="0" y="0"/>
            <wp:positionH relativeFrom="column">
              <wp:posOffset>-144780</wp:posOffset>
            </wp:positionH>
            <wp:positionV relativeFrom="paragraph">
              <wp:posOffset>168275</wp:posOffset>
            </wp:positionV>
            <wp:extent cx="2160905" cy="1151890"/>
            <wp:effectExtent l="0" t="0" r="0" b="0"/>
            <wp:wrapNone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905" cy="1151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C26C20" w14:textId="19BE2BDF" w:rsidR="00237947" w:rsidRDefault="002675FA" w:rsidP="00354115">
      <w:pPr>
        <w:pStyle w:val="ListParagraph"/>
        <w:numPr>
          <w:ilvl w:val="0"/>
          <w:numId w:val="0"/>
        </w:numPr>
        <w:ind w:left="3960"/>
        <w:rPr>
          <w:noProof/>
        </w:rPr>
      </w:pPr>
      <w:r>
        <w:rPr>
          <w:noProof/>
        </w:rPr>
        <w:t>W</w:t>
      </w:r>
      <w:r w:rsidR="00354115">
        <w:rPr>
          <w:noProof/>
        </w:rPr>
        <w:t xml:space="preserve">e will talk to </w:t>
      </w:r>
      <w:r w:rsidR="00BB7DE5">
        <w:rPr>
          <w:noProof/>
        </w:rPr>
        <w:t>disability organisations.</w:t>
      </w:r>
    </w:p>
    <w:bookmarkEnd w:id="6"/>
    <w:p w14:paraId="44604A3B" w14:textId="1DBAA449" w:rsidR="00C41626" w:rsidRDefault="00C41626" w:rsidP="00DF539B">
      <w:pPr>
        <w:rPr>
          <w:noProof/>
        </w:rPr>
      </w:pPr>
    </w:p>
    <w:p w14:paraId="1C3D3B4B" w14:textId="7EBC5CB0" w:rsidR="00354115" w:rsidRDefault="00354115" w:rsidP="00DF539B">
      <w:pPr>
        <w:rPr>
          <w:noProof/>
        </w:rPr>
      </w:pPr>
    </w:p>
    <w:p w14:paraId="41F451E8" w14:textId="1B3CB9DC" w:rsidR="009A70DC" w:rsidRDefault="009A70DC" w:rsidP="003C3CD5">
      <w:pPr>
        <w:pStyle w:val="ListParagraph"/>
        <w:numPr>
          <w:ilvl w:val="0"/>
          <w:numId w:val="10"/>
        </w:numPr>
        <w:rPr>
          <w:noProof/>
        </w:rPr>
      </w:pPr>
      <w:r w:rsidRPr="0047480E">
        <w:rPr>
          <w:noProof/>
          <w:lang w:eastAsia="en-NZ"/>
        </w:rPr>
        <w:drawing>
          <wp:anchor distT="0" distB="0" distL="114300" distR="114300" simplePos="0" relativeHeight="252017664" behindDoc="1" locked="0" layoutInCell="1" allowOverlap="1" wp14:anchorId="26191869" wp14:editId="525B1537">
            <wp:simplePos x="0" y="0"/>
            <wp:positionH relativeFrom="margin">
              <wp:posOffset>238125</wp:posOffset>
            </wp:positionH>
            <wp:positionV relativeFrom="paragraph">
              <wp:posOffset>83276</wp:posOffset>
            </wp:positionV>
            <wp:extent cx="1478280" cy="2017395"/>
            <wp:effectExtent l="0" t="0" r="7620" b="1905"/>
            <wp:wrapNone/>
            <wp:docPr id="116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280" cy="2017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t xml:space="preserve">There are things that we must do to follow the </w:t>
      </w:r>
      <w:r w:rsidRPr="002675FA">
        <w:rPr>
          <w:b/>
          <w:bCs/>
          <w:noProof/>
        </w:rPr>
        <w:t xml:space="preserve">United Nations </w:t>
      </w:r>
      <w:r w:rsidRPr="003C75F6">
        <w:rPr>
          <w:b/>
        </w:rPr>
        <w:t>Disability Convention</w:t>
      </w:r>
      <w:r>
        <w:rPr>
          <w:noProof/>
        </w:rPr>
        <w:t>.</w:t>
      </w:r>
    </w:p>
    <w:p w14:paraId="475D5C2F" w14:textId="1CC24FF0" w:rsidR="002675FA" w:rsidRDefault="002675FA" w:rsidP="009A70DC">
      <w:pPr>
        <w:pStyle w:val="ListParagraph"/>
        <w:numPr>
          <w:ilvl w:val="0"/>
          <w:numId w:val="0"/>
        </w:numPr>
        <w:spacing w:after="0"/>
        <w:ind w:left="3960"/>
        <w:rPr>
          <w:noProof/>
        </w:rPr>
      </w:pPr>
    </w:p>
    <w:p w14:paraId="3C417AB5" w14:textId="65817A6F" w:rsidR="002675FA" w:rsidRPr="002675FA" w:rsidRDefault="009A70DC" w:rsidP="009A70DC">
      <w:pPr>
        <w:pStyle w:val="ListParagraph"/>
        <w:numPr>
          <w:ilvl w:val="0"/>
          <w:numId w:val="0"/>
        </w:numPr>
        <w:spacing w:after="0"/>
        <w:ind w:left="3960"/>
        <w:rPr>
          <w:noProof/>
        </w:rPr>
      </w:pPr>
      <w:r w:rsidRPr="000E6499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2019712" behindDoc="0" locked="0" layoutInCell="1" allowOverlap="1" wp14:anchorId="536AB9FA" wp14:editId="6420BC1D">
                <wp:simplePos x="0" y="0"/>
                <wp:positionH relativeFrom="margin">
                  <wp:posOffset>2452254</wp:posOffset>
                </wp:positionH>
                <wp:positionV relativeFrom="paragraph">
                  <wp:posOffset>71293</wp:posOffset>
                </wp:positionV>
                <wp:extent cx="3491345" cy="3672114"/>
                <wp:effectExtent l="0" t="0" r="0" b="5080"/>
                <wp:wrapNone/>
                <wp:docPr id="117" name="Rectangle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91345" cy="3672114"/>
                        </a:xfrm>
                        <a:prstGeom prst="rect">
                          <a:avLst/>
                        </a:prstGeom>
                        <a:solidFill>
                          <a:srgbClr val="008000">
                            <a:alpha val="1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1BC951B" id="Rectangle 117" o:spid="_x0000_s1026" style="position:absolute;margin-left:193.1pt;margin-top:5.6pt;width:274.9pt;height:289.15pt;z-index:252019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" fillcolor="green" stroked="f" strokeweight="1pt">
                <v:fill opacity="6682f"/>
                <w10:wrap anchorx="margin"/>
              </v:rect>
            </w:pict>
          </mc:Fallback>
        </mc:AlternateContent>
      </w:r>
    </w:p>
    <w:p w14:paraId="5956A387" w14:textId="77777777" w:rsidR="002675FA" w:rsidRDefault="002675FA" w:rsidP="002675FA">
      <w:pPr>
        <w:spacing w:after="0"/>
        <w:ind w:left="4320"/>
      </w:pPr>
      <w:r>
        <w:t>T</w:t>
      </w:r>
      <w:r w:rsidRPr="009A0F7C">
        <w:rPr>
          <w:bCs/>
        </w:rPr>
        <w:t>he</w:t>
      </w:r>
      <w:r w:rsidRPr="003C75F6">
        <w:rPr>
          <w:b/>
        </w:rPr>
        <w:t xml:space="preserve"> Disability Convention</w:t>
      </w:r>
      <w:r w:rsidRPr="00F27114">
        <w:t xml:space="preserve"> says:</w:t>
      </w:r>
    </w:p>
    <w:p w14:paraId="4F237E22" w14:textId="37EEF64A" w:rsidR="002675FA" w:rsidRPr="00F27114" w:rsidRDefault="009A70DC" w:rsidP="002675FA">
      <w:pPr>
        <w:spacing w:after="0"/>
        <w:ind w:left="4320"/>
      </w:pPr>
      <w:r w:rsidRPr="00F27114">
        <w:rPr>
          <w:rFonts w:eastAsiaTheme="majorEastAsia"/>
          <w:noProof/>
          <w:color w:val="2F5496" w:themeColor="accent1" w:themeShade="BF"/>
          <w:sz w:val="48"/>
          <w:szCs w:val="48"/>
          <w:lang w:eastAsia="en-NZ"/>
        </w:rPr>
        <w:drawing>
          <wp:anchor distT="0" distB="0" distL="114300" distR="114300" simplePos="0" relativeHeight="252015616" behindDoc="1" locked="0" layoutInCell="1" allowOverlap="1" wp14:anchorId="2CC9F844" wp14:editId="29E49831">
            <wp:simplePos x="0" y="0"/>
            <wp:positionH relativeFrom="margin">
              <wp:posOffset>240030</wp:posOffset>
            </wp:positionH>
            <wp:positionV relativeFrom="paragraph">
              <wp:posOffset>205196</wp:posOffset>
            </wp:positionV>
            <wp:extent cx="1465580" cy="1767205"/>
            <wp:effectExtent l="0" t="0" r="1270" b="4445"/>
            <wp:wrapNone/>
            <wp:docPr id="261" name="Picture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5580" cy="1767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75FA" w:rsidRPr="00F27114">
        <w:t xml:space="preserve"> </w:t>
      </w:r>
    </w:p>
    <w:p w14:paraId="740CDA19" w14:textId="1163ACF5" w:rsidR="002675FA" w:rsidRDefault="002675FA" w:rsidP="003C3CD5">
      <w:pPr>
        <w:pStyle w:val="ListParagraph"/>
        <w:numPr>
          <w:ilvl w:val="0"/>
          <w:numId w:val="18"/>
        </w:numPr>
        <w:tabs>
          <w:tab w:val="left" w:pos="7380"/>
        </w:tabs>
        <w:ind w:left="4671"/>
      </w:pPr>
      <w:r w:rsidRPr="00394D52">
        <w:t xml:space="preserve">how </w:t>
      </w:r>
      <w:r>
        <w:t>d</w:t>
      </w:r>
      <w:r w:rsidRPr="00394D52">
        <w:t>isabled people should be treated</w:t>
      </w:r>
    </w:p>
    <w:p w14:paraId="7DF83874" w14:textId="77777777" w:rsidR="002675FA" w:rsidRPr="00F27114" w:rsidRDefault="002675FA" w:rsidP="002675FA">
      <w:pPr>
        <w:pStyle w:val="ListParagraph"/>
        <w:numPr>
          <w:ilvl w:val="0"/>
          <w:numId w:val="0"/>
        </w:numPr>
        <w:tabs>
          <w:tab w:val="left" w:pos="7380"/>
        </w:tabs>
        <w:ind w:left="4671"/>
      </w:pPr>
    </w:p>
    <w:p w14:paraId="68DBC6BB" w14:textId="2208E90F" w:rsidR="002675FA" w:rsidRDefault="002675FA" w:rsidP="003C3CD5">
      <w:pPr>
        <w:pStyle w:val="ListParagraph"/>
        <w:numPr>
          <w:ilvl w:val="0"/>
          <w:numId w:val="18"/>
        </w:numPr>
        <w:tabs>
          <w:tab w:val="left" w:pos="7380"/>
        </w:tabs>
        <w:ind w:left="4671"/>
      </w:pPr>
      <w:r w:rsidRPr="00394D52">
        <w:t xml:space="preserve">what governments need to do to make sure </w:t>
      </w:r>
      <w:r>
        <w:t>d</w:t>
      </w:r>
      <w:r w:rsidRPr="00394D52">
        <w:t>isabled people get their rights.</w:t>
      </w:r>
    </w:p>
    <w:p w14:paraId="1BC91E99" w14:textId="3607CD68" w:rsidR="00715C6D" w:rsidRDefault="009A70DC" w:rsidP="00715C6D">
      <w:pPr>
        <w:pStyle w:val="ListParagraph"/>
        <w:numPr>
          <w:ilvl w:val="0"/>
          <w:numId w:val="0"/>
        </w:numPr>
        <w:ind w:left="3960"/>
        <w:rPr>
          <w:noProof/>
        </w:rPr>
      </w:pPr>
      <w:r w:rsidRPr="009A70DC">
        <w:rPr>
          <w:noProof/>
          <w:lang w:eastAsia="en-NZ"/>
        </w:rPr>
        <w:lastRenderedPageBreak/>
        <w:drawing>
          <wp:anchor distT="0" distB="0" distL="114300" distR="114300" simplePos="0" relativeHeight="252021760" behindDoc="1" locked="0" layoutInCell="1" allowOverlap="1" wp14:anchorId="483C565A" wp14:editId="7449FAB3">
            <wp:simplePos x="0" y="0"/>
            <wp:positionH relativeFrom="margin">
              <wp:posOffset>331030</wp:posOffset>
            </wp:positionH>
            <wp:positionV relativeFrom="paragraph">
              <wp:posOffset>-62865</wp:posOffset>
            </wp:positionV>
            <wp:extent cx="1320800" cy="1876445"/>
            <wp:effectExtent l="0" t="0" r="0" b="9525"/>
            <wp:wrapNone/>
            <wp:docPr id="1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0800" cy="1876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5C6D">
        <w:rPr>
          <w:noProof/>
        </w:rPr>
        <w:t xml:space="preserve">There is more information about </w:t>
      </w:r>
      <w:r w:rsidR="00F95447">
        <w:rPr>
          <w:noProof/>
        </w:rPr>
        <w:t xml:space="preserve">how </w:t>
      </w:r>
      <w:r w:rsidR="00E42C46">
        <w:rPr>
          <w:noProof/>
        </w:rPr>
        <w:t xml:space="preserve">New Zealand plans to follow </w:t>
      </w:r>
      <w:r>
        <w:rPr>
          <w:noProof/>
        </w:rPr>
        <w:t>the Disability Convention in</w:t>
      </w:r>
      <w:r w:rsidR="00715C6D">
        <w:rPr>
          <w:noProof/>
        </w:rPr>
        <w:t>:</w:t>
      </w:r>
    </w:p>
    <w:p w14:paraId="3C3636AE" w14:textId="77777777" w:rsidR="009A70DC" w:rsidRDefault="009A70DC" w:rsidP="00715C6D">
      <w:pPr>
        <w:pStyle w:val="ListParagraph"/>
        <w:numPr>
          <w:ilvl w:val="0"/>
          <w:numId w:val="0"/>
        </w:numPr>
        <w:ind w:left="3960"/>
        <w:rPr>
          <w:noProof/>
        </w:rPr>
      </w:pPr>
    </w:p>
    <w:p w14:paraId="2E209567" w14:textId="5ACF4263" w:rsidR="00715C6D" w:rsidRDefault="009A70DC" w:rsidP="003C3CD5">
      <w:pPr>
        <w:pStyle w:val="bullets"/>
        <w:numPr>
          <w:ilvl w:val="1"/>
          <w:numId w:val="3"/>
        </w:numPr>
        <w:rPr>
          <w:noProof/>
        </w:rPr>
      </w:pPr>
      <w:r>
        <w:rPr>
          <w:noProof/>
        </w:rPr>
        <w:t>t</w:t>
      </w:r>
      <w:r w:rsidR="00237947" w:rsidRPr="00354115">
        <w:rPr>
          <w:noProof/>
        </w:rPr>
        <w:t>he New Zealand Disability Strategy 2016</w:t>
      </w:r>
      <w:r w:rsidR="00715C6D" w:rsidRPr="00354115">
        <w:rPr>
          <w:noProof/>
        </w:rPr>
        <w:t xml:space="preserve"> </w:t>
      </w:r>
      <w:r w:rsidR="00237947" w:rsidRPr="00354115">
        <w:rPr>
          <w:noProof/>
        </w:rPr>
        <w:t>-</w:t>
      </w:r>
      <w:r w:rsidR="00715C6D" w:rsidRPr="00354115">
        <w:rPr>
          <w:noProof/>
        </w:rPr>
        <w:t xml:space="preserve"> </w:t>
      </w:r>
      <w:r w:rsidR="00237947" w:rsidRPr="00354115">
        <w:rPr>
          <w:noProof/>
        </w:rPr>
        <w:t xml:space="preserve">2026 </w:t>
      </w:r>
    </w:p>
    <w:p w14:paraId="5B1F78F9" w14:textId="5C32C441" w:rsidR="00354115" w:rsidRPr="00354115" w:rsidRDefault="007B2985" w:rsidP="00354115">
      <w:pPr>
        <w:pStyle w:val="bullets"/>
        <w:numPr>
          <w:ilvl w:val="0"/>
          <w:numId w:val="0"/>
        </w:numPr>
        <w:ind w:left="4320"/>
        <w:rPr>
          <w:noProof/>
        </w:rPr>
      </w:pPr>
      <w:r w:rsidRPr="009A70DC">
        <w:rPr>
          <w:noProof/>
          <w:lang w:eastAsia="en-NZ"/>
        </w:rPr>
        <w:drawing>
          <wp:anchor distT="0" distB="0" distL="114300" distR="114300" simplePos="0" relativeHeight="252023808" behindDoc="1" locked="0" layoutInCell="1" allowOverlap="1" wp14:anchorId="770683F4" wp14:editId="4F1CED14">
            <wp:simplePos x="0" y="0"/>
            <wp:positionH relativeFrom="margin">
              <wp:posOffset>289120</wp:posOffset>
            </wp:positionH>
            <wp:positionV relativeFrom="paragraph">
              <wp:posOffset>26035</wp:posOffset>
            </wp:positionV>
            <wp:extent cx="1392555" cy="2002790"/>
            <wp:effectExtent l="0" t="0" r="0" b="0"/>
            <wp:wrapNone/>
            <wp:docPr id="119" name="Pictur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1392555" cy="2002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E901BD" w14:textId="6170D58D" w:rsidR="00715C6D" w:rsidRDefault="00237947" w:rsidP="00354115">
      <w:pPr>
        <w:pStyle w:val="bullets"/>
        <w:numPr>
          <w:ilvl w:val="0"/>
          <w:numId w:val="0"/>
        </w:numPr>
        <w:ind w:left="4320"/>
        <w:rPr>
          <w:noProof/>
        </w:rPr>
      </w:pPr>
      <w:r w:rsidRPr="00354115">
        <w:rPr>
          <w:noProof/>
        </w:rPr>
        <w:t xml:space="preserve">and </w:t>
      </w:r>
    </w:p>
    <w:p w14:paraId="40BD6E0B" w14:textId="77777777" w:rsidR="00354115" w:rsidRPr="00354115" w:rsidRDefault="00354115" w:rsidP="00354115">
      <w:pPr>
        <w:pStyle w:val="bullets"/>
        <w:numPr>
          <w:ilvl w:val="0"/>
          <w:numId w:val="0"/>
        </w:numPr>
        <w:ind w:left="4320"/>
        <w:rPr>
          <w:noProof/>
        </w:rPr>
      </w:pPr>
    </w:p>
    <w:p w14:paraId="041EF658" w14:textId="40258E9D" w:rsidR="00CF29AC" w:rsidRDefault="00715C6D" w:rsidP="003C3CD5">
      <w:pPr>
        <w:pStyle w:val="bullets"/>
        <w:numPr>
          <w:ilvl w:val="1"/>
          <w:numId w:val="3"/>
        </w:numPr>
        <w:rPr>
          <w:noProof/>
        </w:rPr>
      </w:pPr>
      <w:r w:rsidRPr="00354115">
        <w:rPr>
          <w:noProof/>
        </w:rPr>
        <w:t>the</w:t>
      </w:r>
      <w:r w:rsidR="00237947" w:rsidRPr="00354115">
        <w:rPr>
          <w:noProof/>
        </w:rPr>
        <w:t xml:space="preserve"> Disability Action Plan</w:t>
      </w:r>
      <w:r w:rsidRPr="00354115">
        <w:rPr>
          <w:noProof/>
        </w:rPr>
        <w:t xml:space="preserve"> 2019 </w:t>
      </w:r>
      <w:r w:rsidR="009A70DC">
        <w:rPr>
          <w:noProof/>
        </w:rPr>
        <w:t>-</w:t>
      </w:r>
      <w:r w:rsidRPr="00354115">
        <w:rPr>
          <w:noProof/>
        </w:rPr>
        <w:t xml:space="preserve"> 2023.</w:t>
      </w:r>
    </w:p>
    <w:p w14:paraId="645FEB64" w14:textId="77777777" w:rsidR="00F95447" w:rsidRDefault="00F95447" w:rsidP="00FA77EE">
      <w:pPr>
        <w:spacing w:after="0"/>
        <w:rPr>
          <w:noProof/>
        </w:rPr>
      </w:pPr>
    </w:p>
    <w:p w14:paraId="4E5B519A" w14:textId="2D11AB71" w:rsidR="00F95447" w:rsidRDefault="0068651E" w:rsidP="00FA77EE">
      <w:pPr>
        <w:spacing w:after="0"/>
        <w:rPr>
          <w:noProof/>
        </w:rPr>
      </w:pPr>
      <w:r w:rsidRPr="00FA77EE">
        <w:rPr>
          <w:noProof/>
          <w:lang w:eastAsia="en-NZ"/>
        </w:rPr>
        <w:drawing>
          <wp:anchor distT="0" distB="0" distL="114300" distR="114300" simplePos="0" relativeHeight="252150784" behindDoc="1" locked="0" layoutInCell="1" allowOverlap="1" wp14:anchorId="7B3C10AA" wp14:editId="295877C4">
            <wp:simplePos x="0" y="0"/>
            <wp:positionH relativeFrom="margin">
              <wp:posOffset>184150</wp:posOffset>
            </wp:positionH>
            <wp:positionV relativeFrom="paragraph">
              <wp:posOffset>328490</wp:posOffset>
            </wp:positionV>
            <wp:extent cx="1722755" cy="1217930"/>
            <wp:effectExtent l="0" t="0" r="0" b="127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755" cy="1217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566EF1" w14:textId="41F9F3FB" w:rsidR="00F95447" w:rsidRDefault="00F95447" w:rsidP="008C5180">
      <w:pPr>
        <w:pStyle w:val="bullets"/>
        <w:numPr>
          <w:ilvl w:val="0"/>
          <w:numId w:val="0"/>
        </w:numPr>
        <w:ind w:left="3958"/>
        <w:rPr>
          <w:noProof/>
        </w:rPr>
      </w:pPr>
      <w:r>
        <w:rPr>
          <w:noProof/>
        </w:rPr>
        <w:t>These plans are both in Easy Read.</w:t>
      </w:r>
    </w:p>
    <w:p w14:paraId="1C025B36" w14:textId="2E4C2171" w:rsidR="00F95447" w:rsidRDefault="00F95447" w:rsidP="00FA77EE">
      <w:pPr>
        <w:spacing w:after="0"/>
        <w:rPr>
          <w:noProof/>
        </w:rPr>
      </w:pPr>
    </w:p>
    <w:p w14:paraId="5F87D8EE" w14:textId="57A2D8A6" w:rsidR="00F95447" w:rsidRDefault="00F95447" w:rsidP="00FA77EE">
      <w:pPr>
        <w:spacing w:after="0"/>
        <w:rPr>
          <w:noProof/>
        </w:rPr>
      </w:pPr>
    </w:p>
    <w:p w14:paraId="519B36F0" w14:textId="739ED94C" w:rsidR="00FA77EE" w:rsidRDefault="0068651E" w:rsidP="007F7A3D">
      <w:pPr>
        <w:pStyle w:val="bullets"/>
        <w:numPr>
          <w:ilvl w:val="0"/>
          <w:numId w:val="0"/>
        </w:numPr>
        <w:ind w:left="3958"/>
        <w:rPr>
          <w:noProof/>
        </w:rPr>
      </w:pPr>
      <w:r w:rsidRPr="009F4239">
        <w:rPr>
          <w:noProof/>
          <w:lang w:eastAsia="en-NZ"/>
        </w:rPr>
        <w:drawing>
          <wp:anchor distT="0" distB="0" distL="114300" distR="114300" simplePos="0" relativeHeight="252148736" behindDoc="1" locked="0" layoutInCell="1" allowOverlap="1" wp14:anchorId="19618998" wp14:editId="3233B4EE">
            <wp:simplePos x="0" y="0"/>
            <wp:positionH relativeFrom="margin">
              <wp:posOffset>436245</wp:posOffset>
            </wp:positionH>
            <wp:positionV relativeFrom="paragraph">
              <wp:posOffset>651070</wp:posOffset>
            </wp:positionV>
            <wp:extent cx="1100455" cy="1146175"/>
            <wp:effectExtent l="0" t="0" r="4445" b="0"/>
            <wp:wrapNone/>
            <wp:docPr id="32" name="Picture 32" descr="C:\Users\tepuu\Desktop\People First\Easy Read Images\Easy Read Images\Photosymbols\Websi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epuu\Desktop\People First\Easy Read Images\Easy Read Images\Photosymbols\Website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0455" cy="114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5447">
        <w:rPr>
          <w:noProof/>
        </w:rPr>
        <w:t xml:space="preserve">You can find </w:t>
      </w:r>
      <w:r w:rsidR="00FA77EE">
        <w:rPr>
          <w:noProof/>
        </w:rPr>
        <w:t xml:space="preserve">the </w:t>
      </w:r>
      <w:r w:rsidR="00FA77EE" w:rsidRPr="0068651E">
        <w:rPr>
          <w:b/>
          <w:bCs/>
          <w:noProof/>
        </w:rPr>
        <w:t xml:space="preserve">New Zealand Disability Strategy </w:t>
      </w:r>
      <w:r w:rsidR="00FA77EE">
        <w:rPr>
          <w:noProof/>
        </w:rPr>
        <w:t>at this website:</w:t>
      </w:r>
    </w:p>
    <w:p w14:paraId="468A8D68" w14:textId="489768DE" w:rsidR="00FA77EE" w:rsidRDefault="00FA77EE" w:rsidP="007F7A3D">
      <w:pPr>
        <w:pStyle w:val="bullets"/>
        <w:numPr>
          <w:ilvl w:val="0"/>
          <w:numId w:val="0"/>
        </w:numPr>
        <w:ind w:left="3958"/>
        <w:rPr>
          <w:noProof/>
        </w:rPr>
      </w:pPr>
      <w:r w:rsidRPr="000E6499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2152832" behindDoc="0" locked="0" layoutInCell="1" allowOverlap="1" wp14:anchorId="5971221F" wp14:editId="66ECE824">
                <wp:simplePos x="0" y="0"/>
                <wp:positionH relativeFrom="margin">
                  <wp:posOffset>2215075</wp:posOffset>
                </wp:positionH>
                <wp:positionV relativeFrom="paragraph">
                  <wp:posOffset>130175</wp:posOffset>
                </wp:positionV>
                <wp:extent cx="3833446" cy="1459230"/>
                <wp:effectExtent l="0" t="0" r="0" b="7620"/>
                <wp:wrapNone/>
                <wp:docPr id="40" name="Rectangl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33446" cy="145923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15000"/>
                          </a:scheme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AC76E0C" id="Rectangle 40" o:spid="_x0000_s1026" style="position:absolute;margin-left:174.4pt;margin-top:10.25pt;width:301.85pt;height:114.9pt;z-index:252152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" fillcolor="#4472c4 [3204]" stroked="f" strokeweight="1pt">
                <v:fill opacity="9766f"/>
                <w10:wrap anchorx="margin"/>
              </v:rect>
            </w:pict>
          </mc:Fallback>
        </mc:AlternateContent>
      </w:r>
    </w:p>
    <w:p w14:paraId="0A4FBC71" w14:textId="238A475B" w:rsidR="007F7A3D" w:rsidRDefault="00FA77EE" w:rsidP="007F7A3D">
      <w:pPr>
        <w:pStyle w:val="bullets"/>
        <w:numPr>
          <w:ilvl w:val="0"/>
          <w:numId w:val="0"/>
        </w:numPr>
        <w:ind w:left="3958"/>
        <w:rPr>
          <w:noProof/>
        </w:rPr>
      </w:pPr>
      <w:r w:rsidRPr="00FA77EE">
        <w:rPr>
          <w:noProof/>
        </w:rPr>
        <w:t>https://www.odi.govt.nz/assets/New-Zealand-Disability-Strategy-files/pdf-easy-read-nzds-2016.pdf</w:t>
      </w:r>
    </w:p>
    <w:p w14:paraId="4C88252D" w14:textId="58964E9B" w:rsidR="007F7A3D" w:rsidRDefault="007F7A3D" w:rsidP="007F7A3D">
      <w:pPr>
        <w:pStyle w:val="bullets"/>
        <w:numPr>
          <w:ilvl w:val="0"/>
          <w:numId w:val="0"/>
        </w:numPr>
        <w:ind w:left="3958"/>
        <w:rPr>
          <w:noProof/>
        </w:rPr>
      </w:pPr>
    </w:p>
    <w:p w14:paraId="49747440" w14:textId="6C5BD306" w:rsidR="00FA77EE" w:rsidRDefault="0068651E" w:rsidP="007F7A3D">
      <w:pPr>
        <w:pStyle w:val="bullets"/>
        <w:numPr>
          <w:ilvl w:val="0"/>
          <w:numId w:val="0"/>
        </w:numPr>
        <w:ind w:left="3958"/>
      </w:pPr>
      <w:r w:rsidRPr="009F4239">
        <w:rPr>
          <w:noProof/>
          <w:lang w:eastAsia="en-NZ"/>
        </w:rPr>
        <w:lastRenderedPageBreak/>
        <w:drawing>
          <wp:anchor distT="0" distB="0" distL="114300" distR="114300" simplePos="0" relativeHeight="252156928" behindDoc="1" locked="0" layoutInCell="1" allowOverlap="1" wp14:anchorId="478A6737" wp14:editId="418B3C4B">
            <wp:simplePos x="0" y="0"/>
            <wp:positionH relativeFrom="margin">
              <wp:posOffset>362780</wp:posOffset>
            </wp:positionH>
            <wp:positionV relativeFrom="paragraph">
              <wp:posOffset>332105</wp:posOffset>
            </wp:positionV>
            <wp:extent cx="1100455" cy="1146175"/>
            <wp:effectExtent l="0" t="0" r="4445" b="0"/>
            <wp:wrapNone/>
            <wp:docPr id="57" name="Picture 57" descr="C:\Users\tepuu\Desktop\People First\Easy Read Images\Easy Read Images\Photosymbols\Websi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epuu\Desktop\People First\Easy Read Images\Easy Read Images\Photosymbols\Website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0455" cy="114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77EE">
        <w:t xml:space="preserve">You can find the </w:t>
      </w:r>
      <w:r w:rsidR="00FA77EE" w:rsidRPr="0068651E">
        <w:rPr>
          <w:b/>
          <w:bCs/>
        </w:rPr>
        <w:t>Disability Action</w:t>
      </w:r>
      <w:r w:rsidRPr="0068651E">
        <w:rPr>
          <w:b/>
          <w:bCs/>
        </w:rPr>
        <w:t xml:space="preserve"> </w:t>
      </w:r>
      <w:r w:rsidR="00FA77EE" w:rsidRPr="0068651E">
        <w:rPr>
          <w:b/>
          <w:bCs/>
        </w:rPr>
        <w:t xml:space="preserve">Plan </w:t>
      </w:r>
      <w:r w:rsidR="00FA77EE">
        <w:t>at this website:</w:t>
      </w:r>
    </w:p>
    <w:p w14:paraId="0C3F3429" w14:textId="5938CDDD" w:rsidR="00FA77EE" w:rsidRDefault="00FA77EE" w:rsidP="007F7A3D">
      <w:pPr>
        <w:pStyle w:val="bullets"/>
        <w:numPr>
          <w:ilvl w:val="0"/>
          <w:numId w:val="0"/>
        </w:numPr>
        <w:ind w:left="3958"/>
      </w:pPr>
      <w:r w:rsidRPr="000E6499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2154880" behindDoc="0" locked="0" layoutInCell="1" allowOverlap="1" wp14:anchorId="1D8E1E04" wp14:editId="630CD5F0">
                <wp:simplePos x="0" y="0"/>
                <wp:positionH relativeFrom="margin">
                  <wp:posOffset>2249805</wp:posOffset>
                </wp:positionH>
                <wp:positionV relativeFrom="paragraph">
                  <wp:posOffset>107755</wp:posOffset>
                </wp:positionV>
                <wp:extent cx="3763108" cy="1143000"/>
                <wp:effectExtent l="0" t="0" r="8890" b="0"/>
                <wp:wrapNone/>
                <wp:docPr id="55" name="Rectangle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63108" cy="11430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15000"/>
                          </a:scheme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01CC8A7" id="Rectangle 55" o:spid="_x0000_s1026" style="position:absolute;margin-left:177.15pt;margin-top:8.5pt;width:296.3pt;height:90pt;z-index:252154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" fillcolor="#4472c4 [3204]" stroked="f" strokeweight="1pt">
                <v:fill opacity="9766f"/>
                <w10:wrap anchorx="margin"/>
              </v:rect>
            </w:pict>
          </mc:Fallback>
        </mc:AlternateContent>
      </w:r>
    </w:p>
    <w:p w14:paraId="4D7D9708" w14:textId="3253F05C" w:rsidR="007F7A3D" w:rsidRPr="007F7A3D" w:rsidRDefault="007F7A3D" w:rsidP="007F7A3D">
      <w:pPr>
        <w:pStyle w:val="bullets"/>
        <w:numPr>
          <w:ilvl w:val="0"/>
          <w:numId w:val="0"/>
        </w:numPr>
        <w:ind w:left="3958"/>
      </w:pPr>
      <w:r w:rsidRPr="007F7A3D">
        <w:t>https://www.peoplefirst.org.nz/download/2772/</w:t>
      </w:r>
    </w:p>
    <w:p w14:paraId="3465A04C" w14:textId="77777777" w:rsidR="007F7A3D" w:rsidRDefault="007F7A3D">
      <w:pPr>
        <w:spacing w:line="259" w:lineRule="auto"/>
        <w:ind w:left="0"/>
        <w:rPr>
          <w:rFonts w:eastAsiaTheme="majorEastAsia"/>
          <w:b/>
          <w:bCs/>
          <w:color w:val="008000"/>
          <w:sz w:val="52"/>
          <w:szCs w:val="52"/>
        </w:rPr>
      </w:pPr>
      <w:r>
        <w:br w:type="page"/>
      </w:r>
    </w:p>
    <w:p w14:paraId="17AB039F" w14:textId="4402A44B" w:rsidR="00565741" w:rsidRDefault="00565741" w:rsidP="006C1CAC">
      <w:pPr>
        <w:pStyle w:val="Heading2"/>
      </w:pPr>
      <w:r>
        <w:lastRenderedPageBreak/>
        <w:t>W</w:t>
      </w:r>
      <w:r w:rsidRPr="0024759C">
        <w:t xml:space="preserve">hat do we know about </w:t>
      </w:r>
      <w:r w:rsidR="00567DA5">
        <w:t>what our tenants need</w:t>
      </w:r>
      <w:r w:rsidRPr="0024759C">
        <w:t>?</w:t>
      </w:r>
    </w:p>
    <w:p w14:paraId="13BB68AA" w14:textId="66AAAC9C" w:rsidR="00565741" w:rsidRDefault="00526EEA">
      <w:pPr>
        <w:spacing w:line="259" w:lineRule="auto"/>
        <w:ind w:left="0"/>
        <w:rPr>
          <w:rFonts w:eastAsiaTheme="majorEastAsia"/>
          <w:color w:val="2F5496" w:themeColor="accent1" w:themeShade="BF"/>
          <w:sz w:val="40"/>
          <w:szCs w:val="40"/>
        </w:rPr>
      </w:pPr>
      <w:r w:rsidRPr="000E6499">
        <w:rPr>
          <w:noProof/>
          <w:lang w:eastAsia="en-NZ"/>
        </w:rPr>
        <w:drawing>
          <wp:anchor distT="0" distB="0" distL="114300" distR="114300" simplePos="0" relativeHeight="252025856" behindDoc="1" locked="0" layoutInCell="1" allowOverlap="1" wp14:anchorId="2B4B2B2C" wp14:editId="3CFF7117">
            <wp:simplePos x="0" y="0"/>
            <wp:positionH relativeFrom="margin">
              <wp:posOffset>0</wp:posOffset>
            </wp:positionH>
            <wp:positionV relativeFrom="paragraph">
              <wp:posOffset>336641</wp:posOffset>
            </wp:positionV>
            <wp:extent cx="1905635" cy="1393190"/>
            <wp:effectExtent l="0" t="0" r="0" b="0"/>
            <wp:wrapNone/>
            <wp:docPr id="120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635" cy="1393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F11D0B" w14:textId="489A6893" w:rsidR="00C86105" w:rsidRDefault="003C07CB" w:rsidP="00C86105">
      <w:pPr>
        <w:spacing w:after="0"/>
      </w:pPr>
      <w:r>
        <w:t xml:space="preserve">At the moment </w:t>
      </w:r>
      <w:r w:rsidR="00237947">
        <w:t xml:space="preserve">Kāinga Ora does not have a way to </w:t>
      </w:r>
      <w:r>
        <w:t>get</w:t>
      </w:r>
      <w:r w:rsidR="00237947">
        <w:t xml:space="preserve"> </w:t>
      </w:r>
      <w:r>
        <w:t xml:space="preserve">all the </w:t>
      </w:r>
      <w:r w:rsidR="00237947">
        <w:t>information</w:t>
      </w:r>
      <w:r>
        <w:t xml:space="preserve"> we need</w:t>
      </w:r>
      <w:r w:rsidR="00237947">
        <w:t xml:space="preserve"> about</w:t>
      </w:r>
      <w:r w:rsidR="00C86105">
        <w:t>:</w:t>
      </w:r>
    </w:p>
    <w:p w14:paraId="299FFCDC" w14:textId="77777777" w:rsidR="00C86105" w:rsidRDefault="00C86105" w:rsidP="00C86105">
      <w:pPr>
        <w:spacing w:after="0"/>
      </w:pPr>
    </w:p>
    <w:p w14:paraId="2A826E74" w14:textId="4407F181" w:rsidR="00C86105" w:rsidRDefault="00526EEA" w:rsidP="003C3CD5">
      <w:pPr>
        <w:pStyle w:val="ListParagraph"/>
        <w:numPr>
          <w:ilvl w:val="1"/>
          <w:numId w:val="3"/>
        </w:numPr>
        <w:ind w:left="3960"/>
      </w:pPr>
      <w:r w:rsidRPr="00247258">
        <w:rPr>
          <w:noProof/>
          <w:lang w:eastAsia="en-NZ"/>
        </w:rPr>
        <w:drawing>
          <wp:anchor distT="0" distB="0" distL="114300" distR="114300" simplePos="0" relativeHeight="252027904" behindDoc="1" locked="0" layoutInCell="1" allowOverlap="1" wp14:anchorId="1A647872" wp14:editId="242DD162">
            <wp:simplePos x="0" y="0"/>
            <wp:positionH relativeFrom="margin">
              <wp:posOffset>127000</wp:posOffset>
            </wp:positionH>
            <wp:positionV relativeFrom="paragraph">
              <wp:posOffset>320131</wp:posOffset>
            </wp:positionV>
            <wp:extent cx="1535430" cy="1567180"/>
            <wp:effectExtent l="0" t="0" r="7620" b="0"/>
            <wp:wrapNone/>
            <wp:docPr id="121" name="Pictur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5430" cy="156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6105">
        <w:t>our tenants</w:t>
      </w:r>
    </w:p>
    <w:p w14:paraId="706A3343" w14:textId="527094C3" w:rsidR="00C86105" w:rsidRDefault="00C86105" w:rsidP="00C86105">
      <w:pPr>
        <w:pStyle w:val="ListParagraph"/>
        <w:numPr>
          <w:ilvl w:val="0"/>
          <w:numId w:val="0"/>
        </w:numPr>
        <w:ind w:left="3960"/>
      </w:pPr>
    </w:p>
    <w:p w14:paraId="75A75C73" w14:textId="48B300F3" w:rsidR="00C86105" w:rsidRDefault="00C86105" w:rsidP="003C3CD5">
      <w:pPr>
        <w:pStyle w:val="ListParagraph"/>
        <w:numPr>
          <w:ilvl w:val="1"/>
          <w:numId w:val="3"/>
        </w:numPr>
        <w:ind w:left="3960"/>
      </w:pPr>
      <w:r>
        <w:t>their whānau</w:t>
      </w:r>
    </w:p>
    <w:p w14:paraId="13EEAB4D" w14:textId="264BD1C3" w:rsidR="00C86105" w:rsidRDefault="00C86105" w:rsidP="00C86105">
      <w:pPr>
        <w:pStyle w:val="ListParagraph"/>
        <w:numPr>
          <w:ilvl w:val="0"/>
          <w:numId w:val="0"/>
        </w:numPr>
        <w:ind w:left="3960"/>
      </w:pPr>
    </w:p>
    <w:p w14:paraId="479721E8" w14:textId="01FEBB46" w:rsidR="003C07CB" w:rsidRDefault="00C86105" w:rsidP="003C3CD5">
      <w:pPr>
        <w:pStyle w:val="ListParagraph"/>
        <w:numPr>
          <w:ilvl w:val="1"/>
          <w:numId w:val="3"/>
        </w:numPr>
        <w:ind w:left="3960"/>
      </w:pPr>
      <w:r>
        <w:t>their access needs</w:t>
      </w:r>
      <w:r w:rsidR="003C07CB">
        <w:t xml:space="preserve">. </w:t>
      </w:r>
    </w:p>
    <w:p w14:paraId="1DEF08B6" w14:textId="40F29917" w:rsidR="00C41626" w:rsidRDefault="00C41626" w:rsidP="00EB7433"/>
    <w:p w14:paraId="59BE4FAF" w14:textId="1B5CECDE" w:rsidR="00C41626" w:rsidRDefault="00526EEA" w:rsidP="00EB7433">
      <w:r w:rsidRPr="00526EEA">
        <w:rPr>
          <w:noProof/>
          <w:lang w:eastAsia="en-NZ"/>
        </w:rPr>
        <w:drawing>
          <wp:anchor distT="0" distB="0" distL="114300" distR="114300" simplePos="0" relativeHeight="252034048" behindDoc="1" locked="0" layoutInCell="1" allowOverlap="1" wp14:anchorId="50AB0F5D" wp14:editId="1BE9A911">
            <wp:simplePos x="0" y="0"/>
            <wp:positionH relativeFrom="margin">
              <wp:posOffset>27190</wp:posOffset>
            </wp:positionH>
            <wp:positionV relativeFrom="paragraph">
              <wp:posOffset>317500</wp:posOffset>
            </wp:positionV>
            <wp:extent cx="1726565" cy="1221105"/>
            <wp:effectExtent l="0" t="0" r="6985" b="0"/>
            <wp:wrapNone/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6565" cy="1221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450A2B" w14:textId="6B93716A" w:rsidR="00C41626" w:rsidRDefault="008C5180" w:rsidP="00EB7433">
      <w:r>
        <w:t>Most</w:t>
      </w:r>
      <w:r w:rsidR="0004163D">
        <w:t xml:space="preserve"> of the time</w:t>
      </w:r>
      <w:r w:rsidR="00C41626">
        <w:t xml:space="preserve"> </w:t>
      </w:r>
      <w:r w:rsidR="0004163D">
        <w:t xml:space="preserve">we find out about </w:t>
      </w:r>
      <w:r w:rsidR="0004163D" w:rsidRPr="0045663E">
        <w:t>access needs</w:t>
      </w:r>
      <w:r w:rsidR="0004163D">
        <w:t xml:space="preserve"> </w:t>
      </w:r>
      <w:r w:rsidR="00C41626">
        <w:t xml:space="preserve">when </w:t>
      </w:r>
      <w:r w:rsidR="00831142">
        <w:t xml:space="preserve">someone </w:t>
      </w:r>
      <w:r w:rsidR="00C41626">
        <w:t>move</w:t>
      </w:r>
      <w:r w:rsidR="00831142">
        <w:t>s</w:t>
      </w:r>
      <w:r w:rsidR="00C41626">
        <w:t xml:space="preserve"> into a Kāinga Ora home</w:t>
      </w:r>
      <w:r w:rsidR="00567DA5" w:rsidRPr="0045663E">
        <w:t>.</w:t>
      </w:r>
      <w:r w:rsidR="00C41626">
        <w:t xml:space="preserve"> </w:t>
      </w:r>
    </w:p>
    <w:p w14:paraId="19050711" w14:textId="52629C77" w:rsidR="00C41626" w:rsidRDefault="00526EEA" w:rsidP="00EB7433">
      <w:r w:rsidRPr="00526EEA">
        <w:rPr>
          <w:noProof/>
          <w:lang w:eastAsia="en-NZ"/>
        </w:rPr>
        <w:drawing>
          <wp:anchor distT="0" distB="0" distL="114300" distR="114300" simplePos="0" relativeHeight="252036096" behindDoc="1" locked="0" layoutInCell="1" allowOverlap="1" wp14:anchorId="2C4FBD52" wp14:editId="7A92FAE1">
            <wp:simplePos x="0" y="0"/>
            <wp:positionH relativeFrom="column">
              <wp:posOffset>1435215</wp:posOffset>
            </wp:positionH>
            <wp:positionV relativeFrom="paragraph">
              <wp:posOffset>358775</wp:posOffset>
            </wp:positionV>
            <wp:extent cx="439692" cy="407471"/>
            <wp:effectExtent l="0" t="0" r="0" b="0"/>
            <wp:wrapNone/>
            <wp:docPr id="125" name="Picture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692" cy="407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5A49F9" w14:textId="7950A98D" w:rsidR="00C41626" w:rsidRDefault="00526EEA" w:rsidP="00EB7433">
      <w:r w:rsidRPr="00247258">
        <w:rPr>
          <w:noProof/>
          <w:lang w:eastAsia="en-NZ"/>
        </w:rPr>
        <w:drawing>
          <wp:anchor distT="0" distB="0" distL="114300" distR="114300" simplePos="0" relativeHeight="252029952" behindDoc="1" locked="0" layoutInCell="1" allowOverlap="1" wp14:anchorId="7F0C196E" wp14:editId="3BB4D739">
            <wp:simplePos x="0" y="0"/>
            <wp:positionH relativeFrom="margin">
              <wp:posOffset>124345</wp:posOffset>
            </wp:positionH>
            <wp:positionV relativeFrom="paragraph">
              <wp:posOffset>30480</wp:posOffset>
            </wp:positionV>
            <wp:extent cx="1329517" cy="1210201"/>
            <wp:effectExtent l="0" t="0" r="4445" b="9525"/>
            <wp:wrapNone/>
            <wp:docPr id="122" name="Picture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517" cy="1210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41D4B3" w14:textId="60AFE89C" w:rsidR="00C41626" w:rsidRDefault="00C41626" w:rsidP="00237947">
      <w:r>
        <w:t xml:space="preserve">But we do </w:t>
      </w:r>
      <w:r w:rsidRPr="00247258">
        <w:rPr>
          <w:b/>
          <w:bCs/>
        </w:rPr>
        <w:t>not</w:t>
      </w:r>
      <w:r>
        <w:t xml:space="preserve"> </w:t>
      </w:r>
      <w:r w:rsidR="00247258">
        <w:t xml:space="preserve">ask again later to </w:t>
      </w:r>
      <w:r w:rsidR="00526EEA">
        <w:t>find out</w:t>
      </w:r>
      <w:r w:rsidR="003C07CB">
        <w:t xml:space="preserve"> if their needs have changed. </w:t>
      </w:r>
    </w:p>
    <w:p w14:paraId="76A5CDB5" w14:textId="1C352C4C" w:rsidR="00C41626" w:rsidRDefault="00C41626" w:rsidP="00237947"/>
    <w:p w14:paraId="20341878" w14:textId="3C203FFA" w:rsidR="000E6499" w:rsidRDefault="00560DB3" w:rsidP="00237947">
      <w:r w:rsidRPr="00560DB3">
        <w:rPr>
          <w:noProof/>
          <w:lang w:eastAsia="en-NZ"/>
        </w:rPr>
        <w:lastRenderedPageBreak/>
        <w:drawing>
          <wp:anchor distT="0" distB="0" distL="114300" distR="114300" simplePos="0" relativeHeight="252045312" behindDoc="1" locked="0" layoutInCell="1" allowOverlap="1" wp14:anchorId="5040BFBA" wp14:editId="46253541">
            <wp:simplePos x="0" y="0"/>
            <wp:positionH relativeFrom="margin">
              <wp:posOffset>158841</wp:posOffset>
            </wp:positionH>
            <wp:positionV relativeFrom="paragraph">
              <wp:posOffset>-175260</wp:posOffset>
            </wp:positionV>
            <wp:extent cx="1514212" cy="1301164"/>
            <wp:effectExtent l="0" t="0" r="0" b="0"/>
            <wp:wrapNone/>
            <wp:docPr id="259" name="Picture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212" cy="1301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t>So</w:t>
      </w:r>
      <w:r w:rsidR="003C07CB">
        <w:t xml:space="preserve"> the information we have is missing out the needs of many tenants.</w:t>
      </w:r>
    </w:p>
    <w:p w14:paraId="036A9D19" w14:textId="722D7063" w:rsidR="00247258" w:rsidRDefault="00247258" w:rsidP="00237947"/>
    <w:p w14:paraId="68DF6C08" w14:textId="24F5AC72" w:rsidR="00247258" w:rsidRDefault="002D1E0E" w:rsidP="00237947">
      <w:r w:rsidRPr="00526EEA">
        <w:rPr>
          <w:noProof/>
          <w:lang w:eastAsia="en-NZ"/>
        </w:rPr>
        <w:drawing>
          <wp:anchor distT="0" distB="0" distL="114300" distR="114300" simplePos="0" relativeHeight="252039168" behindDoc="1" locked="0" layoutInCell="1" allowOverlap="1" wp14:anchorId="71AC9BD4" wp14:editId="66717292">
            <wp:simplePos x="0" y="0"/>
            <wp:positionH relativeFrom="margin">
              <wp:posOffset>1181100</wp:posOffset>
            </wp:positionH>
            <wp:positionV relativeFrom="paragraph">
              <wp:posOffset>124448</wp:posOffset>
            </wp:positionV>
            <wp:extent cx="578485" cy="524510"/>
            <wp:effectExtent l="0" t="0" r="0" b="8890"/>
            <wp:wrapNone/>
            <wp:docPr id="256" name="Picture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485" cy="52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26EEA">
        <w:rPr>
          <w:noProof/>
          <w:lang w:eastAsia="en-NZ"/>
        </w:rPr>
        <w:drawing>
          <wp:anchor distT="0" distB="0" distL="114300" distR="114300" simplePos="0" relativeHeight="252038144" behindDoc="1" locked="0" layoutInCell="1" allowOverlap="1" wp14:anchorId="23E774DF" wp14:editId="7FE5634F">
            <wp:simplePos x="0" y="0"/>
            <wp:positionH relativeFrom="margin">
              <wp:posOffset>49530</wp:posOffset>
            </wp:positionH>
            <wp:positionV relativeFrom="paragraph">
              <wp:posOffset>408965</wp:posOffset>
            </wp:positionV>
            <wp:extent cx="1667510" cy="1245870"/>
            <wp:effectExtent l="0" t="0" r="8890" b="0"/>
            <wp:wrapNone/>
            <wp:docPr id="127" name="Pictur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7510" cy="1245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41D49F" w14:textId="2230AF97" w:rsidR="003C07CB" w:rsidRDefault="003C07CB" w:rsidP="003C07CB">
      <w:pPr>
        <w:spacing w:after="0"/>
      </w:pPr>
      <w:r>
        <w:t>We need better information to help us:</w:t>
      </w:r>
    </w:p>
    <w:p w14:paraId="03867B82" w14:textId="7A3DB8CF" w:rsidR="003C07CB" w:rsidRDefault="003C07CB" w:rsidP="003C07CB">
      <w:pPr>
        <w:spacing w:after="0"/>
      </w:pPr>
    </w:p>
    <w:p w14:paraId="593CCFFD" w14:textId="3D89448F" w:rsidR="003C07CB" w:rsidRDefault="003C07CB" w:rsidP="003C07CB">
      <w:pPr>
        <w:pStyle w:val="bullets"/>
      </w:pPr>
      <w:r>
        <w:t>meet the needs of each tenant</w:t>
      </w:r>
    </w:p>
    <w:p w14:paraId="0D040BBC" w14:textId="16E46458" w:rsidR="003C07CB" w:rsidRDefault="00247258" w:rsidP="003C07CB">
      <w:pPr>
        <w:pStyle w:val="bullets"/>
        <w:numPr>
          <w:ilvl w:val="0"/>
          <w:numId w:val="0"/>
        </w:numPr>
        <w:ind w:left="3960"/>
      </w:pPr>
      <w:r w:rsidRPr="000E6499">
        <w:rPr>
          <w:noProof/>
          <w:lang w:eastAsia="en-NZ"/>
        </w:rPr>
        <w:drawing>
          <wp:anchor distT="0" distB="0" distL="114300" distR="114300" simplePos="0" relativeHeight="252032000" behindDoc="1" locked="0" layoutInCell="1" allowOverlap="1" wp14:anchorId="16224AE4" wp14:editId="5B5CA86E">
            <wp:simplePos x="0" y="0"/>
            <wp:positionH relativeFrom="margin">
              <wp:posOffset>109220</wp:posOffset>
            </wp:positionH>
            <wp:positionV relativeFrom="paragraph">
              <wp:posOffset>259068</wp:posOffset>
            </wp:positionV>
            <wp:extent cx="1610995" cy="1491615"/>
            <wp:effectExtent l="0" t="0" r="8255" b="0"/>
            <wp:wrapNone/>
            <wp:docPr id="123" name="Pictur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0995" cy="1491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42D135" w14:textId="449F9747" w:rsidR="003C07CB" w:rsidRPr="002976A5" w:rsidRDefault="003C07CB" w:rsidP="003C07CB">
      <w:pPr>
        <w:pStyle w:val="bullets"/>
      </w:pPr>
      <w:r>
        <w:t xml:space="preserve">understand the </w:t>
      </w:r>
      <w:r w:rsidR="002D1E0E">
        <w:t>needs</w:t>
      </w:r>
      <w:r>
        <w:t xml:space="preserve"> our housing </w:t>
      </w:r>
      <w:r w:rsidR="002D1E0E">
        <w:t>will have to meet</w:t>
      </w:r>
      <w:r>
        <w:t xml:space="preserve"> in the future.</w:t>
      </w:r>
    </w:p>
    <w:p w14:paraId="598CBD2A" w14:textId="77777777" w:rsidR="003C07CB" w:rsidRDefault="003C07CB" w:rsidP="00237947"/>
    <w:p w14:paraId="5FD79051" w14:textId="77777777" w:rsidR="00237947" w:rsidRDefault="00237947">
      <w:pPr>
        <w:spacing w:line="259" w:lineRule="auto"/>
        <w:ind w:left="0"/>
        <w:rPr>
          <w:rFonts w:eastAsiaTheme="majorEastAsia"/>
          <w:color w:val="2F5496" w:themeColor="accent1" w:themeShade="BF"/>
          <w:sz w:val="40"/>
          <w:szCs w:val="40"/>
        </w:rPr>
      </w:pPr>
    </w:p>
    <w:p w14:paraId="43029CB2" w14:textId="6B602589" w:rsidR="000E6499" w:rsidRPr="000E6499" w:rsidRDefault="000E6499" w:rsidP="001D39E6">
      <w:pPr>
        <w:pStyle w:val="Heading2"/>
      </w:pPr>
      <w:r>
        <w:br w:type="page"/>
      </w:r>
      <w:r w:rsidR="009D0708">
        <w:lastRenderedPageBreak/>
        <w:t>Things we want to happen</w:t>
      </w:r>
      <w:bookmarkStart w:id="7" w:name="_Hlk27568020"/>
    </w:p>
    <w:p w14:paraId="5642289D" w14:textId="702E5468" w:rsidR="000E6499" w:rsidRPr="000E6499" w:rsidRDefault="000E6499" w:rsidP="000E6499">
      <w:r w:rsidRPr="000E6499">
        <w:rPr>
          <w:noProof/>
          <w:lang w:eastAsia="en-NZ"/>
        </w:rPr>
        <w:drawing>
          <wp:anchor distT="0" distB="0" distL="114300" distR="114300" simplePos="0" relativeHeight="251852800" behindDoc="1" locked="0" layoutInCell="1" allowOverlap="1" wp14:anchorId="49B3C309" wp14:editId="5049A15D">
            <wp:simplePos x="0" y="0"/>
            <wp:positionH relativeFrom="margin">
              <wp:posOffset>507365</wp:posOffset>
            </wp:positionH>
            <wp:positionV relativeFrom="paragraph">
              <wp:posOffset>155666</wp:posOffset>
            </wp:positionV>
            <wp:extent cx="769257" cy="953676"/>
            <wp:effectExtent l="0" t="0" r="0" b="0"/>
            <wp:wrapNone/>
            <wp:docPr id="533" name="Picture 5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257" cy="953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142E11" w14:textId="7AADE147" w:rsidR="00937D69" w:rsidRDefault="000E6499" w:rsidP="000E6499">
      <w:r w:rsidRPr="000E6499">
        <w:t xml:space="preserve">We have </w:t>
      </w:r>
      <w:r w:rsidRPr="00937D69">
        <w:t xml:space="preserve">3 </w:t>
      </w:r>
      <w:r w:rsidRPr="000E6499">
        <w:t xml:space="preserve">main </w:t>
      </w:r>
      <w:r w:rsidR="00937D69" w:rsidRPr="00937D69">
        <w:rPr>
          <w:b/>
          <w:bCs/>
        </w:rPr>
        <w:t>outcomes</w:t>
      </w:r>
      <w:r w:rsidR="00937D69">
        <w:t>.</w:t>
      </w:r>
      <w:r w:rsidRPr="000E6499">
        <w:t xml:space="preserve"> </w:t>
      </w:r>
    </w:p>
    <w:p w14:paraId="50EF6E43" w14:textId="7AFAB6AF" w:rsidR="00937D69" w:rsidRDefault="00937D69" w:rsidP="000E6499"/>
    <w:p w14:paraId="75BF2745" w14:textId="7F3F4CFC" w:rsidR="00937D69" w:rsidRDefault="00937D69" w:rsidP="00937D69">
      <w:pPr>
        <w:spacing w:after="0"/>
      </w:pPr>
      <w:r w:rsidRPr="00937D69">
        <w:rPr>
          <w:noProof/>
          <w:lang w:eastAsia="en-NZ"/>
        </w:rPr>
        <w:drawing>
          <wp:anchor distT="0" distB="0" distL="114300" distR="114300" simplePos="0" relativeHeight="252124160" behindDoc="1" locked="0" layoutInCell="1" allowOverlap="1" wp14:anchorId="22EDB98A" wp14:editId="3808A4EC">
            <wp:simplePos x="0" y="0"/>
            <wp:positionH relativeFrom="column">
              <wp:posOffset>113665</wp:posOffset>
            </wp:positionH>
            <wp:positionV relativeFrom="paragraph">
              <wp:posOffset>80736</wp:posOffset>
            </wp:positionV>
            <wp:extent cx="1536700" cy="1334770"/>
            <wp:effectExtent l="0" t="0" r="6350" b="0"/>
            <wp:wrapNone/>
            <wp:docPr id="304" name="Picture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0" cy="1334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E6499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2122112" behindDoc="0" locked="0" layoutInCell="1" allowOverlap="1" wp14:anchorId="3F5E2165" wp14:editId="6774042E">
                <wp:simplePos x="0" y="0"/>
                <wp:positionH relativeFrom="margin">
                  <wp:posOffset>2263140</wp:posOffset>
                </wp:positionH>
                <wp:positionV relativeFrom="paragraph">
                  <wp:posOffset>78196</wp:posOffset>
                </wp:positionV>
                <wp:extent cx="3468915" cy="1161143"/>
                <wp:effectExtent l="0" t="0" r="0" b="1270"/>
                <wp:wrapNone/>
                <wp:docPr id="303" name="Rectangle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68915" cy="1161143"/>
                        </a:xfrm>
                        <a:prstGeom prst="rect">
                          <a:avLst/>
                        </a:prstGeom>
                        <a:solidFill>
                          <a:srgbClr val="008000">
                            <a:alpha val="1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0A54BA2" id="Rectangle 303" o:spid="_x0000_s1026" style="position:absolute;margin-left:178.2pt;margin-top:6.15pt;width:273.15pt;height:91.45pt;z-index:252122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" fillcolor="green" stroked="f" strokeweight="1pt">
                <v:fill opacity="6682f"/>
                <w10:wrap anchorx="margin"/>
              </v:rect>
            </w:pict>
          </mc:Fallback>
        </mc:AlternateContent>
      </w:r>
    </w:p>
    <w:p w14:paraId="65A3C23E" w14:textId="02FFED5A" w:rsidR="002F6CAB" w:rsidRPr="000E6499" w:rsidRDefault="00937D69" w:rsidP="00937D69">
      <w:pPr>
        <w:ind w:left="3969"/>
      </w:pPr>
      <w:r w:rsidRPr="009D3E8E">
        <w:rPr>
          <w:b/>
          <w:bCs/>
        </w:rPr>
        <w:t>Outcomes</w:t>
      </w:r>
      <w:r>
        <w:t xml:space="preserve"> are the things</w:t>
      </w:r>
      <w:r w:rsidR="000E6499" w:rsidRPr="000E6499">
        <w:t xml:space="preserve"> we </w:t>
      </w:r>
      <w:r>
        <w:t>will work</w:t>
      </w:r>
      <w:r w:rsidR="000E6499" w:rsidRPr="000E6499">
        <w:t xml:space="preserve"> to</w:t>
      </w:r>
      <w:r>
        <w:t xml:space="preserve"> make</w:t>
      </w:r>
      <w:r w:rsidR="000E6499" w:rsidRPr="000E6499">
        <w:t xml:space="preserve"> happen</w:t>
      </w:r>
      <w:r w:rsidR="002F6CAB">
        <w:t>.</w:t>
      </w:r>
    </w:p>
    <w:p w14:paraId="497A4FE3" w14:textId="77777777" w:rsidR="000E6499" w:rsidRPr="000E6499" w:rsidRDefault="000E6499" w:rsidP="000E6499">
      <w:pPr>
        <w:contextualSpacing/>
        <w:rPr>
          <w:noProof/>
        </w:rPr>
      </w:pPr>
    </w:p>
    <w:bookmarkEnd w:id="7"/>
    <w:p w14:paraId="7457A1C9" w14:textId="77777777" w:rsidR="000E6499" w:rsidRPr="000E6499" w:rsidRDefault="000E6499" w:rsidP="000E6499">
      <w:pPr>
        <w:contextualSpacing/>
        <w:rPr>
          <w:noProof/>
        </w:rPr>
      </w:pPr>
    </w:p>
    <w:p w14:paraId="60E6928E" w14:textId="57E178A4" w:rsidR="000E6499" w:rsidRPr="000E6499" w:rsidRDefault="00F9666F" w:rsidP="000E6499">
      <w:pPr>
        <w:keepNext/>
        <w:keepLines/>
        <w:spacing w:before="40" w:after="0"/>
        <w:outlineLvl w:val="2"/>
        <w:rPr>
          <w:rFonts w:eastAsiaTheme="majorEastAsia"/>
          <w:b/>
          <w:bCs/>
          <w:noProof/>
          <w:color w:val="000000" w:themeColor="text1"/>
          <w:sz w:val="36"/>
          <w:szCs w:val="36"/>
        </w:rPr>
      </w:pPr>
      <w:r w:rsidRPr="000E6499">
        <w:rPr>
          <w:noProof/>
          <w:lang w:eastAsia="en-NZ"/>
        </w:rPr>
        <w:drawing>
          <wp:anchor distT="0" distB="0" distL="114300" distR="114300" simplePos="0" relativeHeight="252085248" behindDoc="1" locked="0" layoutInCell="1" allowOverlap="1" wp14:anchorId="46E791A3" wp14:editId="41BCDA15">
            <wp:simplePos x="0" y="0"/>
            <wp:positionH relativeFrom="margin">
              <wp:posOffset>216535</wp:posOffset>
            </wp:positionH>
            <wp:positionV relativeFrom="paragraph">
              <wp:posOffset>55971</wp:posOffset>
            </wp:positionV>
            <wp:extent cx="1359717" cy="1701617"/>
            <wp:effectExtent l="0" t="0" r="0" b="0"/>
            <wp:wrapNone/>
            <wp:docPr id="283" name="Picture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9717" cy="17016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6499" w:rsidRPr="000E6499">
        <w:rPr>
          <w:rFonts w:eastAsiaTheme="majorEastAsia"/>
          <w:b/>
          <w:bCs/>
          <w:noProof/>
          <w:color w:val="000000" w:themeColor="text1"/>
          <w:sz w:val="36"/>
          <w:szCs w:val="36"/>
        </w:rPr>
        <w:t>Outcome 1</w:t>
      </w:r>
    </w:p>
    <w:p w14:paraId="08913937" w14:textId="6F602E6A" w:rsidR="000E6499" w:rsidRPr="000E6499" w:rsidRDefault="000E6499" w:rsidP="000E6499">
      <w:pPr>
        <w:spacing w:after="0"/>
      </w:pPr>
    </w:p>
    <w:p w14:paraId="06CE3A57" w14:textId="08FF51BC" w:rsidR="000E6499" w:rsidRPr="000E6499" w:rsidRDefault="000E6499" w:rsidP="00AE23CD">
      <w:r w:rsidRPr="000E6499">
        <w:rPr>
          <w:noProof/>
        </w:rPr>
        <w:t>M</w:t>
      </w:r>
      <w:r w:rsidRPr="000E6499">
        <w:t>ore of our homes meet</w:t>
      </w:r>
      <w:r w:rsidR="00BF5D48">
        <w:t xml:space="preserve"> our</w:t>
      </w:r>
      <w:r w:rsidRPr="000E6499">
        <w:t xml:space="preserve"> </w:t>
      </w:r>
      <w:r w:rsidRPr="00CF4496">
        <w:t>Universal Design standards.</w:t>
      </w:r>
    </w:p>
    <w:p w14:paraId="30A0E20A" w14:textId="7AFE3A0A" w:rsidR="000E6499" w:rsidRPr="000E6499" w:rsidRDefault="000E6499" w:rsidP="00AE23CD">
      <w:r w:rsidRPr="000E6499">
        <w:tab/>
      </w:r>
    </w:p>
    <w:p w14:paraId="7903AA32" w14:textId="77777777" w:rsidR="000E6499" w:rsidRPr="000E6499" w:rsidRDefault="000E6499" w:rsidP="00AE23CD"/>
    <w:p w14:paraId="6299C11D" w14:textId="4F1BFA83" w:rsidR="000E6499" w:rsidRPr="00AE23CD" w:rsidRDefault="007353B8" w:rsidP="00AE23CD">
      <w:pPr>
        <w:pStyle w:val="Heading3"/>
        <w:rPr>
          <w:rFonts w:eastAsiaTheme="minorHAnsi"/>
          <w:color w:val="auto"/>
          <w:sz w:val="32"/>
          <w:szCs w:val="32"/>
        </w:rPr>
      </w:pPr>
      <w:r w:rsidRPr="007353B8">
        <w:rPr>
          <w:noProof/>
          <w:lang w:eastAsia="en-NZ"/>
        </w:rPr>
        <w:drawing>
          <wp:anchor distT="0" distB="0" distL="114300" distR="114300" simplePos="0" relativeHeight="252071936" behindDoc="1" locked="0" layoutInCell="1" allowOverlap="1" wp14:anchorId="65DBB634" wp14:editId="4FF7D6A9">
            <wp:simplePos x="0" y="0"/>
            <wp:positionH relativeFrom="margin">
              <wp:posOffset>68671</wp:posOffset>
            </wp:positionH>
            <wp:positionV relativeFrom="paragraph">
              <wp:posOffset>319405</wp:posOffset>
            </wp:positionV>
            <wp:extent cx="1667510" cy="1245870"/>
            <wp:effectExtent l="0" t="0" r="8890" b="0"/>
            <wp:wrapNone/>
            <wp:docPr id="276" name="Picture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7510" cy="1245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353B8">
        <w:rPr>
          <w:noProof/>
          <w:lang w:eastAsia="en-NZ"/>
        </w:rPr>
        <w:drawing>
          <wp:anchor distT="0" distB="0" distL="114300" distR="114300" simplePos="0" relativeHeight="252072960" behindDoc="1" locked="0" layoutInCell="1" allowOverlap="1" wp14:anchorId="7DAEF145" wp14:editId="62CBF8C6">
            <wp:simplePos x="0" y="0"/>
            <wp:positionH relativeFrom="margin">
              <wp:posOffset>1187359</wp:posOffset>
            </wp:positionH>
            <wp:positionV relativeFrom="paragraph">
              <wp:posOffset>72390</wp:posOffset>
            </wp:positionV>
            <wp:extent cx="578485" cy="524510"/>
            <wp:effectExtent l="0" t="0" r="0" b="8890"/>
            <wp:wrapNone/>
            <wp:docPr id="277" name="Picture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485" cy="52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23CD">
        <w:t>O</w:t>
      </w:r>
      <w:r w:rsidR="000E6499" w:rsidRPr="000E6499">
        <w:t>utcome 2</w:t>
      </w:r>
    </w:p>
    <w:p w14:paraId="3F925658" w14:textId="1024AC19" w:rsidR="000E6499" w:rsidRPr="000E6499" w:rsidRDefault="000E6499" w:rsidP="000E6499">
      <w:pPr>
        <w:spacing w:after="0"/>
        <w:contextualSpacing/>
      </w:pPr>
    </w:p>
    <w:p w14:paraId="6C073B84" w14:textId="29F53180" w:rsidR="000E6499" w:rsidRPr="000E6499" w:rsidRDefault="00D94EFE" w:rsidP="000E6499">
      <w:pPr>
        <w:contextualSpacing/>
      </w:pPr>
      <w:r>
        <w:t>M</w:t>
      </w:r>
      <w:r w:rsidR="000E6499" w:rsidRPr="000E6499">
        <w:t xml:space="preserve">eet the different needs of each </w:t>
      </w:r>
      <w:r w:rsidR="000E6499" w:rsidRPr="007353B8">
        <w:t>tenant</w:t>
      </w:r>
      <w:r w:rsidR="000E6499" w:rsidRPr="000E6499">
        <w:rPr>
          <w:b/>
          <w:bCs/>
        </w:rPr>
        <w:t>.</w:t>
      </w:r>
    </w:p>
    <w:p w14:paraId="00E4EB7D" w14:textId="46A58265" w:rsidR="000E6499" w:rsidRPr="000E6499" w:rsidRDefault="000E6499" w:rsidP="007353B8"/>
    <w:p w14:paraId="270FF2D5" w14:textId="68AAB831" w:rsidR="000E6499" w:rsidRDefault="000E6499" w:rsidP="000E6499">
      <w:pPr>
        <w:spacing w:line="259" w:lineRule="auto"/>
        <w:ind w:left="0"/>
      </w:pPr>
    </w:p>
    <w:p w14:paraId="4F85DF7E" w14:textId="46DE0F6C" w:rsidR="007353B8" w:rsidRDefault="007353B8">
      <w:pPr>
        <w:spacing w:line="259" w:lineRule="auto"/>
        <w:ind w:left="0"/>
        <w:rPr>
          <w:rFonts w:eastAsiaTheme="majorEastAsia"/>
          <w:b/>
          <w:bCs/>
          <w:color w:val="000000" w:themeColor="text1"/>
          <w:sz w:val="36"/>
          <w:szCs w:val="36"/>
        </w:rPr>
      </w:pPr>
    </w:p>
    <w:p w14:paraId="29E3ACBF" w14:textId="29F5A349" w:rsidR="000E6499" w:rsidRPr="000E6499" w:rsidRDefault="000E6499" w:rsidP="000E6499">
      <w:pPr>
        <w:keepNext/>
        <w:keepLines/>
        <w:spacing w:before="40" w:after="0"/>
        <w:outlineLvl w:val="2"/>
        <w:rPr>
          <w:rFonts w:eastAsiaTheme="majorEastAsia"/>
          <w:b/>
          <w:bCs/>
          <w:color w:val="000000" w:themeColor="text1"/>
          <w:sz w:val="36"/>
          <w:szCs w:val="36"/>
        </w:rPr>
      </w:pPr>
      <w:r w:rsidRPr="000E6499">
        <w:rPr>
          <w:rFonts w:eastAsiaTheme="majorEastAsia"/>
          <w:b/>
          <w:bCs/>
          <w:noProof/>
          <w:color w:val="000000" w:themeColor="text1"/>
          <w:sz w:val="36"/>
          <w:szCs w:val="36"/>
          <w:lang w:eastAsia="en-NZ"/>
        </w:rPr>
        <w:lastRenderedPageBreak/>
        <w:drawing>
          <wp:anchor distT="0" distB="0" distL="114300" distR="114300" simplePos="0" relativeHeight="251814912" behindDoc="1" locked="0" layoutInCell="1" allowOverlap="1" wp14:anchorId="618E4E17" wp14:editId="7066F461">
            <wp:simplePos x="0" y="0"/>
            <wp:positionH relativeFrom="margin">
              <wp:posOffset>287655</wp:posOffset>
            </wp:positionH>
            <wp:positionV relativeFrom="paragraph">
              <wp:posOffset>100874</wp:posOffset>
            </wp:positionV>
            <wp:extent cx="1349829" cy="1228628"/>
            <wp:effectExtent l="0" t="0" r="3175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9829" cy="1228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E6499">
        <w:rPr>
          <w:rFonts w:eastAsiaTheme="majorEastAsia"/>
          <w:b/>
          <w:bCs/>
          <w:color w:val="000000" w:themeColor="text1"/>
          <w:sz w:val="36"/>
          <w:szCs w:val="36"/>
        </w:rPr>
        <w:t>Outcome 3</w:t>
      </w:r>
    </w:p>
    <w:p w14:paraId="1E66ED49" w14:textId="77777777" w:rsidR="000E6499" w:rsidRPr="000E6499" w:rsidRDefault="000E6499" w:rsidP="000E6499">
      <w:pPr>
        <w:spacing w:after="0"/>
      </w:pPr>
    </w:p>
    <w:p w14:paraId="6DA9D173" w14:textId="6F004070" w:rsidR="000E6499" w:rsidRPr="000E6499" w:rsidRDefault="00D94EFE" w:rsidP="000E6499">
      <w:pPr>
        <w:spacing w:after="0"/>
        <w:contextualSpacing/>
      </w:pPr>
      <w:r>
        <w:t>Get</w:t>
      </w:r>
      <w:r w:rsidR="000E6499" w:rsidRPr="000E6499">
        <w:t xml:space="preserve"> better information: </w:t>
      </w:r>
    </w:p>
    <w:p w14:paraId="26D51101" w14:textId="77777777" w:rsidR="000E6499" w:rsidRPr="000E6499" w:rsidRDefault="000E6499" w:rsidP="000E6499">
      <w:pPr>
        <w:spacing w:after="0"/>
        <w:ind w:left="3960"/>
        <w:contextualSpacing/>
      </w:pPr>
    </w:p>
    <w:p w14:paraId="56FA2050" w14:textId="55C6644A" w:rsidR="000E6499" w:rsidRPr="000E6499" w:rsidRDefault="007353B8" w:rsidP="003C3CD5">
      <w:pPr>
        <w:numPr>
          <w:ilvl w:val="0"/>
          <w:numId w:val="3"/>
        </w:numPr>
        <w:ind w:left="3960"/>
        <w:contextualSpacing/>
      </w:pPr>
      <w:r w:rsidRPr="000E6499">
        <w:rPr>
          <w:noProof/>
          <w:lang w:eastAsia="en-NZ"/>
        </w:rPr>
        <w:drawing>
          <wp:anchor distT="0" distB="0" distL="114300" distR="114300" simplePos="0" relativeHeight="251853824" behindDoc="1" locked="0" layoutInCell="1" allowOverlap="1" wp14:anchorId="37457691" wp14:editId="603B1EFA">
            <wp:simplePos x="0" y="0"/>
            <wp:positionH relativeFrom="margin">
              <wp:posOffset>-43724</wp:posOffset>
            </wp:positionH>
            <wp:positionV relativeFrom="paragraph">
              <wp:posOffset>353060</wp:posOffset>
            </wp:positionV>
            <wp:extent cx="1000760" cy="1000760"/>
            <wp:effectExtent l="0" t="0" r="0" b="8890"/>
            <wp:wrapNone/>
            <wp:docPr id="534" name="Picture 5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760" cy="100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4EFE">
        <w:rPr>
          <w:noProof/>
        </w:rPr>
        <w:t>What do our tenants need?</w:t>
      </w:r>
    </w:p>
    <w:p w14:paraId="54B68BCE" w14:textId="39CA2536" w:rsidR="000E6499" w:rsidRPr="000E6499" w:rsidRDefault="007353B8" w:rsidP="000E6499">
      <w:pPr>
        <w:ind w:left="3960"/>
        <w:contextualSpacing/>
      </w:pPr>
      <w:r w:rsidRPr="000E6499">
        <w:rPr>
          <w:noProof/>
          <w:lang w:eastAsia="en-NZ"/>
        </w:rPr>
        <w:drawing>
          <wp:anchor distT="0" distB="0" distL="114300" distR="114300" simplePos="0" relativeHeight="251807744" behindDoc="1" locked="0" layoutInCell="1" allowOverlap="1" wp14:anchorId="503624CA" wp14:editId="4D148D76">
            <wp:simplePos x="0" y="0"/>
            <wp:positionH relativeFrom="margin">
              <wp:posOffset>853531</wp:posOffset>
            </wp:positionH>
            <wp:positionV relativeFrom="paragraph">
              <wp:posOffset>82550</wp:posOffset>
            </wp:positionV>
            <wp:extent cx="1131570" cy="852170"/>
            <wp:effectExtent l="0" t="0" r="0" b="508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1570" cy="852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1E4981" w14:textId="10B65A06" w:rsidR="000E6499" w:rsidRPr="000E6499" w:rsidRDefault="00D94EFE" w:rsidP="003C3CD5">
      <w:pPr>
        <w:numPr>
          <w:ilvl w:val="0"/>
          <w:numId w:val="3"/>
        </w:numPr>
        <w:ind w:left="3960"/>
        <w:contextualSpacing/>
      </w:pPr>
      <w:r>
        <w:t>How accessible are the homes we rent out?</w:t>
      </w:r>
    </w:p>
    <w:p w14:paraId="76F6DABD" w14:textId="77777777" w:rsidR="000E6499" w:rsidRPr="000E6499" w:rsidRDefault="000E6499" w:rsidP="000E6499"/>
    <w:p w14:paraId="63218B0D" w14:textId="77777777" w:rsidR="007353B8" w:rsidRDefault="007353B8" w:rsidP="000E6499"/>
    <w:p w14:paraId="77326EAE" w14:textId="111EBC11" w:rsidR="000E6499" w:rsidRPr="000E6499" w:rsidRDefault="000E6499" w:rsidP="000E6499">
      <w:r w:rsidRPr="000E6499">
        <w:rPr>
          <w:noProof/>
          <w:lang w:eastAsia="en-NZ"/>
        </w:rPr>
        <w:drawing>
          <wp:anchor distT="0" distB="0" distL="114300" distR="114300" simplePos="0" relativeHeight="251851776" behindDoc="1" locked="0" layoutInCell="1" allowOverlap="1" wp14:anchorId="2F30A63A" wp14:editId="6248FD25">
            <wp:simplePos x="0" y="0"/>
            <wp:positionH relativeFrom="margin">
              <wp:posOffset>167005</wp:posOffset>
            </wp:positionH>
            <wp:positionV relativeFrom="paragraph">
              <wp:posOffset>257901</wp:posOffset>
            </wp:positionV>
            <wp:extent cx="1671320" cy="1450975"/>
            <wp:effectExtent l="0" t="0" r="5080" b="0"/>
            <wp:wrapNone/>
            <wp:docPr id="530" name="Picture 5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1320" cy="145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CD0A4F" w14:textId="77777777" w:rsidR="000E6499" w:rsidRPr="000E6499" w:rsidRDefault="000E6499" w:rsidP="000E6499">
      <w:r w:rsidRPr="000E6499">
        <w:t xml:space="preserve">On the next pages we say </w:t>
      </w:r>
      <w:r w:rsidRPr="00DA4FC9">
        <w:rPr>
          <w:b/>
          <w:bCs/>
        </w:rPr>
        <w:t xml:space="preserve">what work we will do </w:t>
      </w:r>
      <w:r w:rsidRPr="000E6499">
        <w:t xml:space="preserve">to make each outcome happen.  </w:t>
      </w:r>
      <w:r w:rsidRPr="000E6499">
        <w:br w:type="page"/>
      </w:r>
    </w:p>
    <w:p w14:paraId="291177B4" w14:textId="3936FB7A" w:rsidR="000E6499" w:rsidRPr="000E6499" w:rsidRDefault="00DA4FC9" w:rsidP="003C3CD5">
      <w:pPr>
        <w:keepNext/>
        <w:keepLines/>
        <w:numPr>
          <w:ilvl w:val="0"/>
          <w:numId w:val="1"/>
        </w:numPr>
        <w:spacing w:before="40" w:after="0"/>
        <w:jc w:val="center"/>
        <w:outlineLvl w:val="1"/>
        <w:rPr>
          <w:rFonts w:eastAsiaTheme="majorEastAsia"/>
          <w:b/>
          <w:bCs/>
          <w:color w:val="008000"/>
          <w:sz w:val="52"/>
          <w:szCs w:val="52"/>
        </w:rPr>
      </w:pPr>
      <w:r>
        <w:rPr>
          <w:rFonts w:eastAsiaTheme="majorEastAsia"/>
          <w:b/>
          <w:bCs/>
          <w:color w:val="008000"/>
          <w:sz w:val="52"/>
          <w:szCs w:val="52"/>
        </w:rPr>
        <w:lastRenderedPageBreak/>
        <w:t>M</w:t>
      </w:r>
      <w:r w:rsidR="000E6499" w:rsidRPr="000E6499">
        <w:rPr>
          <w:rFonts w:eastAsiaTheme="majorEastAsia"/>
          <w:b/>
          <w:bCs/>
          <w:color w:val="008000"/>
          <w:sz w:val="52"/>
          <w:szCs w:val="52"/>
        </w:rPr>
        <w:t>ore of our homes meet Universal Design standards</w:t>
      </w:r>
    </w:p>
    <w:p w14:paraId="1E2A09A9" w14:textId="77777777" w:rsidR="000E6499" w:rsidRPr="000E6499" w:rsidRDefault="000E6499" w:rsidP="000E6499"/>
    <w:p w14:paraId="4DC166FE" w14:textId="77777777" w:rsidR="000E6499" w:rsidRPr="000E6499" w:rsidRDefault="000E6499" w:rsidP="000E6499">
      <w:pPr>
        <w:keepNext/>
        <w:keepLines/>
        <w:spacing w:before="40" w:after="0"/>
        <w:outlineLvl w:val="2"/>
        <w:rPr>
          <w:rFonts w:eastAsiaTheme="majorEastAsia"/>
          <w:b/>
          <w:bCs/>
          <w:color w:val="000000" w:themeColor="text1"/>
          <w:sz w:val="36"/>
          <w:szCs w:val="36"/>
        </w:rPr>
      </w:pPr>
      <w:r w:rsidRPr="000E6499">
        <w:rPr>
          <w:rFonts w:eastAsiaTheme="majorEastAsia"/>
          <w:b/>
          <w:bCs/>
          <w:color w:val="000000" w:themeColor="text1"/>
          <w:sz w:val="36"/>
          <w:szCs w:val="36"/>
        </w:rPr>
        <w:t>Universal Design standards</w:t>
      </w:r>
    </w:p>
    <w:p w14:paraId="0F990CDF" w14:textId="77777777" w:rsidR="000E6499" w:rsidRPr="000E6499" w:rsidRDefault="000E6499" w:rsidP="000E6499">
      <w:pPr>
        <w:ind w:left="3960"/>
      </w:pPr>
      <w:r w:rsidRPr="000E6499">
        <w:rPr>
          <w:noProof/>
          <w:lang w:eastAsia="en-NZ"/>
        </w:rPr>
        <w:drawing>
          <wp:anchor distT="0" distB="0" distL="114300" distR="114300" simplePos="0" relativeHeight="251804672" behindDoc="1" locked="0" layoutInCell="1" allowOverlap="1" wp14:anchorId="7284DF40" wp14:editId="6E758D43">
            <wp:simplePos x="0" y="0"/>
            <wp:positionH relativeFrom="margin">
              <wp:posOffset>537029</wp:posOffset>
            </wp:positionH>
            <wp:positionV relativeFrom="paragraph">
              <wp:posOffset>249555</wp:posOffset>
            </wp:positionV>
            <wp:extent cx="1303894" cy="1722133"/>
            <wp:effectExtent l="0" t="0" r="0" b="0"/>
            <wp:wrapNone/>
            <wp:docPr id="561" name="Picture 5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4471" cy="1749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E6499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2EB93CA6" wp14:editId="13588925">
                <wp:simplePos x="0" y="0"/>
                <wp:positionH relativeFrom="margin">
                  <wp:posOffset>2202873</wp:posOffset>
                </wp:positionH>
                <wp:positionV relativeFrom="paragraph">
                  <wp:posOffset>207588</wp:posOffset>
                </wp:positionV>
                <wp:extent cx="3773715" cy="2382982"/>
                <wp:effectExtent l="0" t="0" r="0" b="0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73715" cy="2382982"/>
                        </a:xfrm>
                        <a:prstGeom prst="rect">
                          <a:avLst/>
                        </a:prstGeom>
                        <a:solidFill>
                          <a:srgbClr val="008000">
                            <a:alpha val="1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1A5CB01" id="Rectangle 22" o:spid="_x0000_s1026" style="position:absolute;margin-left:173.45pt;margin-top:16.35pt;width:297.15pt;height:187.65pt;z-index:251816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" fillcolor="green" stroked="f" strokeweight="1pt">
                <v:fill opacity="6682f"/>
                <w10:wrap anchorx="margin"/>
              </v:rect>
            </w:pict>
          </mc:Fallback>
        </mc:AlternateContent>
      </w:r>
    </w:p>
    <w:p w14:paraId="7D8F7E61" w14:textId="77777777" w:rsidR="000E6499" w:rsidRPr="000E6499" w:rsidRDefault="000E6499" w:rsidP="000E6499">
      <w:pPr>
        <w:ind w:left="3960"/>
      </w:pPr>
      <w:r w:rsidRPr="000E6499">
        <w:t xml:space="preserve">We have a list of things that will make a home accessible. </w:t>
      </w:r>
    </w:p>
    <w:p w14:paraId="04F0585C" w14:textId="77777777" w:rsidR="000E6499" w:rsidRPr="000E6499" w:rsidRDefault="000E6499" w:rsidP="000E6499">
      <w:pPr>
        <w:ind w:left="3960"/>
      </w:pPr>
      <w:r w:rsidRPr="000E6499">
        <w:rPr>
          <w:noProof/>
          <w:lang w:eastAsia="en-NZ"/>
        </w:rPr>
        <w:drawing>
          <wp:anchor distT="0" distB="0" distL="114300" distR="114300" simplePos="0" relativeHeight="251869184" behindDoc="1" locked="0" layoutInCell="1" allowOverlap="1" wp14:anchorId="469205F1" wp14:editId="6AFABC8D">
            <wp:simplePos x="0" y="0"/>
            <wp:positionH relativeFrom="margin">
              <wp:posOffset>-91</wp:posOffset>
            </wp:positionH>
            <wp:positionV relativeFrom="paragraph">
              <wp:posOffset>-3175</wp:posOffset>
            </wp:positionV>
            <wp:extent cx="1748608" cy="1306285"/>
            <wp:effectExtent l="0" t="0" r="4445" b="8255"/>
            <wp:wrapNone/>
            <wp:docPr id="563" name="Picture 5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8608" cy="1306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7A847C" w14:textId="77777777" w:rsidR="000E6499" w:rsidRPr="000E6499" w:rsidRDefault="000E6499" w:rsidP="000E6499">
      <w:pPr>
        <w:ind w:left="3960"/>
      </w:pPr>
      <w:r w:rsidRPr="000E6499">
        <w:rPr>
          <w:b/>
          <w:bCs/>
        </w:rPr>
        <w:t xml:space="preserve">Universal Design standards </w:t>
      </w:r>
      <w:r w:rsidRPr="000E6499">
        <w:t>are the things on this list.</w:t>
      </w:r>
    </w:p>
    <w:p w14:paraId="5E395253" w14:textId="77777777" w:rsidR="000E6499" w:rsidRPr="000E6499" w:rsidRDefault="000E6499" w:rsidP="000E6499"/>
    <w:p w14:paraId="58182CB7" w14:textId="77777777" w:rsidR="000E6499" w:rsidRPr="000E6499" w:rsidRDefault="000E6499" w:rsidP="000E6499">
      <w:r w:rsidRPr="000E6499">
        <w:rPr>
          <w:noProof/>
          <w:lang w:eastAsia="en-NZ"/>
        </w:rPr>
        <w:drawing>
          <wp:anchor distT="0" distB="0" distL="114300" distR="114300" simplePos="0" relativeHeight="251806720" behindDoc="1" locked="0" layoutInCell="1" allowOverlap="1" wp14:anchorId="30204A6F" wp14:editId="61D45CAA">
            <wp:simplePos x="0" y="0"/>
            <wp:positionH relativeFrom="margin">
              <wp:posOffset>878205</wp:posOffset>
            </wp:positionH>
            <wp:positionV relativeFrom="paragraph">
              <wp:posOffset>147320</wp:posOffset>
            </wp:positionV>
            <wp:extent cx="1183640" cy="1564005"/>
            <wp:effectExtent l="0" t="0" r="0" b="0"/>
            <wp:wrapNone/>
            <wp:docPr id="537" name="Picture 5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3640" cy="156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E6499">
        <w:rPr>
          <w:noProof/>
          <w:lang w:eastAsia="en-NZ"/>
        </w:rPr>
        <w:drawing>
          <wp:anchor distT="0" distB="0" distL="114300" distR="114300" simplePos="0" relativeHeight="251854848" behindDoc="1" locked="0" layoutInCell="1" allowOverlap="1" wp14:anchorId="2AF3C585" wp14:editId="64ED3809">
            <wp:simplePos x="0" y="0"/>
            <wp:positionH relativeFrom="margin">
              <wp:posOffset>-157480</wp:posOffset>
            </wp:positionH>
            <wp:positionV relativeFrom="paragraph">
              <wp:posOffset>341721</wp:posOffset>
            </wp:positionV>
            <wp:extent cx="1175385" cy="1175385"/>
            <wp:effectExtent l="0" t="0" r="0" b="5715"/>
            <wp:wrapNone/>
            <wp:docPr id="536" name="Picture 5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5385" cy="1175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785E45" w14:textId="77777777" w:rsidR="000E6499" w:rsidRPr="000E6499" w:rsidRDefault="000E6499" w:rsidP="000E6499">
      <w:r w:rsidRPr="000E6499">
        <w:t xml:space="preserve">We will look at our Universal Design standards to see if anything needs to change. </w:t>
      </w:r>
    </w:p>
    <w:p w14:paraId="4EC54539" w14:textId="77777777" w:rsidR="000E6499" w:rsidRPr="000E6499" w:rsidRDefault="000E6499" w:rsidP="000E6499"/>
    <w:p w14:paraId="00FD727A" w14:textId="77777777" w:rsidR="000E6499" w:rsidRPr="000E6499" w:rsidRDefault="000E6499" w:rsidP="000E6499">
      <w:r w:rsidRPr="000E6499">
        <w:rPr>
          <w:noProof/>
          <w:lang w:eastAsia="en-NZ"/>
        </w:rPr>
        <w:drawing>
          <wp:anchor distT="0" distB="0" distL="114300" distR="114300" simplePos="0" relativeHeight="251855872" behindDoc="1" locked="0" layoutInCell="1" allowOverlap="1" wp14:anchorId="7B8B9E5D" wp14:editId="3647419C">
            <wp:simplePos x="0" y="0"/>
            <wp:positionH relativeFrom="column">
              <wp:posOffset>170180</wp:posOffset>
            </wp:positionH>
            <wp:positionV relativeFrom="paragraph">
              <wp:posOffset>135981</wp:posOffset>
            </wp:positionV>
            <wp:extent cx="1399341" cy="1559560"/>
            <wp:effectExtent l="0" t="0" r="0" b="2540"/>
            <wp:wrapNone/>
            <wp:docPr id="538" name="Picture 5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9341" cy="155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1D72D6" w14:textId="77777777" w:rsidR="000E6499" w:rsidRPr="000E6499" w:rsidRDefault="000E6499" w:rsidP="000E6499">
      <w:r w:rsidRPr="000E6499">
        <w:t xml:space="preserve">We will explain our Universal Design standards to the people who need to use them. </w:t>
      </w:r>
    </w:p>
    <w:p w14:paraId="02CB3E49" w14:textId="77777777" w:rsidR="000E6499" w:rsidRPr="000E6499" w:rsidRDefault="000E6499" w:rsidP="000E6499">
      <w:pPr>
        <w:rPr>
          <w:rFonts w:asciiTheme="majorHAnsi" w:eastAsiaTheme="majorEastAsia" w:hAnsiTheme="majorHAnsi" w:cstheme="majorBidi"/>
          <w:color w:val="1F3763" w:themeColor="accent1" w:themeShade="7F"/>
          <w:sz w:val="24"/>
          <w:szCs w:val="24"/>
        </w:rPr>
      </w:pPr>
    </w:p>
    <w:p w14:paraId="4A211A86" w14:textId="77777777" w:rsidR="000E6499" w:rsidRPr="000E6499" w:rsidRDefault="000E6499" w:rsidP="000E6499">
      <w:pPr>
        <w:keepNext/>
        <w:keepLines/>
        <w:spacing w:before="40" w:after="0"/>
        <w:outlineLvl w:val="2"/>
        <w:rPr>
          <w:rFonts w:eastAsiaTheme="majorEastAsia"/>
          <w:b/>
          <w:bCs/>
          <w:color w:val="000000" w:themeColor="text1"/>
          <w:sz w:val="36"/>
          <w:szCs w:val="36"/>
        </w:rPr>
      </w:pPr>
      <w:r w:rsidRPr="000E6499">
        <w:rPr>
          <w:rFonts w:eastAsiaTheme="majorEastAsia"/>
          <w:b/>
          <w:bCs/>
          <w:noProof/>
          <w:color w:val="000000" w:themeColor="text1"/>
          <w:sz w:val="36"/>
          <w:szCs w:val="36"/>
          <w:lang w:eastAsia="en-NZ"/>
        </w:rPr>
        <w:lastRenderedPageBreak/>
        <w:drawing>
          <wp:anchor distT="0" distB="0" distL="114300" distR="114300" simplePos="0" relativeHeight="251821056" behindDoc="1" locked="0" layoutInCell="1" allowOverlap="1" wp14:anchorId="66ACBFD5" wp14:editId="47E93631">
            <wp:simplePos x="0" y="0"/>
            <wp:positionH relativeFrom="margin">
              <wp:posOffset>1127125</wp:posOffset>
            </wp:positionH>
            <wp:positionV relativeFrom="paragraph">
              <wp:posOffset>171450</wp:posOffset>
            </wp:positionV>
            <wp:extent cx="711835" cy="638175"/>
            <wp:effectExtent l="0" t="0" r="0" b="9525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83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E6499">
        <w:rPr>
          <w:rFonts w:eastAsiaTheme="majorEastAsia"/>
          <w:b/>
          <w:bCs/>
          <w:color w:val="000000" w:themeColor="text1"/>
          <w:sz w:val="36"/>
          <w:szCs w:val="36"/>
        </w:rPr>
        <w:t>Building new homes</w:t>
      </w:r>
    </w:p>
    <w:p w14:paraId="73035804" w14:textId="77777777" w:rsidR="000E6499" w:rsidRPr="000E6499" w:rsidRDefault="000E6499" w:rsidP="000E6499">
      <w:pPr>
        <w:spacing w:after="0"/>
      </w:pPr>
      <w:r w:rsidRPr="000E6499">
        <w:rPr>
          <w:noProof/>
          <w:lang w:eastAsia="en-NZ"/>
        </w:rPr>
        <w:drawing>
          <wp:anchor distT="0" distB="0" distL="114300" distR="114300" simplePos="0" relativeHeight="251820032" behindDoc="1" locked="0" layoutInCell="1" allowOverlap="1" wp14:anchorId="4977C448" wp14:editId="13B20EB5">
            <wp:simplePos x="0" y="0"/>
            <wp:positionH relativeFrom="margin">
              <wp:posOffset>-16510</wp:posOffset>
            </wp:positionH>
            <wp:positionV relativeFrom="paragraph">
              <wp:posOffset>100965</wp:posOffset>
            </wp:positionV>
            <wp:extent cx="1640205" cy="1093470"/>
            <wp:effectExtent l="0" t="0" r="0" b="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0205" cy="1093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5475A1" w14:textId="77777777" w:rsidR="000E6499" w:rsidRPr="000E6499" w:rsidRDefault="000E6499" w:rsidP="000E6499">
      <w:r w:rsidRPr="000E6499">
        <w:t>We will make more new homes that meet our Universal Design standards.</w:t>
      </w:r>
    </w:p>
    <w:p w14:paraId="5D319C25" w14:textId="17E7C9A5" w:rsidR="000E6499" w:rsidRPr="000E6499" w:rsidRDefault="00481385" w:rsidP="000E6499">
      <w:r w:rsidRPr="000E6499">
        <w:rPr>
          <w:noProof/>
          <w:lang w:eastAsia="en-NZ"/>
        </w:rPr>
        <w:drawing>
          <wp:anchor distT="0" distB="0" distL="114300" distR="114300" simplePos="0" relativeHeight="251965440" behindDoc="1" locked="0" layoutInCell="1" allowOverlap="1" wp14:anchorId="50F6CFCB" wp14:editId="56BE19B1">
            <wp:simplePos x="0" y="0"/>
            <wp:positionH relativeFrom="column">
              <wp:posOffset>878840</wp:posOffset>
            </wp:positionH>
            <wp:positionV relativeFrom="paragraph">
              <wp:posOffset>292735</wp:posOffset>
            </wp:positionV>
            <wp:extent cx="1137285" cy="1082040"/>
            <wp:effectExtent l="0" t="0" r="0" b="0"/>
            <wp:wrapNone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 rotWithShape="1"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709" r="572"/>
                    <a:stretch/>
                  </pic:blipFill>
                  <pic:spPr bwMode="auto">
                    <a:xfrm>
                      <a:off x="0" y="0"/>
                      <a:ext cx="1137285" cy="108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401E8B" w14:textId="32906535" w:rsidR="000E6499" w:rsidRPr="000E6499" w:rsidRDefault="00481385" w:rsidP="000E6499">
      <w:r w:rsidRPr="006E57FE">
        <w:rPr>
          <w:noProof/>
          <w:lang w:eastAsia="en-NZ"/>
        </w:rPr>
        <w:drawing>
          <wp:anchor distT="0" distB="0" distL="114300" distR="114300" simplePos="0" relativeHeight="251963392" behindDoc="1" locked="0" layoutInCell="1" allowOverlap="1" wp14:anchorId="117015A4" wp14:editId="6BDAF1CC">
            <wp:simplePos x="0" y="0"/>
            <wp:positionH relativeFrom="margin">
              <wp:posOffset>160020</wp:posOffset>
            </wp:positionH>
            <wp:positionV relativeFrom="paragraph">
              <wp:posOffset>332105</wp:posOffset>
            </wp:positionV>
            <wp:extent cx="1174750" cy="1240790"/>
            <wp:effectExtent l="0" t="0" r="6350" b="0"/>
            <wp:wrapNone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4750" cy="1240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CCA651" w14:textId="0C0F732B" w:rsidR="00481385" w:rsidRDefault="000E6499" w:rsidP="00481385">
      <w:r w:rsidRPr="000E6499">
        <w:t>We will</w:t>
      </w:r>
      <w:r w:rsidR="00481385">
        <w:t xml:space="preserve"> </w:t>
      </w:r>
      <w:r w:rsidR="00D94EFE" w:rsidRPr="00DC0B97">
        <w:t xml:space="preserve">say how many of our new homes </w:t>
      </w:r>
      <w:r w:rsidR="00D94EFE">
        <w:t>will</w:t>
      </w:r>
      <w:r w:rsidR="00D94EFE" w:rsidRPr="00DC0B97">
        <w:t xml:space="preserve"> meet</w:t>
      </w:r>
      <w:r w:rsidR="00D94EFE">
        <w:t xml:space="preserve"> all the</w:t>
      </w:r>
      <w:r w:rsidR="00D94EFE" w:rsidRPr="00DC0B97">
        <w:t xml:space="preserve"> Universal Design standards</w:t>
      </w:r>
      <w:r w:rsidR="00B4733C">
        <w:t>.</w:t>
      </w:r>
      <w:r w:rsidR="00D94EFE" w:rsidRPr="00DC0B97">
        <w:t xml:space="preserve"> </w:t>
      </w:r>
    </w:p>
    <w:p w14:paraId="7E1DAB12" w14:textId="3DDC7987" w:rsidR="00481385" w:rsidRDefault="00481385" w:rsidP="00481385"/>
    <w:p w14:paraId="461554DF" w14:textId="4E2EF906" w:rsidR="00481385" w:rsidRDefault="00481385" w:rsidP="00481385">
      <w:r w:rsidRPr="00A527B2">
        <w:rPr>
          <w:noProof/>
          <w:lang w:eastAsia="en-NZ"/>
        </w:rPr>
        <w:drawing>
          <wp:anchor distT="0" distB="0" distL="114300" distR="114300" simplePos="0" relativeHeight="251967488" behindDoc="1" locked="0" layoutInCell="1" allowOverlap="1" wp14:anchorId="2141297F" wp14:editId="26984C9F">
            <wp:simplePos x="0" y="0"/>
            <wp:positionH relativeFrom="margin">
              <wp:posOffset>94615</wp:posOffset>
            </wp:positionH>
            <wp:positionV relativeFrom="paragraph">
              <wp:posOffset>12065</wp:posOffset>
            </wp:positionV>
            <wp:extent cx="1463040" cy="1463040"/>
            <wp:effectExtent l="0" t="0" r="3810" b="3810"/>
            <wp:wrapNone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040" cy="146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01171B" w14:textId="6CC1357D" w:rsidR="000E6499" w:rsidRPr="000E6499" w:rsidRDefault="00481385" w:rsidP="00481385">
      <w:pPr>
        <w:spacing w:after="0"/>
      </w:pPr>
      <w:r>
        <w:t xml:space="preserve">Then we will </w:t>
      </w:r>
      <w:r w:rsidR="000E6499" w:rsidRPr="000E6499">
        <w:t>let people know if we made this many new homes.</w:t>
      </w:r>
    </w:p>
    <w:p w14:paraId="4EE0139E" w14:textId="77777777" w:rsidR="000E6499" w:rsidRPr="000E6499" w:rsidRDefault="000E6499" w:rsidP="000E6499"/>
    <w:p w14:paraId="055D6B35" w14:textId="4A16B094" w:rsidR="000E6499" w:rsidRPr="000E6499" w:rsidRDefault="00C11F1C" w:rsidP="000E6499">
      <w:r w:rsidRPr="00C11F1C">
        <w:rPr>
          <w:noProof/>
          <w:lang w:eastAsia="en-NZ"/>
        </w:rPr>
        <w:drawing>
          <wp:anchor distT="0" distB="0" distL="114300" distR="114300" simplePos="0" relativeHeight="252135424" behindDoc="1" locked="0" layoutInCell="1" allowOverlap="1" wp14:anchorId="44F47D3E" wp14:editId="7DB94069">
            <wp:simplePos x="0" y="0"/>
            <wp:positionH relativeFrom="margin">
              <wp:posOffset>-91440</wp:posOffset>
            </wp:positionH>
            <wp:positionV relativeFrom="paragraph">
              <wp:posOffset>419100</wp:posOffset>
            </wp:positionV>
            <wp:extent cx="1859280" cy="1054100"/>
            <wp:effectExtent l="0" t="0" r="7620" b="0"/>
            <wp:wrapNone/>
            <wp:docPr id="315" name="Picture 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1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280" cy="105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24B74A" w14:textId="0BD01C55" w:rsidR="00C11F1C" w:rsidRDefault="00C11F1C" w:rsidP="000E6499">
      <w:r>
        <w:t xml:space="preserve">We will make sure that we make different kinds of homes that meet the Universal Design standards. </w:t>
      </w:r>
    </w:p>
    <w:p w14:paraId="2DD78802" w14:textId="77777777" w:rsidR="00C11F1C" w:rsidRDefault="00C11F1C">
      <w:pPr>
        <w:spacing w:line="259" w:lineRule="auto"/>
        <w:ind w:left="0"/>
      </w:pPr>
      <w:r>
        <w:br w:type="page"/>
      </w:r>
    </w:p>
    <w:p w14:paraId="6C4CCF06" w14:textId="1DA3BEB3" w:rsidR="000E6499" w:rsidRPr="000E6499" w:rsidRDefault="000E6499" w:rsidP="000E6499">
      <w:pPr>
        <w:keepNext/>
        <w:keepLines/>
        <w:spacing w:before="40" w:after="0"/>
        <w:outlineLvl w:val="2"/>
        <w:rPr>
          <w:rFonts w:eastAsiaTheme="majorEastAsia"/>
          <w:b/>
          <w:bCs/>
          <w:color w:val="000000" w:themeColor="text1"/>
          <w:sz w:val="36"/>
          <w:szCs w:val="36"/>
        </w:rPr>
      </w:pPr>
      <w:r w:rsidRPr="000E6499">
        <w:rPr>
          <w:rFonts w:eastAsiaTheme="majorEastAsia"/>
          <w:b/>
          <w:bCs/>
          <w:noProof/>
          <w:color w:val="000000" w:themeColor="text1"/>
          <w:sz w:val="36"/>
          <w:szCs w:val="36"/>
          <w:lang w:eastAsia="en-NZ"/>
        </w:rPr>
        <w:lastRenderedPageBreak/>
        <w:drawing>
          <wp:anchor distT="0" distB="0" distL="114300" distR="114300" simplePos="0" relativeHeight="251808768" behindDoc="1" locked="0" layoutInCell="1" allowOverlap="1" wp14:anchorId="0D742DB3" wp14:editId="324F6593">
            <wp:simplePos x="0" y="0"/>
            <wp:positionH relativeFrom="margin">
              <wp:posOffset>-1270</wp:posOffset>
            </wp:positionH>
            <wp:positionV relativeFrom="paragraph">
              <wp:posOffset>217261</wp:posOffset>
            </wp:positionV>
            <wp:extent cx="1872343" cy="1211910"/>
            <wp:effectExtent l="0" t="0" r="0" b="762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343" cy="121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E6499">
        <w:rPr>
          <w:rFonts w:eastAsiaTheme="majorEastAsia"/>
          <w:b/>
          <w:bCs/>
          <w:color w:val="000000" w:themeColor="text1"/>
          <w:sz w:val="36"/>
          <w:szCs w:val="36"/>
        </w:rPr>
        <w:t xml:space="preserve">Homes </w:t>
      </w:r>
      <w:r w:rsidR="00481385">
        <w:rPr>
          <w:rFonts w:eastAsiaTheme="majorEastAsia"/>
          <w:b/>
          <w:bCs/>
          <w:color w:val="000000" w:themeColor="text1"/>
          <w:sz w:val="36"/>
          <w:szCs w:val="36"/>
        </w:rPr>
        <w:t>we already have</w:t>
      </w:r>
    </w:p>
    <w:p w14:paraId="59AF0F57" w14:textId="77777777" w:rsidR="000E6499" w:rsidRPr="000E6499" w:rsidRDefault="000E6499" w:rsidP="000E6499">
      <w:pPr>
        <w:spacing w:after="0"/>
      </w:pPr>
    </w:p>
    <w:p w14:paraId="2BEC67AE" w14:textId="77777777" w:rsidR="000E6499" w:rsidRPr="000E6499" w:rsidRDefault="000E6499" w:rsidP="000E6499">
      <w:r w:rsidRPr="000E6499">
        <w:t>Many of the homes that Kāinga Ora rents out need work done on them.</w:t>
      </w:r>
    </w:p>
    <w:p w14:paraId="27524758" w14:textId="77777777" w:rsidR="000E6499" w:rsidRPr="000E6499" w:rsidRDefault="000E6499" w:rsidP="000E6499"/>
    <w:p w14:paraId="1A87B93D" w14:textId="77777777" w:rsidR="000E6499" w:rsidRPr="000E6499" w:rsidRDefault="000E6499" w:rsidP="000E6499">
      <w:r w:rsidRPr="000E6499">
        <w:rPr>
          <w:noProof/>
          <w:lang w:eastAsia="en-NZ"/>
        </w:rPr>
        <w:drawing>
          <wp:anchor distT="0" distB="0" distL="114300" distR="114300" simplePos="0" relativeHeight="251830272" behindDoc="1" locked="0" layoutInCell="1" allowOverlap="1" wp14:anchorId="417F2AA0" wp14:editId="00BD85DB">
            <wp:simplePos x="0" y="0"/>
            <wp:positionH relativeFrom="column">
              <wp:posOffset>186690</wp:posOffset>
            </wp:positionH>
            <wp:positionV relativeFrom="paragraph">
              <wp:posOffset>45629</wp:posOffset>
            </wp:positionV>
            <wp:extent cx="1450709" cy="1502649"/>
            <wp:effectExtent l="0" t="0" r="0" b="2540"/>
            <wp:wrapNone/>
            <wp:docPr id="20" name="Picture 20" descr="C:\Users\tepuu\Desktop\People First\Easy Read Images\Easy Read Images\Change Health pics\easy read images\Change pics\Access Adaptio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C:\Users\tepuu\Desktop\People First\Easy Read Images\Easy Read Images\Change Health pics\easy read images\Change pics\Access Adaptions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0709" cy="1502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DA0A76" w14:textId="77777777" w:rsidR="000E6499" w:rsidRPr="000E6499" w:rsidRDefault="000E6499" w:rsidP="000E6499">
      <w:r w:rsidRPr="000E6499">
        <w:t>When we work on these homes it will be a chance to make them more accessible.</w:t>
      </w:r>
    </w:p>
    <w:p w14:paraId="3ED03EA3" w14:textId="77777777" w:rsidR="000E6499" w:rsidRPr="000E6499" w:rsidRDefault="000E6499" w:rsidP="000E6499"/>
    <w:p w14:paraId="55FFD106" w14:textId="2BDBAD4C" w:rsidR="000E6499" w:rsidRPr="000E6499" w:rsidRDefault="00F9666F" w:rsidP="000E6499">
      <w:r w:rsidRPr="000E6499">
        <w:rPr>
          <w:noProof/>
          <w:lang w:eastAsia="en-NZ"/>
        </w:rPr>
        <w:drawing>
          <wp:anchor distT="0" distB="0" distL="114300" distR="114300" simplePos="0" relativeHeight="252087296" behindDoc="1" locked="0" layoutInCell="1" allowOverlap="1" wp14:anchorId="190D48F6" wp14:editId="6FB42E73">
            <wp:simplePos x="0" y="0"/>
            <wp:positionH relativeFrom="margin">
              <wp:posOffset>268720</wp:posOffset>
            </wp:positionH>
            <wp:positionV relativeFrom="paragraph">
              <wp:posOffset>15875</wp:posOffset>
            </wp:positionV>
            <wp:extent cx="1291590" cy="1616710"/>
            <wp:effectExtent l="0" t="0" r="3810" b="2540"/>
            <wp:wrapNone/>
            <wp:docPr id="284" name="Picture 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1590" cy="1616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02BCE7" w14:textId="16D109CF" w:rsidR="000E6499" w:rsidRPr="000E6499" w:rsidRDefault="000E6499" w:rsidP="000E6499">
      <w:pPr>
        <w:spacing w:after="0"/>
      </w:pPr>
      <w:r w:rsidRPr="000E6499">
        <w:t>We want to find out:</w:t>
      </w:r>
    </w:p>
    <w:p w14:paraId="4E15CF12" w14:textId="61559FA3" w:rsidR="000E6499" w:rsidRPr="000E6499" w:rsidRDefault="000E6499" w:rsidP="000E6499">
      <w:pPr>
        <w:spacing w:after="0"/>
      </w:pPr>
    </w:p>
    <w:p w14:paraId="35B5C79F" w14:textId="06542AAC" w:rsidR="000E6499" w:rsidRPr="000E6499" w:rsidRDefault="000E6499" w:rsidP="003C3CD5">
      <w:pPr>
        <w:numPr>
          <w:ilvl w:val="0"/>
          <w:numId w:val="3"/>
        </w:numPr>
        <w:ind w:left="3960"/>
        <w:contextualSpacing/>
      </w:pPr>
      <w:r w:rsidRPr="000E6499">
        <w:rPr>
          <w:noProof/>
          <w:lang w:eastAsia="en-NZ"/>
        </w:rPr>
        <w:drawing>
          <wp:anchor distT="0" distB="0" distL="114300" distR="114300" simplePos="0" relativeHeight="251817984" behindDoc="1" locked="0" layoutInCell="1" allowOverlap="1" wp14:anchorId="61C91211" wp14:editId="3A386E6F">
            <wp:simplePos x="0" y="0"/>
            <wp:positionH relativeFrom="margin">
              <wp:posOffset>105525</wp:posOffset>
            </wp:positionH>
            <wp:positionV relativeFrom="paragraph">
              <wp:posOffset>739775</wp:posOffset>
            </wp:positionV>
            <wp:extent cx="1556669" cy="1412149"/>
            <wp:effectExtent l="0" t="0" r="5715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6669" cy="1412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E6499">
        <w:t>How hard is it to make these homes meet our Universal Design standards?</w:t>
      </w:r>
    </w:p>
    <w:p w14:paraId="19B7EFB0" w14:textId="77777777" w:rsidR="000E6499" w:rsidRPr="000E6499" w:rsidRDefault="000E6499" w:rsidP="000E6499">
      <w:pPr>
        <w:ind w:left="3960"/>
        <w:contextualSpacing/>
      </w:pPr>
    </w:p>
    <w:p w14:paraId="4072ED02" w14:textId="77777777" w:rsidR="000E6499" w:rsidRPr="000E6499" w:rsidRDefault="000E6499" w:rsidP="003C3CD5">
      <w:pPr>
        <w:numPr>
          <w:ilvl w:val="0"/>
          <w:numId w:val="3"/>
        </w:numPr>
        <w:ind w:left="3960"/>
        <w:contextualSpacing/>
      </w:pPr>
      <w:r w:rsidRPr="000E6499">
        <w:t>How much money will it cost?</w:t>
      </w:r>
    </w:p>
    <w:p w14:paraId="13FB36CD" w14:textId="77777777" w:rsidR="000E6499" w:rsidRPr="000E6499" w:rsidRDefault="000E6499" w:rsidP="000E6499"/>
    <w:p w14:paraId="27721E7B" w14:textId="77777777" w:rsidR="000E6499" w:rsidRPr="000E6499" w:rsidRDefault="000E6499" w:rsidP="000E6499"/>
    <w:p w14:paraId="60081D83" w14:textId="77777777" w:rsidR="000E6499" w:rsidRPr="000E6499" w:rsidRDefault="000E6499" w:rsidP="000E6499">
      <w:pPr>
        <w:spacing w:line="259" w:lineRule="auto"/>
        <w:ind w:left="0"/>
      </w:pPr>
      <w:r w:rsidRPr="000E6499">
        <w:br w:type="page"/>
      </w:r>
    </w:p>
    <w:p w14:paraId="326119B6" w14:textId="2AF794FB" w:rsidR="000E6499" w:rsidRPr="000E6499" w:rsidRDefault="00D8256D" w:rsidP="000E6499">
      <w:r>
        <w:rPr>
          <w:noProof/>
          <w:lang w:eastAsia="en-NZ"/>
        </w:rPr>
        <w:lastRenderedPageBreak/>
        <w:drawing>
          <wp:anchor distT="0" distB="0" distL="114300" distR="114300" simplePos="0" relativeHeight="251968512" behindDoc="1" locked="0" layoutInCell="1" allowOverlap="1" wp14:anchorId="3B8F0634" wp14:editId="792672DC">
            <wp:simplePos x="0" y="0"/>
            <wp:positionH relativeFrom="column">
              <wp:posOffset>289560</wp:posOffset>
            </wp:positionH>
            <wp:positionV relativeFrom="paragraph">
              <wp:posOffset>-554355</wp:posOffset>
            </wp:positionV>
            <wp:extent cx="1853565" cy="1755775"/>
            <wp:effectExtent l="0" t="0" r="0" b="0"/>
            <wp:wrapNone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3565" cy="1755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6499" w:rsidRPr="000E6499">
        <w:t xml:space="preserve">When we have answers we will make a plan that says </w:t>
      </w:r>
      <w:r w:rsidR="000E6499" w:rsidRPr="000E6499">
        <w:rPr>
          <w:b/>
          <w:bCs/>
        </w:rPr>
        <w:t xml:space="preserve">how many </w:t>
      </w:r>
      <w:r w:rsidR="000E6499" w:rsidRPr="000E6499">
        <w:t>homes we will make more accessible.</w:t>
      </w:r>
    </w:p>
    <w:p w14:paraId="52241CE7" w14:textId="20E84324" w:rsidR="000E6499" w:rsidRPr="000E6499" w:rsidRDefault="000E6499" w:rsidP="000E6499">
      <w:pPr>
        <w:spacing w:line="259" w:lineRule="auto"/>
        <w:ind w:left="0"/>
        <w:rPr>
          <w:rFonts w:eastAsiaTheme="majorEastAsia"/>
          <w:color w:val="2F5496" w:themeColor="accent1" w:themeShade="BF"/>
          <w:sz w:val="40"/>
          <w:szCs w:val="40"/>
        </w:rPr>
      </w:pPr>
      <w:r w:rsidRPr="000E6499">
        <w:br w:type="page"/>
      </w:r>
    </w:p>
    <w:p w14:paraId="4E75B630" w14:textId="5BB5B0BE" w:rsidR="000E6499" w:rsidRPr="000E6499" w:rsidRDefault="00CF4496" w:rsidP="003C3CD5">
      <w:pPr>
        <w:keepNext/>
        <w:keepLines/>
        <w:numPr>
          <w:ilvl w:val="0"/>
          <w:numId w:val="1"/>
        </w:numPr>
        <w:spacing w:before="40" w:after="0"/>
        <w:jc w:val="center"/>
        <w:outlineLvl w:val="1"/>
        <w:rPr>
          <w:rFonts w:eastAsiaTheme="majorEastAsia"/>
          <w:b/>
          <w:bCs/>
          <w:color w:val="008000"/>
          <w:sz w:val="52"/>
          <w:szCs w:val="52"/>
        </w:rPr>
      </w:pPr>
      <w:r>
        <w:rPr>
          <w:rFonts w:eastAsiaTheme="majorEastAsia"/>
          <w:b/>
          <w:bCs/>
          <w:color w:val="008000"/>
          <w:sz w:val="52"/>
          <w:szCs w:val="52"/>
        </w:rPr>
        <w:lastRenderedPageBreak/>
        <w:t>Meet</w:t>
      </w:r>
      <w:r w:rsidR="000E6499" w:rsidRPr="000E6499">
        <w:rPr>
          <w:rFonts w:eastAsiaTheme="majorEastAsia"/>
          <w:b/>
          <w:bCs/>
          <w:color w:val="008000"/>
          <w:sz w:val="52"/>
          <w:szCs w:val="52"/>
        </w:rPr>
        <w:t xml:space="preserve"> the different needs of each tenant</w:t>
      </w:r>
    </w:p>
    <w:p w14:paraId="14DB3B56" w14:textId="77777777" w:rsidR="000E6499" w:rsidRPr="000E6499" w:rsidRDefault="000E6499" w:rsidP="000E6499"/>
    <w:p w14:paraId="39801B4C" w14:textId="77777777" w:rsidR="000E6499" w:rsidRPr="000E6499" w:rsidRDefault="000E6499" w:rsidP="000E6499">
      <w:pPr>
        <w:keepNext/>
        <w:keepLines/>
        <w:spacing w:before="40" w:after="0"/>
        <w:outlineLvl w:val="2"/>
        <w:rPr>
          <w:rFonts w:eastAsiaTheme="majorEastAsia"/>
          <w:b/>
          <w:bCs/>
          <w:color w:val="000000" w:themeColor="text1"/>
          <w:sz w:val="36"/>
          <w:szCs w:val="36"/>
        </w:rPr>
      </w:pPr>
      <w:r w:rsidRPr="000E6499">
        <w:rPr>
          <w:rFonts w:eastAsiaTheme="majorEastAsia"/>
          <w:b/>
          <w:bCs/>
          <w:noProof/>
          <w:color w:val="000000" w:themeColor="text1"/>
          <w:sz w:val="36"/>
          <w:szCs w:val="36"/>
          <w:lang w:eastAsia="en-NZ"/>
        </w:rPr>
        <w:drawing>
          <wp:anchor distT="0" distB="0" distL="114300" distR="114300" simplePos="0" relativeHeight="251825152" behindDoc="1" locked="0" layoutInCell="1" allowOverlap="1" wp14:anchorId="735F9F06" wp14:editId="36649381">
            <wp:simplePos x="0" y="0"/>
            <wp:positionH relativeFrom="margin">
              <wp:posOffset>144780</wp:posOffset>
            </wp:positionH>
            <wp:positionV relativeFrom="paragraph">
              <wp:posOffset>320155</wp:posOffset>
            </wp:positionV>
            <wp:extent cx="1447800" cy="1499549"/>
            <wp:effectExtent l="0" t="0" r="0" b="5715"/>
            <wp:wrapNone/>
            <wp:docPr id="46" name="Picture 46" descr="C:\Users\tepuu\Desktop\People First\Easy Read Images\Easy Read Images\Change Health pics\easy read images\Change pics\Access Adaptio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C:\Users\tepuu\Desktop\People First\Easy Read Images\Easy Read Images\Change Health pics\easy read images\Change pics\Access Adaptions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499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E6499">
        <w:rPr>
          <w:rFonts w:eastAsiaTheme="majorEastAsia"/>
          <w:b/>
          <w:bCs/>
          <w:color w:val="000000" w:themeColor="text1"/>
          <w:sz w:val="36"/>
          <w:szCs w:val="36"/>
        </w:rPr>
        <w:t xml:space="preserve">Modifications to a Kāinga Ora home </w:t>
      </w:r>
    </w:p>
    <w:p w14:paraId="02A41046" w14:textId="77777777" w:rsidR="000E6499" w:rsidRPr="000E6499" w:rsidRDefault="000E6499" w:rsidP="000E6499">
      <w:r w:rsidRPr="000E6499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4B7B8C1C" wp14:editId="5DBAFC9D">
                <wp:simplePos x="0" y="0"/>
                <wp:positionH relativeFrom="margin">
                  <wp:posOffset>2263140</wp:posOffset>
                </wp:positionH>
                <wp:positionV relativeFrom="paragraph">
                  <wp:posOffset>222159</wp:posOffset>
                </wp:positionV>
                <wp:extent cx="3468914" cy="1030514"/>
                <wp:effectExtent l="0" t="0" r="0" b="0"/>
                <wp:wrapNone/>
                <wp:docPr id="42" name="Rectangl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68914" cy="1030514"/>
                        </a:xfrm>
                        <a:prstGeom prst="rect">
                          <a:avLst/>
                        </a:prstGeom>
                        <a:solidFill>
                          <a:srgbClr val="008000">
                            <a:alpha val="1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0FCC293" id="Rectangle 42" o:spid="_x0000_s1026" style="position:absolute;margin-left:178.2pt;margin-top:17.5pt;width:273.15pt;height:81.15pt;z-index:251822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" fillcolor="green" stroked="f" strokeweight="1pt">
                <v:fill opacity="6682f"/>
                <w10:wrap anchorx="margin"/>
              </v:rect>
            </w:pict>
          </mc:Fallback>
        </mc:AlternateContent>
      </w:r>
      <w:r w:rsidRPr="000E6499">
        <w:tab/>
      </w:r>
    </w:p>
    <w:p w14:paraId="6B1102DA" w14:textId="77777777" w:rsidR="000E6499" w:rsidRPr="000E6499" w:rsidRDefault="000E6499" w:rsidP="000E6499">
      <w:pPr>
        <w:ind w:left="3960"/>
      </w:pPr>
      <w:r w:rsidRPr="000E6499">
        <w:rPr>
          <w:b/>
          <w:bCs/>
        </w:rPr>
        <w:t>Modifications</w:t>
      </w:r>
      <w:r w:rsidRPr="000E6499">
        <w:t xml:space="preserve"> are changes that make a home more accessible. </w:t>
      </w:r>
    </w:p>
    <w:p w14:paraId="06A75299" w14:textId="77777777" w:rsidR="000E6499" w:rsidRPr="000E6499" w:rsidRDefault="000E6499" w:rsidP="000E6499"/>
    <w:p w14:paraId="5C186344" w14:textId="77777777" w:rsidR="000E6499" w:rsidRPr="000E6499" w:rsidRDefault="000E6499" w:rsidP="003A0C6C">
      <w:pPr>
        <w:spacing w:after="0"/>
      </w:pPr>
      <w:r w:rsidRPr="000E6499">
        <w:rPr>
          <w:noProof/>
          <w:lang w:eastAsia="en-NZ"/>
        </w:rPr>
        <w:drawing>
          <wp:anchor distT="0" distB="0" distL="114300" distR="114300" simplePos="0" relativeHeight="251826176" behindDoc="1" locked="0" layoutInCell="1" allowOverlap="1" wp14:anchorId="697A0932" wp14:editId="09BFAE2A">
            <wp:simplePos x="0" y="0"/>
            <wp:positionH relativeFrom="margin">
              <wp:posOffset>210300</wp:posOffset>
            </wp:positionH>
            <wp:positionV relativeFrom="paragraph">
              <wp:posOffset>109855</wp:posOffset>
            </wp:positionV>
            <wp:extent cx="1297484" cy="1221288"/>
            <wp:effectExtent l="0" t="0" r="0" b="0"/>
            <wp:wrapNone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7484" cy="1221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A4FD93" w14:textId="77777777" w:rsidR="000E6499" w:rsidRPr="000E6499" w:rsidRDefault="000E6499" w:rsidP="000E6499">
      <w:pPr>
        <w:spacing w:after="0"/>
      </w:pPr>
      <w:r w:rsidRPr="000E6499">
        <w:t>When a tenant needs modifications to their home we assist them to ask for money from:</w:t>
      </w:r>
    </w:p>
    <w:p w14:paraId="0AA0AA07" w14:textId="77777777" w:rsidR="000E6499" w:rsidRPr="000E6499" w:rsidRDefault="000E6499" w:rsidP="000E6499">
      <w:pPr>
        <w:spacing w:after="0"/>
      </w:pPr>
      <w:r w:rsidRPr="000E6499">
        <w:rPr>
          <w:noProof/>
          <w:lang w:eastAsia="en-NZ"/>
        </w:rPr>
        <w:drawing>
          <wp:anchor distT="0" distB="0" distL="114300" distR="114300" simplePos="0" relativeHeight="251828224" behindDoc="1" locked="0" layoutInCell="1" allowOverlap="1" wp14:anchorId="1989436C" wp14:editId="30086BEC">
            <wp:simplePos x="0" y="0"/>
            <wp:positionH relativeFrom="column">
              <wp:posOffset>-247015</wp:posOffset>
            </wp:positionH>
            <wp:positionV relativeFrom="paragraph">
              <wp:posOffset>328204</wp:posOffset>
            </wp:positionV>
            <wp:extent cx="2177142" cy="644886"/>
            <wp:effectExtent l="0" t="0" r="0" b="3175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2177142" cy="6448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A775CE" w14:textId="77777777" w:rsidR="000E6499" w:rsidRPr="000E6499" w:rsidRDefault="000E6499" w:rsidP="003C3CD5">
      <w:pPr>
        <w:numPr>
          <w:ilvl w:val="0"/>
          <w:numId w:val="3"/>
        </w:numPr>
        <w:ind w:left="3960"/>
        <w:contextualSpacing/>
      </w:pPr>
      <w:r w:rsidRPr="000E6499">
        <w:t>ACC</w:t>
      </w:r>
    </w:p>
    <w:p w14:paraId="435F4092" w14:textId="77777777" w:rsidR="000E6499" w:rsidRPr="000E6499" w:rsidRDefault="000E6499" w:rsidP="000E6499">
      <w:pPr>
        <w:ind w:left="3960"/>
        <w:contextualSpacing/>
      </w:pPr>
    </w:p>
    <w:p w14:paraId="383CE79F" w14:textId="4C110B34" w:rsidR="000E6499" w:rsidRPr="000E6499" w:rsidRDefault="000E6499" w:rsidP="000E6499">
      <w:pPr>
        <w:ind w:left="3960"/>
        <w:contextualSpacing/>
      </w:pPr>
      <w:r w:rsidRPr="000E6499">
        <w:t>or</w:t>
      </w:r>
    </w:p>
    <w:p w14:paraId="138E9CA6" w14:textId="44E7AAEC" w:rsidR="000E6499" w:rsidRPr="000E6499" w:rsidRDefault="004F7573" w:rsidP="000E6499">
      <w:pPr>
        <w:ind w:left="3960"/>
        <w:contextualSpacing/>
      </w:pPr>
      <w:r w:rsidRPr="000E6499">
        <w:rPr>
          <w:noProof/>
          <w:lang w:eastAsia="en-NZ"/>
        </w:rPr>
        <w:drawing>
          <wp:anchor distT="0" distB="0" distL="114300" distR="114300" simplePos="0" relativeHeight="251829248" behindDoc="1" locked="0" layoutInCell="1" allowOverlap="1" wp14:anchorId="20AAD30E" wp14:editId="388BA001">
            <wp:simplePos x="0" y="0"/>
            <wp:positionH relativeFrom="margin">
              <wp:posOffset>-57150</wp:posOffset>
            </wp:positionH>
            <wp:positionV relativeFrom="paragraph">
              <wp:posOffset>113574</wp:posOffset>
            </wp:positionV>
            <wp:extent cx="1708785" cy="730250"/>
            <wp:effectExtent l="0" t="0" r="5715" b="0"/>
            <wp:wrapNone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785" cy="73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1C56A2" w14:textId="77777777" w:rsidR="000E6499" w:rsidRPr="000E6499" w:rsidRDefault="000E6499" w:rsidP="003C3CD5">
      <w:pPr>
        <w:numPr>
          <w:ilvl w:val="0"/>
          <w:numId w:val="3"/>
        </w:numPr>
        <w:ind w:left="3960"/>
        <w:contextualSpacing/>
      </w:pPr>
      <w:r w:rsidRPr="000E6499">
        <w:t>the Ministry of Health.</w:t>
      </w:r>
    </w:p>
    <w:p w14:paraId="173465E3" w14:textId="77777777" w:rsidR="000E6499" w:rsidRPr="000E6499" w:rsidRDefault="000E6499" w:rsidP="000E6499"/>
    <w:p w14:paraId="5035718F" w14:textId="6AB99CDE" w:rsidR="000E6499" w:rsidRPr="000E6499" w:rsidRDefault="000E6499" w:rsidP="000E6499"/>
    <w:p w14:paraId="3B8F7743" w14:textId="4E61C1C6" w:rsidR="004F7573" w:rsidRDefault="004F7573">
      <w:pPr>
        <w:spacing w:line="259" w:lineRule="auto"/>
        <w:ind w:left="0"/>
      </w:pPr>
      <w:r>
        <w:br w:type="page"/>
      </w:r>
    </w:p>
    <w:p w14:paraId="671F97A0" w14:textId="1822F1F7" w:rsidR="000E6499" w:rsidRPr="000E6499" w:rsidRDefault="004F7573" w:rsidP="000E6499">
      <w:r w:rsidRPr="000E6499">
        <w:rPr>
          <w:noProof/>
          <w:lang w:eastAsia="en-NZ"/>
        </w:rPr>
        <w:lastRenderedPageBreak/>
        <w:drawing>
          <wp:anchor distT="0" distB="0" distL="114300" distR="114300" simplePos="0" relativeHeight="251827200" behindDoc="1" locked="0" layoutInCell="1" allowOverlap="1" wp14:anchorId="5634E481" wp14:editId="17102614">
            <wp:simplePos x="0" y="0"/>
            <wp:positionH relativeFrom="margin">
              <wp:posOffset>97155</wp:posOffset>
            </wp:positionH>
            <wp:positionV relativeFrom="paragraph">
              <wp:posOffset>-245836</wp:posOffset>
            </wp:positionV>
            <wp:extent cx="1606550" cy="1088390"/>
            <wp:effectExtent l="0" t="0" r="0" b="0"/>
            <wp:wrapNone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550" cy="1088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6499" w:rsidRPr="000E6499">
        <w:t xml:space="preserve">Then Kāinga Ora make the changes. </w:t>
      </w:r>
    </w:p>
    <w:p w14:paraId="4F9C5ACE" w14:textId="77777777" w:rsidR="004F7573" w:rsidRDefault="004F7573" w:rsidP="000E6499"/>
    <w:p w14:paraId="0E875546" w14:textId="730E81BD" w:rsidR="004F7573" w:rsidRDefault="00FB5915" w:rsidP="000E6499">
      <w:r w:rsidRPr="000E6499">
        <w:rPr>
          <w:noProof/>
          <w:lang w:eastAsia="en-NZ"/>
        </w:rPr>
        <w:drawing>
          <wp:anchor distT="0" distB="0" distL="114300" distR="114300" simplePos="0" relativeHeight="251833344" behindDoc="1" locked="0" layoutInCell="1" allowOverlap="1" wp14:anchorId="16A10CE2" wp14:editId="54E1A2BC">
            <wp:simplePos x="0" y="0"/>
            <wp:positionH relativeFrom="margin">
              <wp:posOffset>44450</wp:posOffset>
            </wp:positionH>
            <wp:positionV relativeFrom="paragraph">
              <wp:posOffset>322036</wp:posOffset>
            </wp:positionV>
            <wp:extent cx="1758950" cy="1382395"/>
            <wp:effectExtent l="0" t="0" r="0" b="8255"/>
            <wp:wrapNone/>
            <wp:docPr id="529" name="Picture 5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950" cy="1382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08B1E3" w14:textId="322C92F5" w:rsidR="000E6499" w:rsidRPr="000E6499" w:rsidRDefault="000E6499" w:rsidP="000E6499">
      <w:bookmarkStart w:id="8" w:name="_Hlk26892615"/>
      <w:r w:rsidRPr="000E6499">
        <w:t>We will work with ACC and the Ministry of Health to make it easier to ask for money for modifications.</w:t>
      </w:r>
    </w:p>
    <w:bookmarkEnd w:id="8"/>
    <w:p w14:paraId="629D265B" w14:textId="77777777" w:rsidR="000E6499" w:rsidRPr="000E6499" w:rsidRDefault="000E6499" w:rsidP="000E6499"/>
    <w:p w14:paraId="41D5698B" w14:textId="77777777" w:rsidR="000E6499" w:rsidRPr="000E6499" w:rsidRDefault="000E6499" w:rsidP="000E6499">
      <w:r w:rsidRPr="000E6499">
        <w:rPr>
          <w:noProof/>
          <w:lang w:eastAsia="en-NZ"/>
        </w:rPr>
        <w:drawing>
          <wp:anchor distT="0" distB="0" distL="114300" distR="114300" simplePos="0" relativeHeight="251832320" behindDoc="1" locked="0" layoutInCell="1" allowOverlap="1" wp14:anchorId="024F7F0A" wp14:editId="2760333C">
            <wp:simplePos x="0" y="0"/>
            <wp:positionH relativeFrom="margin">
              <wp:posOffset>272415</wp:posOffset>
            </wp:positionH>
            <wp:positionV relativeFrom="paragraph">
              <wp:posOffset>188686</wp:posOffset>
            </wp:positionV>
            <wp:extent cx="1267505" cy="1093182"/>
            <wp:effectExtent l="0" t="0" r="8890" b="0"/>
            <wp:wrapNone/>
            <wp:docPr id="531" name="Picture 5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7505" cy="1093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3ED655" w14:textId="77777777" w:rsidR="000E6499" w:rsidRPr="000E6499" w:rsidRDefault="000E6499" w:rsidP="000E6499">
      <w:r w:rsidRPr="000E6499">
        <w:t xml:space="preserve">We will also look into ways that Kāinga Ora can pay for modifications. </w:t>
      </w:r>
    </w:p>
    <w:p w14:paraId="0CB156BF" w14:textId="64A20963" w:rsidR="000E6499" w:rsidRPr="000E6499" w:rsidRDefault="000E6499" w:rsidP="000E6499"/>
    <w:p w14:paraId="0A598507" w14:textId="6B8639F6" w:rsidR="000E6499" w:rsidRPr="000E6499" w:rsidRDefault="00FB5915" w:rsidP="000E6499">
      <w:r w:rsidRPr="000E6499">
        <w:rPr>
          <w:noProof/>
          <w:lang w:eastAsia="en-NZ"/>
        </w:rPr>
        <w:drawing>
          <wp:anchor distT="0" distB="0" distL="114300" distR="114300" simplePos="0" relativeHeight="251824128" behindDoc="1" locked="0" layoutInCell="1" allowOverlap="1" wp14:anchorId="49E88527" wp14:editId="61917D11">
            <wp:simplePos x="0" y="0"/>
            <wp:positionH relativeFrom="margin">
              <wp:posOffset>1171575</wp:posOffset>
            </wp:positionH>
            <wp:positionV relativeFrom="paragraph">
              <wp:posOffset>50800</wp:posOffset>
            </wp:positionV>
            <wp:extent cx="711835" cy="638175"/>
            <wp:effectExtent l="0" t="0" r="0" b="9525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83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E6499">
        <w:rPr>
          <w:noProof/>
          <w:lang w:eastAsia="en-NZ"/>
        </w:rPr>
        <w:drawing>
          <wp:anchor distT="0" distB="0" distL="114300" distR="114300" simplePos="0" relativeHeight="251823104" behindDoc="1" locked="0" layoutInCell="1" allowOverlap="1" wp14:anchorId="2386BB17" wp14:editId="768308F9">
            <wp:simplePos x="0" y="0"/>
            <wp:positionH relativeFrom="margin">
              <wp:posOffset>140970</wp:posOffset>
            </wp:positionH>
            <wp:positionV relativeFrom="paragraph">
              <wp:posOffset>403769</wp:posOffset>
            </wp:positionV>
            <wp:extent cx="1529080" cy="1019175"/>
            <wp:effectExtent l="0" t="0" r="0" b="9525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9080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511464" w14:textId="3A6DE432" w:rsidR="000E6499" w:rsidRPr="000E6499" w:rsidRDefault="000E6499" w:rsidP="000E6499">
      <w:r w:rsidRPr="000E6499">
        <w:t>Sometimes the best thing is for a tenant to move into a new home that is made to meet their needs.</w:t>
      </w:r>
    </w:p>
    <w:p w14:paraId="6C8818AB" w14:textId="77777777" w:rsidR="000E6499" w:rsidRPr="000E6499" w:rsidRDefault="000E6499" w:rsidP="000E6499"/>
    <w:p w14:paraId="3C2737E1" w14:textId="1158D653" w:rsidR="000E6499" w:rsidRPr="000E6499" w:rsidRDefault="000E6499" w:rsidP="000E6499">
      <w:pPr>
        <w:rPr>
          <w:rFonts w:eastAsiaTheme="majorEastAsia"/>
          <w:color w:val="2F5496" w:themeColor="accent1" w:themeShade="BF"/>
          <w:sz w:val="36"/>
          <w:szCs w:val="36"/>
        </w:rPr>
      </w:pPr>
      <w:r w:rsidRPr="000E6499">
        <w:br w:type="page"/>
      </w:r>
    </w:p>
    <w:p w14:paraId="479791F9" w14:textId="77777777" w:rsidR="000E6499" w:rsidRPr="000E6499" w:rsidRDefault="000E6499" w:rsidP="000E6499">
      <w:pPr>
        <w:keepNext/>
        <w:keepLines/>
        <w:spacing w:before="40" w:after="0"/>
        <w:outlineLvl w:val="2"/>
        <w:rPr>
          <w:rFonts w:eastAsiaTheme="majorEastAsia"/>
          <w:b/>
          <w:bCs/>
          <w:color w:val="000000" w:themeColor="text1"/>
          <w:sz w:val="36"/>
          <w:szCs w:val="36"/>
        </w:rPr>
      </w:pPr>
      <w:r w:rsidRPr="000E6499">
        <w:rPr>
          <w:rFonts w:eastAsiaTheme="majorEastAsia"/>
          <w:b/>
          <w:bCs/>
          <w:color w:val="000000" w:themeColor="text1"/>
          <w:sz w:val="36"/>
          <w:szCs w:val="36"/>
        </w:rPr>
        <w:lastRenderedPageBreak/>
        <w:t>Homes for groups of people with the same needs</w:t>
      </w:r>
    </w:p>
    <w:p w14:paraId="1CC7D221" w14:textId="77777777" w:rsidR="000E6499" w:rsidRPr="000E6499" w:rsidRDefault="000E6499" w:rsidP="000E6499">
      <w:pPr>
        <w:spacing w:after="0"/>
      </w:pPr>
      <w:r w:rsidRPr="000E6499">
        <w:rPr>
          <w:noProof/>
          <w:lang w:eastAsia="en-NZ"/>
        </w:rPr>
        <w:drawing>
          <wp:anchor distT="0" distB="0" distL="114300" distR="114300" simplePos="0" relativeHeight="251835392" behindDoc="1" locked="0" layoutInCell="1" allowOverlap="1" wp14:anchorId="3B81D176" wp14:editId="116988B8">
            <wp:simplePos x="0" y="0"/>
            <wp:positionH relativeFrom="margin">
              <wp:posOffset>-28055</wp:posOffset>
            </wp:positionH>
            <wp:positionV relativeFrom="paragraph">
              <wp:posOffset>37465</wp:posOffset>
            </wp:positionV>
            <wp:extent cx="1972716" cy="1510145"/>
            <wp:effectExtent l="0" t="0" r="8890" b="0"/>
            <wp:wrapNone/>
            <wp:docPr id="532" name="Picture 5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716" cy="1510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D4F935" w14:textId="77777777" w:rsidR="000E6499" w:rsidRPr="000E6499" w:rsidRDefault="000E6499" w:rsidP="000E6499">
      <w:r w:rsidRPr="000E6499">
        <w:t xml:space="preserve">Kāinga Ora rents out some of our homes to other organisations to use for </w:t>
      </w:r>
      <w:r w:rsidRPr="000E6499">
        <w:rPr>
          <w:b/>
          <w:bCs/>
        </w:rPr>
        <w:t>Community Group Housing</w:t>
      </w:r>
      <w:r w:rsidRPr="000E6499">
        <w:t>.</w:t>
      </w:r>
    </w:p>
    <w:p w14:paraId="391580B3" w14:textId="77777777" w:rsidR="00DF539B" w:rsidRDefault="00DF539B" w:rsidP="000E6499"/>
    <w:p w14:paraId="5D692917" w14:textId="0ECDF8B4" w:rsidR="000E6499" w:rsidRPr="000E6499" w:rsidRDefault="00DF539B" w:rsidP="00DF539B">
      <w:pPr>
        <w:spacing w:after="0"/>
      </w:pPr>
      <w:r w:rsidRPr="000E6499">
        <w:rPr>
          <w:noProof/>
          <w:lang w:eastAsia="en-NZ"/>
        </w:rPr>
        <w:drawing>
          <wp:anchor distT="0" distB="0" distL="114300" distR="114300" simplePos="0" relativeHeight="251850752" behindDoc="1" locked="0" layoutInCell="1" allowOverlap="1" wp14:anchorId="798A6D61" wp14:editId="67062468">
            <wp:simplePos x="0" y="0"/>
            <wp:positionH relativeFrom="margin">
              <wp:posOffset>101715</wp:posOffset>
            </wp:positionH>
            <wp:positionV relativeFrom="paragraph">
              <wp:posOffset>118110</wp:posOffset>
            </wp:positionV>
            <wp:extent cx="1541780" cy="1422400"/>
            <wp:effectExtent l="0" t="0" r="1270" b="6350"/>
            <wp:wrapNone/>
            <wp:docPr id="526" name="Picture 5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1780" cy="142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E6499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7B69B424" wp14:editId="5DC27115">
                <wp:simplePos x="0" y="0"/>
                <wp:positionH relativeFrom="margin">
                  <wp:posOffset>2258060</wp:posOffset>
                </wp:positionH>
                <wp:positionV relativeFrom="paragraph">
                  <wp:posOffset>66675</wp:posOffset>
                </wp:positionV>
                <wp:extent cx="3712845" cy="4391660"/>
                <wp:effectExtent l="0" t="0" r="1905" b="8890"/>
                <wp:wrapNone/>
                <wp:docPr id="61" name="Rectangle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2845" cy="4391660"/>
                        </a:xfrm>
                        <a:prstGeom prst="rect">
                          <a:avLst/>
                        </a:prstGeom>
                        <a:solidFill>
                          <a:srgbClr val="008000">
                            <a:alpha val="1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E832BF1" id="Rectangle 61" o:spid="_x0000_s1026" style="position:absolute;margin-left:177.8pt;margin-top:5.25pt;width:292.35pt;height:345.8pt;z-index:251844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" fillcolor="green" stroked="f" strokeweight="1pt">
                <v:fill opacity="6682f"/>
                <w10:wrap anchorx="margin"/>
              </v:rect>
            </w:pict>
          </mc:Fallback>
        </mc:AlternateContent>
      </w:r>
    </w:p>
    <w:p w14:paraId="265A3218" w14:textId="61EAFBE2" w:rsidR="000E6499" w:rsidRPr="000E6499" w:rsidRDefault="000E6499" w:rsidP="000E6499">
      <w:pPr>
        <w:spacing w:after="0"/>
        <w:ind w:left="3960"/>
        <w:rPr>
          <w:b/>
          <w:bCs/>
        </w:rPr>
      </w:pPr>
      <w:r w:rsidRPr="000E6499">
        <w:rPr>
          <w:b/>
          <w:bCs/>
        </w:rPr>
        <w:t xml:space="preserve">Community Group Housing </w:t>
      </w:r>
      <w:r w:rsidRPr="000E6499">
        <w:t>is for groups of people like:</w:t>
      </w:r>
    </w:p>
    <w:p w14:paraId="6D409B48" w14:textId="77777777" w:rsidR="000E6499" w:rsidRPr="000E6499" w:rsidRDefault="000E6499" w:rsidP="000E6499">
      <w:pPr>
        <w:spacing w:after="0"/>
        <w:ind w:left="3960"/>
      </w:pPr>
    </w:p>
    <w:p w14:paraId="62920DD1" w14:textId="0E17190D" w:rsidR="000E6499" w:rsidRPr="000E6499" w:rsidRDefault="001212CB" w:rsidP="003C3CD5">
      <w:pPr>
        <w:numPr>
          <w:ilvl w:val="0"/>
          <w:numId w:val="3"/>
        </w:numPr>
        <w:ind w:left="4320"/>
        <w:contextualSpacing/>
      </w:pPr>
      <w:r w:rsidRPr="000E6499">
        <w:rPr>
          <w:noProof/>
          <w:lang w:eastAsia="en-NZ"/>
        </w:rPr>
        <w:drawing>
          <wp:anchor distT="0" distB="0" distL="114300" distR="114300" simplePos="0" relativeHeight="251843584" behindDoc="1" locked="0" layoutInCell="1" allowOverlap="1" wp14:anchorId="378E451B" wp14:editId="398E6E79">
            <wp:simplePos x="0" y="0"/>
            <wp:positionH relativeFrom="margin">
              <wp:posOffset>81915</wp:posOffset>
            </wp:positionH>
            <wp:positionV relativeFrom="paragraph">
              <wp:posOffset>464935</wp:posOffset>
            </wp:positionV>
            <wp:extent cx="1482436" cy="1305803"/>
            <wp:effectExtent l="0" t="0" r="3810" b="8890"/>
            <wp:wrapNone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2436" cy="1305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6499" w:rsidRPr="000E6499">
        <w:t xml:space="preserve">disabled people who need assistance </w:t>
      </w:r>
    </w:p>
    <w:p w14:paraId="18290416" w14:textId="49CB0F4F" w:rsidR="000E6499" w:rsidRPr="000E6499" w:rsidRDefault="000E6499" w:rsidP="000E6499">
      <w:pPr>
        <w:ind w:left="4320"/>
        <w:contextualSpacing/>
      </w:pPr>
    </w:p>
    <w:p w14:paraId="788E8ED0" w14:textId="16CEB4AD" w:rsidR="000E6499" w:rsidRPr="000E6499" w:rsidRDefault="000E6499" w:rsidP="003C3CD5">
      <w:pPr>
        <w:numPr>
          <w:ilvl w:val="0"/>
          <w:numId w:val="3"/>
        </w:numPr>
        <w:ind w:left="4320"/>
        <w:contextualSpacing/>
      </w:pPr>
      <w:r w:rsidRPr="000E6499">
        <w:t>young people who need extra support</w:t>
      </w:r>
    </w:p>
    <w:p w14:paraId="1009C511" w14:textId="6BC0723D" w:rsidR="000E6499" w:rsidRPr="000E6499" w:rsidRDefault="004B5F17" w:rsidP="000E6499">
      <w:pPr>
        <w:ind w:left="4320"/>
        <w:contextualSpacing/>
      </w:pPr>
      <w:r>
        <w:rPr>
          <w:noProof/>
          <w:lang w:eastAsia="en-NZ"/>
        </w:rPr>
        <w:drawing>
          <wp:anchor distT="0" distB="0" distL="114300" distR="114300" simplePos="0" relativeHeight="252136448" behindDoc="1" locked="0" layoutInCell="1" allowOverlap="1" wp14:anchorId="260D5ADE" wp14:editId="6C67C86C">
            <wp:simplePos x="0" y="0"/>
            <wp:positionH relativeFrom="column">
              <wp:posOffset>53340</wp:posOffset>
            </wp:positionH>
            <wp:positionV relativeFrom="paragraph">
              <wp:posOffset>280150</wp:posOffset>
            </wp:positionV>
            <wp:extent cx="1496060" cy="1468120"/>
            <wp:effectExtent l="0" t="0" r="8890" b="0"/>
            <wp:wrapNone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6060" cy="1468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D9C842" w14:textId="79B9E62E" w:rsidR="000E6499" w:rsidRPr="000E6499" w:rsidRDefault="000E6499" w:rsidP="003C3CD5">
      <w:pPr>
        <w:numPr>
          <w:ilvl w:val="0"/>
          <w:numId w:val="3"/>
        </w:numPr>
        <w:ind w:left="4320"/>
        <w:contextualSpacing/>
      </w:pPr>
      <w:r w:rsidRPr="000E6499">
        <w:t>people who have just got out of prison.</w:t>
      </w:r>
    </w:p>
    <w:p w14:paraId="7AE476D2" w14:textId="71BD6550" w:rsidR="000E6499" w:rsidRPr="000E6499" w:rsidRDefault="000E6499" w:rsidP="000E6499">
      <w:pPr>
        <w:spacing w:after="0"/>
      </w:pPr>
    </w:p>
    <w:p w14:paraId="29AF573E" w14:textId="77777777" w:rsidR="000E6499" w:rsidRPr="000E6499" w:rsidRDefault="000E6499" w:rsidP="000E6499">
      <w:pPr>
        <w:spacing w:after="0"/>
      </w:pPr>
    </w:p>
    <w:p w14:paraId="46B2B03A" w14:textId="77777777" w:rsidR="000E6499" w:rsidRPr="000E6499" w:rsidRDefault="000E6499" w:rsidP="000E6499">
      <w:pPr>
        <w:spacing w:line="259" w:lineRule="auto"/>
        <w:ind w:left="0"/>
      </w:pPr>
      <w:r w:rsidRPr="000E6499">
        <w:br w:type="page"/>
      </w:r>
    </w:p>
    <w:p w14:paraId="501F7E95" w14:textId="641685B7" w:rsidR="000E6499" w:rsidRPr="000E6499" w:rsidRDefault="00DA593A" w:rsidP="00DF539B">
      <w:pPr>
        <w:spacing w:after="0"/>
        <w:ind w:left="3960"/>
      </w:pPr>
      <w:r w:rsidRPr="000E6499">
        <w:rPr>
          <w:b/>
          <w:bCs/>
          <w:noProof/>
          <w:lang w:eastAsia="en-NZ"/>
        </w:rPr>
        <w:lastRenderedPageBreak/>
        <w:drawing>
          <wp:anchor distT="0" distB="0" distL="114300" distR="114300" simplePos="0" relativeHeight="251837440" behindDoc="1" locked="0" layoutInCell="1" allowOverlap="1" wp14:anchorId="7B4216C6" wp14:editId="42D4B624">
            <wp:simplePos x="0" y="0"/>
            <wp:positionH relativeFrom="margin">
              <wp:posOffset>13220</wp:posOffset>
            </wp:positionH>
            <wp:positionV relativeFrom="paragraph">
              <wp:posOffset>-15875</wp:posOffset>
            </wp:positionV>
            <wp:extent cx="1648460" cy="1069340"/>
            <wp:effectExtent l="0" t="0" r="8890" b="0"/>
            <wp:wrapNone/>
            <wp:docPr id="543" name="Picture 5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8460" cy="106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6499" w:rsidRPr="000E6499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1578E9A4" wp14:editId="4F14B6A4">
                <wp:simplePos x="0" y="0"/>
                <wp:positionH relativeFrom="margin">
                  <wp:posOffset>2244090</wp:posOffset>
                </wp:positionH>
                <wp:positionV relativeFrom="paragraph">
                  <wp:posOffset>-290945</wp:posOffset>
                </wp:positionV>
                <wp:extent cx="3712845" cy="3020291"/>
                <wp:effectExtent l="0" t="0" r="1905" b="8890"/>
                <wp:wrapNone/>
                <wp:docPr id="62" name="Rectangle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2845" cy="3020291"/>
                        </a:xfrm>
                        <a:prstGeom prst="rect">
                          <a:avLst/>
                        </a:prstGeom>
                        <a:solidFill>
                          <a:srgbClr val="008000">
                            <a:alpha val="1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DD7B0C2" id="Rectangle 62" o:spid="_x0000_s1026" style="position:absolute;margin-left:176.7pt;margin-top:-22.9pt;width:292.35pt;height:237.8pt;z-index:251845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" fillcolor="green" stroked="f" strokeweight="1pt">
                <v:fill opacity="6682f"/>
                <w10:wrap anchorx="margin"/>
              </v:rect>
            </w:pict>
          </mc:Fallback>
        </mc:AlternateContent>
      </w:r>
      <w:r w:rsidR="000E6499" w:rsidRPr="000E6499">
        <w:rPr>
          <w:b/>
          <w:bCs/>
        </w:rPr>
        <w:t>Community Group Housing</w:t>
      </w:r>
      <w:r w:rsidR="000E6499" w:rsidRPr="000E6499">
        <w:t xml:space="preserve"> can be: </w:t>
      </w:r>
    </w:p>
    <w:p w14:paraId="6347E7FA" w14:textId="77777777" w:rsidR="000E6499" w:rsidRPr="000E6499" w:rsidRDefault="000E6499" w:rsidP="00DF539B">
      <w:pPr>
        <w:spacing w:after="0"/>
        <w:ind w:left="3960"/>
      </w:pPr>
    </w:p>
    <w:p w14:paraId="589B5775" w14:textId="77777777" w:rsidR="000E6499" w:rsidRPr="000E6499" w:rsidRDefault="000E6499" w:rsidP="003C3CD5">
      <w:pPr>
        <w:numPr>
          <w:ilvl w:val="0"/>
          <w:numId w:val="3"/>
        </w:numPr>
        <w:ind w:left="4320"/>
        <w:contextualSpacing/>
      </w:pPr>
      <w:r w:rsidRPr="000E6499">
        <w:t>somewhere people live</w:t>
      </w:r>
    </w:p>
    <w:p w14:paraId="5A770416" w14:textId="77777777" w:rsidR="000E6499" w:rsidRPr="000E6499" w:rsidRDefault="000E6499" w:rsidP="000E6499">
      <w:pPr>
        <w:ind w:left="4320"/>
        <w:contextualSpacing/>
      </w:pPr>
      <w:r w:rsidRPr="000E6499">
        <w:rPr>
          <w:noProof/>
          <w:lang w:eastAsia="en-NZ"/>
        </w:rPr>
        <w:drawing>
          <wp:anchor distT="0" distB="0" distL="114300" distR="114300" simplePos="0" relativeHeight="251836416" behindDoc="1" locked="0" layoutInCell="1" allowOverlap="1" wp14:anchorId="4B020319" wp14:editId="64FB3F15">
            <wp:simplePos x="0" y="0"/>
            <wp:positionH relativeFrom="margin">
              <wp:posOffset>165100</wp:posOffset>
            </wp:positionH>
            <wp:positionV relativeFrom="paragraph">
              <wp:posOffset>235700</wp:posOffset>
            </wp:positionV>
            <wp:extent cx="1356995" cy="1388110"/>
            <wp:effectExtent l="0" t="0" r="0" b="2540"/>
            <wp:wrapNone/>
            <wp:docPr id="545" name="Picture 5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6995" cy="138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E49F01" w14:textId="77777777" w:rsidR="000E6499" w:rsidRPr="000E6499" w:rsidRDefault="000E6499" w:rsidP="003C3CD5">
      <w:pPr>
        <w:numPr>
          <w:ilvl w:val="0"/>
          <w:numId w:val="3"/>
        </w:numPr>
        <w:ind w:left="4320"/>
        <w:contextualSpacing/>
      </w:pPr>
      <w:r w:rsidRPr="000E6499">
        <w:t xml:space="preserve">somewhere people go during the day but do not stay at night. </w:t>
      </w:r>
    </w:p>
    <w:p w14:paraId="37B4A921" w14:textId="77777777" w:rsidR="000E6499" w:rsidRPr="000E6499" w:rsidRDefault="000E6499" w:rsidP="002C7978"/>
    <w:p w14:paraId="28C92092" w14:textId="77777777" w:rsidR="000E6499" w:rsidRPr="000E6499" w:rsidRDefault="000E6499" w:rsidP="002C7978"/>
    <w:p w14:paraId="46F342C0" w14:textId="77777777" w:rsidR="000E6499" w:rsidRPr="000E6499" w:rsidRDefault="000E6499" w:rsidP="000E6499">
      <w:r w:rsidRPr="000E6499">
        <w:rPr>
          <w:noProof/>
          <w:lang w:eastAsia="en-NZ"/>
        </w:rPr>
        <w:drawing>
          <wp:anchor distT="0" distB="0" distL="114300" distR="114300" simplePos="0" relativeHeight="251842560" behindDoc="1" locked="0" layoutInCell="1" allowOverlap="1" wp14:anchorId="07E2BC42" wp14:editId="205CEEEB">
            <wp:simplePos x="0" y="0"/>
            <wp:positionH relativeFrom="margin">
              <wp:posOffset>1348740</wp:posOffset>
            </wp:positionH>
            <wp:positionV relativeFrom="paragraph">
              <wp:posOffset>137680</wp:posOffset>
            </wp:positionV>
            <wp:extent cx="580390" cy="526415"/>
            <wp:effectExtent l="0" t="0" r="0" b="6985"/>
            <wp:wrapNone/>
            <wp:docPr id="549" name="Picture 5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390" cy="52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E6499">
        <w:rPr>
          <w:noProof/>
          <w:lang w:eastAsia="en-NZ"/>
        </w:rPr>
        <w:drawing>
          <wp:anchor distT="0" distB="0" distL="114300" distR="114300" simplePos="0" relativeHeight="251841536" behindDoc="1" locked="0" layoutInCell="1" allowOverlap="1" wp14:anchorId="28467707" wp14:editId="32511039">
            <wp:simplePos x="0" y="0"/>
            <wp:positionH relativeFrom="margin">
              <wp:posOffset>-121233</wp:posOffset>
            </wp:positionH>
            <wp:positionV relativeFrom="paragraph">
              <wp:posOffset>295043</wp:posOffset>
            </wp:positionV>
            <wp:extent cx="1755537" cy="1343891"/>
            <wp:effectExtent l="0" t="0" r="0" b="8890"/>
            <wp:wrapNone/>
            <wp:docPr id="551" name="Picture 5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6712" cy="1344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E6499">
        <w:t xml:space="preserve">We will keep providing homes for </w:t>
      </w:r>
      <w:r w:rsidRPr="000E6499">
        <w:rPr>
          <w:b/>
          <w:bCs/>
        </w:rPr>
        <w:t xml:space="preserve">Community Group Housing </w:t>
      </w:r>
      <w:r w:rsidRPr="000E6499">
        <w:t>that are accessible for the people who use them.</w:t>
      </w:r>
    </w:p>
    <w:p w14:paraId="7D54A50D" w14:textId="77777777" w:rsidR="000E6499" w:rsidRPr="000E6499" w:rsidRDefault="000E6499" w:rsidP="000E6499"/>
    <w:p w14:paraId="334CD3BE" w14:textId="77777777" w:rsidR="000E6499" w:rsidRPr="000E6499" w:rsidRDefault="000E6499" w:rsidP="000E6499">
      <w:r w:rsidRPr="000E6499">
        <w:rPr>
          <w:noProof/>
          <w:lang w:eastAsia="en-NZ"/>
        </w:rPr>
        <w:drawing>
          <wp:anchor distT="0" distB="0" distL="114300" distR="114300" simplePos="0" relativeHeight="251839488" behindDoc="1" locked="0" layoutInCell="1" allowOverlap="1" wp14:anchorId="6AE83BE3" wp14:editId="3377C4BC">
            <wp:simplePos x="0" y="0"/>
            <wp:positionH relativeFrom="column">
              <wp:posOffset>164350</wp:posOffset>
            </wp:positionH>
            <wp:positionV relativeFrom="paragraph">
              <wp:posOffset>140970</wp:posOffset>
            </wp:positionV>
            <wp:extent cx="1315951" cy="1525967"/>
            <wp:effectExtent l="0" t="0" r="0" b="0"/>
            <wp:wrapNone/>
            <wp:docPr id="552" name="Picture 5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5951" cy="1525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63E8C8" w14:textId="76467575" w:rsidR="000E6499" w:rsidRPr="000E6499" w:rsidRDefault="000E6499" w:rsidP="000E6499">
      <w:r w:rsidRPr="000E6499">
        <w:t xml:space="preserve">We also want to find other ways to assist people with </w:t>
      </w:r>
      <w:r w:rsidR="00B21918">
        <w:t>lots of access needs</w:t>
      </w:r>
      <w:r w:rsidRPr="000E6499">
        <w:t xml:space="preserve"> to live independently. </w:t>
      </w:r>
    </w:p>
    <w:p w14:paraId="04E60272" w14:textId="77777777" w:rsidR="000E6499" w:rsidRPr="000E6499" w:rsidRDefault="000E6499" w:rsidP="000E6499">
      <w:r w:rsidRPr="000E6499">
        <w:t xml:space="preserve">  </w:t>
      </w:r>
    </w:p>
    <w:p w14:paraId="06F89553" w14:textId="212092D8" w:rsidR="000E6499" w:rsidRPr="000E6499" w:rsidRDefault="000E6499" w:rsidP="000E6499"/>
    <w:p w14:paraId="14D32D95" w14:textId="3ACB2CFA" w:rsidR="00DA593A" w:rsidRDefault="00DA593A">
      <w:pPr>
        <w:spacing w:line="259" w:lineRule="auto"/>
        <w:ind w:left="0"/>
      </w:pPr>
      <w:r>
        <w:br w:type="page"/>
      </w:r>
    </w:p>
    <w:p w14:paraId="098556B0" w14:textId="5ADEBA13" w:rsidR="000E6499" w:rsidRDefault="00DA593A" w:rsidP="000E6499">
      <w:r w:rsidRPr="000E6499">
        <w:rPr>
          <w:noProof/>
          <w:lang w:eastAsia="en-NZ"/>
        </w:rPr>
        <w:lastRenderedPageBreak/>
        <w:drawing>
          <wp:anchor distT="0" distB="0" distL="114300" distR="114300" simplePos="0" relativeHeight="251840512" behindDoc="1" locked="0" layoutInCell="1" allowOverlap="1" wp14:anchorId="5C59B414" wp14:editId="66833E4A">
            <wp:simplePos x="0" y="0"/>
            <wp:positionH relativeFrom="margin">
              <wp:posOffset>122440</wp:posOffset>
            </wp:positionH>
            <wp:positionV relativeFrom="paragraph">
              <wp:posOffset>-179705</wp:posOffset>
            </wp:positionV>
            <wp:extent cx="1468581" cy="1498154"/>
            <wp:effectExtent l="0" t="0" r="0" b="6985"/>
            <wp:wrapNone/>
            <wp:docPr id="553" name="Picture 5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8581" cy="1498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6499" w:rsidRPr="000E6499">
        <w:t xml:space="preserve">We will keep learning how to make homes that work for different groups of people. </w:t>
      </w:r>
    </w:p>
    <w:p w14:paraId="27BF3E64" w14:textId="74C09BD7" w:rsidR="00DA593A" w:rsidRDefault="00DA593A" w:rsidP="000E6499"/>
    <w:p w14:paraId="1C278D88" w14:textId="23C8DAC6" w:rsidR="00DA593A" w:rsidRPr="000E6499" w:rsidRDefault="00DA593A" w:rsidP="000E6499">
      <w:r w:rsidRPr="000E6499">
        <w:rPr>
          <w:noProof/>
          <w:lang w:eastAsia="en-NZ"/>
        </w:rPr>
        <w:drawing>
          <wp:anchor distT="0" distB="0" distL="114300" distR="114300" simplePos="0" relativeHeight="251838464" behindDoc="1" locked="0" layoutInCell="1" allowOverlap="1" wp14:anchorId="561DFB28" wp14:editId="3C01A21B">
            <wp:simplePos x="0" y="0"/>
            <wp:positionH relativeFrom="margin">
              <wp:posOffset>26555</wp:posOffset>
            </wp:positionH>
            <wp:positionV relativeFrom="paragraph">
              <wp:posOffset>172085</wp:posOffset>
            </wp:positionV>
            <wp:extent cx="1676400" cy="1676400"/>
            <wp:effectExtent l="0" t="0" r="0" b="0"/>
            <wp:wrapNone/>
            <wp:docPr id="554" name="Picture 5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5B66FE" w14:textId="5D89CF60" w:rsidR="000E6499" w:rsidRPr="000E6499" w:rsidRDefault="000E6499" w:rsidP="000E6499">
      <w:r w:rsidRPr="000E6499">
        <w:t>For example we will find out more about the kind</w:t>
      </w:r>
      <w:r w:rsidR="00481385">
        <w:t>s</w:t>
      </w:r>
      <w:r w:rsidRPr="000E6499">
        <w:t xml:space="preserve"> of modifications Deaf people need in their home.</w:t>
      </w:r>
    </w:p>
    <w:p w14:paraId="5C8AFBEF" w14:textId="77777777" w:rsidR="000E6499" w:rsidRPr="000E6499" w:rsidRDefault="000E6499" w:rsidP="000E6499"/>
    <w:p w14:paraId="5AEFDB9C" w14:textId="16A53493" w:rsidR="000E6499" w:rsidRPr="000E6499" w:rsidRDefault="000E6499" w:rsidP="000E6499">
      <w:pPr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</w:pPr>
      <w:r w:rsidRPr="000E6499">
        <w:br w:type="page"/>
      </w:r>
    </w:p>
    <w:p w14:paraId="3EC8DD11" w14:textId="77777777" w:rsidR="000E6499" w:rsidRPr="000E6499" w:rsidRDefault="000E6499" w:rsidP="003C3CD5">
      <w:pPr>
        <w:keepNext/>
        <w:keepLines/>
        <w:numPr>
          <w:ilvl w:val="0"/>
          <w:numId w:val="1"/>
        </w:numPr>
        <w:spacing w:before="40" w:after="0"/>
        <w:jc w:val="center"/>
        <w:outlineLvl w:val="1"/>
        <w:rPr>
          <w:rFonts w:eastAsiaTheme="majorEastAsia"/>
          <w:b/>
          <w:bCs/>
          <w:color w:val="008000"/>
          <w:sz w:val="52"/>
          <w:szCs w:val="52"/>
        </w:rPr>
      </w:pPr>
      <w:r w:rsidRPr="000E6499">
        <w:rPr>
          <w:rFonts w:eastAsiaTheme="majorEastAsia"/>
          <w:b/>
          <w:bCs/>
          <w:color w:val="008000"/>
          <w:sz w:val="52"/>
          <w:szCs w:val="52"/>
        </w:rPr>
        <w:lastRenderedPageBreak/>
        <w:t xml:space="preserve">Get better information </w:t>
      </w:r>
    </w:p>
    <w:p w14:paraId="3AD5B682" w14:textId="77777777" w:rsidR="000E6499" w:rsidRPr="000E6499" w:rsidRDefault="000E6499" w:rsidP="000E6499">
      <w:r w:rsidRPr="000E6499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41E258ED" wp14:editId="237A4D3F">
                <wp:simplePos x="0" y="0"/>
                <wp:positionH relativeFrom="margin">
                  <wp:posOffset>-1034959</wp:posOffset>
                </wp:positionH>
                <wp:positionV relativeFrom="paragraph">
                  <wp:posOffset>459740</wp:posOffset>
                </wp:positionV>
                <wp:extent cx="3207294" cy="1204595"/>
                <wp:effectExtent l="0" t="0" r="0" b="0"/>
                <wp:wrapNone/>
                <wp:docPr id="546" name="Text Box 5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7294" cy="12045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BA0C7E2" w14:textId="77777777" w:rsidR="008C5180" w:rsidRPr="00BC3906" w:rsidRDefault="008C5180" w:rsidP="000E6499">
                            <w:pPr>
                              <w:pStyle w:val="bullets"/>
                              <w:numPr>
                                <w:ilvl w:val="0"/>
                                <w:numId w:val="0"/>
                              </w:numPr>
                              <w:ind w:left="3600"/>
                              <w:rPr>
                                <w:rFonts w:ascii="Segoe UI Black" w:hAnsi="Segoe UI Black" w:cs="Aharoni"/>
                                <w:color w:val="008000"/>
                                <w:sz w:val="120"/>
                                <w:szCs w:val="120"/>
                                <w:lang w:val="mi-NZ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C3906">
                              <w:rPr>
                                <w:rFonts w:ascii="Segoe UI Black" w:hAnsi="Segoe UI Black" w:cs="Aharoni"/>
                                <w:color w:val="008000"/>
                                <w:sz w:val="120"/>
                                <w:szCs w:val="120"/>
                                <w:lang w:val="mi-NZ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41E258ED" id="_x0000_t202" coordsize="21600,21600" o:spt="202" path="m,l,21600r21600,l21600,xe">
                <v:stroke joinstyle="miter"/>
                <v:path gradientshapeok="t" o:connecttype="rect"/>
              </v:shapetype>
              <v:shape id="Text Box 546" o:spid="_x0000_s1026" type="#_x0000_t202" style="position:absolute;left:0;text-align:left;margin-left:-81.5pt;margin-top:36.2pt;width:252.55pt;height:94.85pt;z-index:251862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" filled="f" stroked="f">
                <v:textbox>
                  <w:txbxContent>
                    <w:p w14:paraId="1BA0C7E2" w14:textId="77777777" w:rsidR="008C5180" w:rsidRPr="00BC3906" w:rsidRDefault="008C5180" w:rsidP="000E6499">
                      <w:pPr>
                        <w:pStyle w:val="bullets"/>
                        <w:numPr>
                          <w:ilvl w:val="0"/>
                          <w:numId w:val="0"/>
                        </w:numPr>
                        <w:ind w:left="3600"/>
                        <w:rPr>
                          <w:rFonts w:ascii="Segoe UI Black" w:hAnsi="Segoe UI Black" w:cs="Aharoni"/>
                          <w:color w:val="008000"/>
                          <w:sz w:val="120"/>
                          <w:szCs w:val="120"/>
                          <w:lang w:val="mi-NZ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C3906">
                        <w:rPr>
                          <w:rFonts w:ascii="Segoe UI Black" w:hAnsi="Segoe UI Black" w:cs="Aharoni"/>
                          <w:color w:val="008000"/>
                          <w:sz w:val="120"/>
                          <w:szCs w:val="120"/>
                          <w:lang w:val="mi-NZ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3C77132" w14:textId="32A2666C" w:rsidR="000E6499" w:rsidRPr="000E6499" w:rsidRDefault="000E6499" w:rsidP="000E6499">
      <w:pPr>
        <w:keepNext/>
        <w:keepLines/>
        <w:spacing w:before="40" w:after="0"/>
        <w:outlineLvl w:val="2"/>
        <w:rPr>
          <w:rFonts w:eastAsiaTheme="majorEastAsia"/>
          <w:b/>
          <w:bCs/>
          <w:color w:val="000000" w:themeColor="text1"/>
          <w:sz w:val="36"/>
          <w:szCs w:val="36"/>
        </w:rPr>
      </w:pPr>
      <w:r w:rsidRPr="000E6499">
        <w:rPr>
          <w:rFonts w:eastAsiaTheme="majorEastAsia"/>
          <w:b/>
          <w:bCs/>
          <w:color w:val="000000" w:themeColor="text1"/>
          <w:sz w:val="36"/>
          <w:szCs w:val="36"/>
        </w:rPr>
        <w:t>What</w:t>
      </w:r>
      <w:r w:rsidR="00D94EFE">
        <w:rPr>
          <w:rFonts w:eastAsiaTheme="majorEastAsia"/>
          <w:b/>
          <w:bCs/>
          <w:color w:val="000000" w:themeColor="text1"/>
          <w:sz w:val="36"/>
          <w:szCs w:val="36"/>
        </w:rPr>
        <w:t xml:space="preserve"> do our</w:t>
      </w:r>
      <w:r w:rsidRPr="000E6499">
        <w:rPr>
          <w:rFonts w:eastAsiaTheme="majorEastAsia"/>
          <w:b/>
          <w:bCs/>
          <w:color w:val="000000" w:themeColor="text1"/>
          <w:sz w:val="36"/>
          <w:szCs w:val="36"/>
        </w:rPr>
        <w:t xml:space="preserve"> tenants need</w:t>
      </w:r>
      <w:r w:rsidR="00D94EFE">
        <w:rPr>
          <w:rFonts w:eastAsiaTheme="majorEastAsia"/>
          <w:b/>
          <w:bCs/>
          <w:color w:val="000000" w:themeColor="text1"/>
          <w:sz w:val="36"/>
          <w:szCs w:val="36"/>
        </w:rPr>
        <w:t>?</w:t>
      </w:r>
    </w:p>
    <w:p w14:paraId="054E4816" w14:textId="77777777" w:rsidR="000E6499" w:rsidRPr="000E6499" w:rsidRDefault="000E6499" w:rsidP="000E6499">
      <w:pPr>
        <w:spacing w:after="0"/>
      </w:pPr>
      <w:r w:rsidRPr="000E6499">
        <w:rPr>
          <w:noProof/>
          <w:lang w:eastAsia="en-NZ"/>
        </w:rPr>
        <w:drawing>
          <wp:anchor distT="0" distB="0" distL="114300" distR="114300" simplePos="0" relativeHeight="251847680" behindDoc="1" locked="0" layoutInCell="1" allowOverlap="1" wp14:anchorId="25F238DD" wp14:editId="3975E148">
            <wp:simplePos x="0" y="0"/>
            <wp:positionH relativeFrom="margin">
              <wp:posOffset>67830</wp:posOffset>
            </wp:positionH>
            <wp:positionV relativeFrom="paragraph">
              <wp:posOffset>260350</wp:posOffset>
            </wp:positionV>
            <wp:extent cx="1723303" cy="1287280"/>
            <wp:effectExtent l="0" t="0" r="0" b="8255"/>
            <wp:wrapNone/>
            <wp:docPr id="514" name="Picture 5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3303" cy="128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301AF5" w14:textId="77777777" w:rsidR="000E6499" w:rsidRPr="000E6499" w:rsidRDefault="000E6499" w:rsidP="000E6499">
      <w:r w:rsidRPr="000E6499">
        <w:t xml:space="preserve">We need better information about what our tenants need to make their homes accessible. </w:t>
      </w:r>
    </w:p>
    <w:p w14:paraId="7B86EDDC" w14:textId="77777777" w:rsidR="000E6499" w:rsidRPr="000E6499" w:rsidRDefault="000E6499" w:rsidP="000E6499"/>
    <w:p w14:paraId="02600E5B" w14:textId="77777777" w:rsidR="000E6499" w:rsidRPr="000E6499" w:rsidRDefault="000E6499" w:rsidP="000E6499">
      <w:r w:rsidRPr="000E6499">
        <w:rPr>
          <w:noProof/>
          <w:lang w:eastAsia="en-NZ"/>
        </w:rPr>
        <w:drawing>
          <wp:anchor distT="0" distB="0" distL="114300" distR="114300" simplePos="0" relativeHeight="251846656" behindDoc="1" locked="0" layoutInCell="1" allowOverlap="1" wp14:anchorId="30F011C5" wp14:editId="68535B84">
            <wp:simplePos x="0" y="0"/>
            <wp:positionH relativeFrom="margin">
              <wp:posOffset>180975</wp:posOffset>
            </wp:positionH>
            <wp:positionV relativeFrom="paragraph">
              <wp:posOffset>48260</wp:posOffset>
            </wp:positionV>
            <wp:extent cx="1514599" cy="1378857"/>
            <wp:effectExtent l="0" t="0" r="0" b="0"/>
            <wp:wrapNone/>
            <wp:docPr id="513" name="Picture 5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599" cy="1378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136F3C" w14:textId="77777777" w:rsidR="000E6499" w:rsidRPr="000E6499" w:rsidRDefault="000E6499" w:rsidP="000E6499">
      <w:pPr>
        <w:spacing w:after="0"/>
      </w:pPr>
      <w:r w:rsidRPr="000E6499">
        <w:t xml:space="preserve">We will collect information from our tenants that: </w:t>
      </w:r>
    </w:p>
    <w:p w14:paraId="169F10CA" w14:textId="77777777" w:rsidR="000E6499" w:rsidRPr="000E6499" w:rsidRDefault="000E6499" w:rsidP="000E6499">
      <w:pPr>
        <w:spacing w:after="0"/>
      </w:pPr>
    </w:p>
    <w:p w14:paraId="6F53E481" w14:textId="77777777" w:rsidR="000E6499" w:rsidRPr="000E6499" w:rsidRDefault="000E6499" w:rsidP="003C3CD5">
      <w:pPr>
        <w:numPr>
          <w:ilvl w:val="0"/>
          <w:numId w:val="3"/>
        </w:numPr>
        <w:ind w:left="3960"/>
        <w:contextualSpacing/>
      </w:pPr>
      <w:r w:rsidRPr="000E6499">
        <w:t>is up to date</w:t>
      </w:r>
    </w:p>
    <w:p w14:paraId="007221E0" w14:textId="77777777" w:rsidR="000E6499" w:rsidRPr="000E6499" w:rsidRDefault="000E6499" w:rsidP="000E6499">
      <w:pPr>
        <w:ind w:left="3960"/>
        <w:contextualSpacing/>
      </w:pPr>
      <w:r w:rsidRPr="000E6499">
        <w:rPr>
          <w:noProof/>
          <w:lang w:eastAsia="en-NZ"/>
        </w:rPr>
        <w:drawing>
          <wp:anchor distT="0" distB="0" distL="114300" distR="114300" simplePos="0" relativeHeight="251865088" behindDoc="1" locked="0" layoutInCell="1" allowOverlap="1" wp14:anchorId="1783730C" wp14:editId="2A41C2BE">
            <wp:simplePos x="0" y="0"/>
            <wp:positionH relativeFrom="margin">
              <wp:posOffset>187325</wp:posOffset>
            </wp:positionH>
            <wp:positionV relativeFrom="paragraph">
              <wp:posOffset>69215</wp:posOffset>
            </wp:positionV>
            <wp:extent cx="1538400" cy="1375908"/>
            <wp:effectExtent l="0" t="0" r="5080" b="0"/>
            <wp:wrapNone/>
            <wp:docPr id="550" name="Picture 5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8400" cy="1375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8A4F57" w14:textId="77777777" w:rsidR="000E6499" w:rsidRPr="000E6499" w:rsidRDefault="000E6499" w:rsidP="003C3CD5">
      <w:pPr>
        <w:numPr>
          <w:ilvl w:val="0"/>
          <w:numId w:val="3"/>
        </w:numPr>
        <w:ind w:left="3960"/>
        <w:contextualSpacing/>
      </w:pPr>
      <w:r w:rsidRPr="000E6499">
        <w:t>tells us everything they need in a home.</w:t>
      </w:r>
    </w:p>
    <w:p w14:paraId="16128298" w14:textId="77777777" w:rsidR="000E6499" w:rsidRPr="000E6499" w:rsidRDefault="000E6499" w:rsidP="000E6499"/>
    <w:p w14:paraId="5F28B2D2" w14:textId="77777777" w:rsidR="000E6499" w:rsidRPr="000E6499" w:rsidRDefault="000E6499" w:rsidP="000E6499"/>
    <w:p w14:paraId="37610592" w14:textId="77777777" w:rsidR="000E6499" w:rsidRPr="000E6499" w:rsidRDefault="000E6499" w:rsidP="000E6499">
      <w:pPr>
        <w:spacing w:line="259" w:lineRule="auto"/>
        <w:ind w:left="0"/>
      </w:pPr>
      <w:r w:rsidRPr="000E6499">
        <w:br w:type="page"/>
      </w:r>
    </w:p>
    <w:p w14:paraId="201F7F5E" w14:textId="5A4325DB" w:rsidR="000E6499" w:rsidRPr="000E6499" w:rsidRDefault="00860C35" w:rsidP="000E6499">
      <w:pPr>
        <w:spacing w:after="0"/>
      </w:pPr>
      <w:r w:rsidRPr="000E6499">
        <w:rPr>
          <w:noProof/>
          <w:lang w:eastAsia="en-NZ"/>
        </w:rPr>
        <w:lastRenderedPageBreak/>
        <w:drawing>
          <wp:anchor distT="0" distB="0" distL="114300" distR="114300" simplePos="0" relativeHeight="251864064" behindDoc="1" locked="0" layoutInCell="1" allowOverlap="1" wp14:anchorId="6863EF03" wp14:editId="0396668D">
            <wp:simplePos x="0" y="0"/>
            <wp:positionH relativeFrom="margin">
              <wp:posOffset>1217815</wp:posOffset>
            </wp:positionH>
            <wp:positionV relativeFrom="paragraph">
              <wp:posOffset>-345440</wp:posOffset>
            </wp:positionV>
            <wp:extent cx="578485" cy="524510"/>
            <wp:effectExtent l="0" t="0" r="0" b="8890"/>
            <wp:wrapNone/>
            <wp:docPr id="548" name="Picture 5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485" cy="52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6EEA" w:rsidRPr="000E6499">
        <w:rPr>
          <w:noProof/>
          <w:lang w:eastAsia="en-NZ"/>
        </w:rPr>
        <w:drawing>
          <wp:anchor distT="0" distB="0" distL="114300" distR="114300" simplePos="0" relativeHeight="251863040" behindDoc="1" locked="0" layoutInCell="1" allowOverlap="1" wp14:anchorId="799823B6" wp14:editId="5D103246">
            <wp:simplePos x="0" y="0"/>
            <wp:positionH relativeFrom="margin">
              <wp:posOffset>113665</wp:posOffset>
            </wp:positionH>
            <wp:positionV relativeFrom="paragraph">
              <wp:posOffset>-98310</wp:posOffset>
            </wp:positionV>
            <wp:extent cx="1667510" cy="1245870"/>
            <wp:effectExtent l="0" t="0" r="8890" b="0"/>
            <wp:wrapNone/>
            <wp:docPr id="547" name="Picture 5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7510" cy="1245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6499" w:rsidRPr="000E6499">
        <w:t>This will help us:</w:t>
      </w:r>
    </w:p>
    <w:p w14:paraId="7365FE01" w14:textId="77777777" w:rsidR="000E6499" w:rsidRPr="000E6499" w:rsidRDefault="000E6499" w:rsidP="000E6499">
      <w:pPr>
        <w:spacing w:after="0"/>
      </w:pPr>
    </w:p>
    <w:p w14:paraId="2ACE69CB" w14:textId="77777777" w:rsidR="000E6499" w:rsidRPr="000E6499" w:rsidRDefault="000E6499" w:rsidP="003C3CD5">
      <w:pPr>
        <w:numPr>
          <w:ilvl w:val="0"/>
          <w:numId w:val="3"/>
        </w:numPr>
        <w:ind w:left="3960"/>
        <w:contextualSpacing/>
      </w:pPr>
      <w:r w:rsidRPr="000E6499">
        <w:t>meet the needs of that tenant</w:t>
      </w:r>
    </w:p>
    <w:p w14:paraId="4BBD6D48" w14:textId="4E84FCFA" w:rsidR="000E6499" w:rsidRPr="000E6499" w:rsidRDefault="002D1E0E" w:rsidP="000E6499">
      <w:pPr>
        <w:ind w:left="3960"/>
        <w:contextualSpacing/>
      </w:pPr>
      <w:r w:rsidRPr="000E6499">
        <w:rPr>
          <w:noProof/>
          <w:lang w:eastAsia="en-NZ"/>
        </w:rPr>
        <w:drawing>
          <wp:anchor distT="0" distB="0" distL="114300" distR="114300" simplePos="0" relativeHeight="251848704" behindDoc="1" locked="0" layoutInCell="1" allowOverlap="1" wp14:anchorId="5BA5364F" wp14:editId="5DAB7A77">
            <wp:simplePos x="0" y="0"/>
            <wp:positionH relativeFrom="margin">
              <wp:posOffset>157480</wp:posOffset>
            </wp:positionH>
            <wp:positionV relativeFrom="paragraph">
              <wp:posOffset>322580</wp:posOffset>
            </wp:positionV>
            <wp:extent cx="1578610" cy="1462405"/>
            <wp:effectExtent l="0" t="0" r="2540" b="4445"/>
            <wp:wrapNone/>
            <wp:docPr id="516" name="Picture 5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8610" cy="1462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164982" w14:textId="28A64424" w:rsidR="000E6499" w:rsidRPr="000E6499" w:rsidRDefault="002D1E0E" w:rsidP="002D1E0E">
      <w:pPr>
        <w:pStyle w:val="bullets"/>
      </w:pPr>
      <w:r>
        <w:t xml:space="preserve">understand </w:t>
      </w:r>
      <w:r w:rsidR="00CB2E04">
        <w:t>what</w:t>
      </w:r>
      <w:r>
        <w:t xml:space="preserve"> needs our housing will have to meet in the future</w:t>
      </w:r>
      <w:r w:rsidR="000E6499" w:rsidRPr="000E6499">
        <w:t xml:space="preserve">. </w:t>
      </w:r>
    </w:p>
    <w:p w14:paraId="1B0EDEB7" w14:textId="77777777" w:rsidR="000E6499" w:rsidRPr="000E6499" w:rsidRDefault="000E6499" w:rsidP="000E6499">
      <w:pPr>
        <w:spacing w:line="259" w:lineRule="auto"/>
        <w:ind w:left="0"/>
        <w:rPr>
          <w:rFonts w:eastAsiaTheme="majorEastAsia"/>
          <w:b/>
          <w:bCs/>
          <w:color w:val="538135" w:themeColor="accent6" w:themeShade="BF"/>
          <w:sz w:val="36"/>
          <w:szCs w:val="36"/>
        </w:rPr>
      </w:pPr>
      <w:r w:rsidRPr="000E6499">
        <w:rPr>
          <w:color w:val="538135" w:themeColor="accent6" w:themeShade="BF"/>
          <w:sz w:val="36"/>
          <w:szCs w:val="36"/>
        </w:rPr>
        <w:br w:type="page"/>
      </w:r>
    </w:p>
    <w:p w14:paraId="2482C7D5" w14:textId="495B795A" w:rsidR="000E6499" w:rsidRPr="000E6499" w:rsidRDefault="000E6499" w:rsidP="000E6499">
      <w:pPr>
        <w:keepNext/>
        <w:keepLines/>
        <w:spacing w:before="40" w:after="0"/>
        <w:outlineLvl w:val="2"/>
        <w:rPr>
          <w:rFonts w:eastAsiaTheme="majorEastAsia"/>
          <w:b/>
          <w:bCs/>
          <w:color w:val="000000" w:themeColor="text1"/>
          <w:sz w:val="36"/>
          <w:szCs w:val="36"/>
        </w:rPr>
      </w:pPr>
      <w:r w:rsidRPr="000E6499">
        <w:rPr>
          <w:rFonts w:eastAsiaTheme="majorEastAsia"/>
          <w:b/>
          <w:bCs/>
          <w:color w:val="000000" w:themeColor="text1"/>
          <w:sz w:val="36"/>
          <w:szCs w:val="36"/>
        </w:rPr>
        <w:lastRenderedPageBreak/>
        <w:t xml:space="preserve">How accessible are </w:t>
      </w:r>
      <w:r w:rsidR="00D94EFE">
        <w:rPr>
          <w:rFonts w:eastAsiaTheme="majorEastAsia"/>
          <w:b/>
          <w:bCs/>
          <w:color w:val="000000" w:themeColor="text1"/>
          <w:sz w:val="36"/>
          <w:szCs w:val="36"/>
        </w:rPr>
        <w:t>the</w:t>
      </w:r>
      <w:r w:rsidRPr="000E6499">
        <w:rPr>
          <w:rFonts w:eastAsiaTheme="majorEastAsia"/>
          <w:b/>
          <w:bCs/>
          <w:color w:val="000000" w:themeColor="text1"/>
          <w:sz w:val="36"/>
          <w:szCs w:val="36"/>
        </w:rPr>
        <w:t xml:space="preserve"> homes</w:t>
      </w:r>
      <w:r w:rsidR="00D94EFE">
        <w:rPr>
          <w:rFonts w:eastAsiaTheme="majorEastAsia"/>
          <w:b/>
          <w:bCs/>
          <w:color w:val="000000" w:themeColor="text1"/>
          <w:sz w:val="36"/>
          <w:szCs w:val="36"/>
        </w:rPr>
        <w:t xml:space="preserve"> we rent out</w:t>
      </w:r>
      <w:r w:rsidRPr="000E6499">
        <w:rPr>
          <w:rFonts w:eastAsiaTheme="majorEastAsia"/>
          <w:b/>
          <w:bCs/>
          <w:color w:val="000000" w:themeColor="text1"/>
          <w:sz w:val="36"/>
          <w:szCs w:val="36"/>
        </w:rPr>
        <w:t>?</w:t>
      </w:r>
    </w:p>
    <w:p w14:paraId="4838F671" w14:textId="77777777" w:rsidR="000E6499" w:rsidRPr="000E6499" w:rsidRDefault="000E6499" w:rsidP="000E6499">
      <w:pPr>
        <w:spacing w:after="0"/>
      </w:pPr>
      <w:r w:rsidRPr="000E6499">
        <w:rPr>
          <w:noProof/>
          <w:lang w:eastAsia="en-NZ"/>
        </w:rPr>
        <w:drawing>
          <wp:anchor distT="0" distB="0" distL="114300" distR="114300" simplePos="0" relativeHeight="251871232" behindDoc="1" locked="0" layoutInCell="1" allowOverlap="1" wp14:anchorId="56D71E65" wp14:editId="15B5F783">
            <wp:simplePos x="0" y="0"/>
            <wp:positionH relativeFrom="column">
              <wp:posOffset>-243840</wp:posOffset>
            </wp:positionH>
            <wp:positionV relativeFrom="paragraph">
              <wp:posOffset>21681</wp:posOffset>
            </wp:positionV>
            <wp:extent cx="2182495" cy="1176655"/>
            <wp:effectExtent l="0" t="0" r="8255" b="4445"/>
            <wp:wrapNone/>
            <wp:docPr id="565" name="Picture 5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2495" cy="1176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533281" w14:textId="29D4923F" w:rsidR="000E6499" w:rsidRPr="000E6499" w:rsidRDefault="000E6499" w:rsidP="000E6499">
      <w:pPr>
        <w:spacing w:after="0"/>
      </w:pPr>
      <w:r w:rsidRPr="000E6499">
        <w:t>We need better information about the homes we rent out</w:t>
      </w:r>
      <w:r w:rsidR="004508DB">
        <w:t xml:space="preserve"> so that</w:t>
      </w:r>
      <w:r w:rsidRPr="000E6499">
        <w:t xml:space="preserve">: </w:t>
      </w:r>
    </w:p>
    <w:p w14:paraId="2EC55675" w14:textId="77777777" w:rsidR="000E6499" w:rsidRPr="000E6499" w:rsidRDefault="000E6499" w:rsidP="000E6499">
      <w:pPr>
        <w:spacing w:after="0"/>
      </w:pPr>
      <w:r w:rsidRPr="000E6499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00E528DF" wp14:editId="725DA30A">
                <wp:simplePos x="0" y="0"/>
                <wp:positionH relativeFrom="page">
                  <wp:posOffset>-274411</wp:posOffset>
                </wp:positionH>
                <wp:positionV relativeFrom="paragraph">
                  <wp:posOffset>242570</wp:posOffset>
                </wp:positionV>
                <wp:extent cx="3192780" cy="1204595"/>
                <wp:effectExtent l="0" t="0" r="0" b="0"/>
                <wp:wrapNone/>
                <wp:docPr id="541" name="Text Box 5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92780" cy="12045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220E520" w14:textId="77777777" w:rsidR="008C5180" w:rsidRPr="00BC3906" w:rsidRDefault="008C5180" w:rsidP="000E6499">
                            <w:pPr>
                              <w:pStyle w:val="bullets"/>
                              <w:numPr>
                                <w:ilvl w:val="0"/>
                                <w:numId w:val="0"/>
                              </w:numPr>
                              <w:ind w:left="3600"/>
                              <w:rPr>
                                <w:rFonts w:ascii="Segoe UI Black" w:hAnsi="Segoe UI Black" w:cs="Aharoni"/>
                                <w:color w:val="008000"/>
                                <w:sz w:val="120"/>
                                <w:szCs w:val="120"/>
                                <w:lang w:val="mi-NZ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C3906">
                              <w:rPr>
                                <w:rFonts w:ascii="Segoe UI Black" w:hAnsi="Segoe UI Black" w:cs="Aharoni"/>
                                <w:color w:val="008000"/>
                                <w:sz w:val="120"/>
                                <w:szCs w:val="120"/>
                                <w:lang w:val="mi-NZ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0E528DF" id="Text Box 541" o:spid="_x0000_s1027" type="#_x0000_t202" style="position:absolute;left:0;text-align:left;margin-left:-21.6pt;margin-top:19.1pt;width:251.4pt;height:94.85pt;z-index:251858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" filled="f" stroked="f">
                <v:textbox>
                  <w:txbxContent>
                    <w:p w14:paraId="0220E520" w14:textId="77777777" w:rsidR="008C5180" w:rsidRPr="00BC3906" w:rsidRDefault="008C5180" w:rsidP="000E6499">
                      <w:pPr>
                        <w:pStyle w:val="bullets"/>
                        <w:numPr>
                          <w:ilvl w:val="0"/>
                          <w:numId w:val="0"/>
                        </w:numPr>
                        <w:ind w:left="3600"/>
                        <w:rPr>
                          <w:rFonts w:ascii="Segoe UI Black" w:hAnsi="Segoe UI Black" w:cs="Aharoni"/>
                          <w:color w:val="008000"/>
                          <w:sz w:val="120"/>
                          <w:szCs w:val="120"/>
                          <w:lang w:val="mi-NZ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C3906">
                        <w:rPr>
                          <w:rFonts w:ascii="Segoe UI Black" w:hAnsi="Segoe UI Black" w:cs="Aharoni"/>
                          <w:color w:val="008000"/>
                          <w:sz w:val="120"/>
                          <w:szCs w:val="120"/>
                          <w:lang w:val="mi-NZ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?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639286F1" w14:textId="21CC2011" w:rsidR="000E6499" w:rsidRPr="000E6499" w:rsidRDefault="000E6499" w:rsidP="003C3CD5">
      <w:pPr>
        <w:numPr>
          <w:ilvl w:val="0"/>
          <w:numId w:val="3"/>
        </w:numPr>
        <w:ind w:left="3960"/>
        <w:contextualSpacing/>
      </w:pPr>
      <w:r w:rsidRPr="000E6499">
        <w:rPr>
          <w:noProof/>
          <w:lang w:eastAsia="en-NZ"/>
        </w:rPr>
        <w:drawing>
          <wp:anchor distT="0" distB="0" distL="114300" distR="114300" simplePos="0" relativeHeight="251857920" behindDoc="1" locked="0" layoutInCell="1" allowOverlap="1" wp14:anchorId="0D44A109" wp14:editId="573B488B">
            <wp:simplePos x="0" y="0"/>
            <wp:positionH relativeFrom="margin">
              <wp:posOffset>-20320</wp:posOffset>
            </wp:positionH>
            <wp:positionV relativeFrom="paragraph">
              <wp:posOffset>422910</wp:posOffset>
            </wp:positionV>
            <wp:extent cx="1611177" cy="1492151"/>
            <wp:effectExtent l="0" t="0" r="8255" b="0"/>
            <wp:wrapNone/>
            <wp:docPr id="540" name="Picture 5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1177" cy="1492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E6499">
        <w:t>we can find people home</w:t>
      </w:r>
      <w:r w:rsidR="00481385">
        <w:t>s</w:t>
      </w:r>
      <w:r w:rsidRPr="000E6499">
        <w:t xml:space="preserve"> that meet their needs</w:t>
      </w:r>
    </w:p>
    <w:p w14:paraId="074FAD7C" w14:textId="77777777" w:rsidR="000E6499" w:rsidRPr="000E6499" w:rsidRDefault="000E6499" w:rsidP="000E6499">
      <w:pPr>
        <w:ind w:left="3960"/>
        <w:contextualSpacing/>
      </w:pPr>
    </w:p>
    <w:p w14:paraId="16BF3109" w14:textId="3F4A10F4" w:rsidR="000E6499" w:rsidRPr="000E6499" w:rsidRDefault="000E6499" w:rsidP="003C3CD5">
      <w:pPr>
        <w:numPr>
          <w:ilvl w:val="0"/>
          <w:numId w:val="3"/>
        </w:numPr>
        <w:ind w:left="3960"/>
        <w:contextualSpacing/>
      </w:pPr>
      <w:r w:rsidRPr="000E6499">
        <w:t>we know if we have enough accessible housing.</w:t>
      </w:r>
    </w:p>
    <w:p w14:paraId="3FC8E895" w14:textId="77777777" w:rsidR="000E6499" w:rsidRPr="000E6499" w:rsidRDefault="000E6499" w:rsidP="000E6499"/>
    <w:p w14:paraId="198F6C74" w14:textId="77777777" w:rsidR="000E6499" w:rsidRPr="000E6499" w:rsidRDefault="000E6499" w:rsidP="000E6499"/>
    <w:p w14:paraId="2E406D31" w14:textId="77777777" w:rsidR="000E6499" w:rsidRPr="000E6499" w:rsidRDefault="000E6499" w:rsidP="000E6499">
      <w:pPr>
        <w:spacing w:line="259" w:lineRule="auto"/>
        <w:ind w:left="0"/>
      </w:pPr>
      <w:r w:rsidRPr="000E6499">
        <w:br w:type="page"/>
      </w:r>
    </w:p>
    <w:p w14:paraId="78A9BC7A" w14:textId="77777777" w:rsidR="000E6499" w:rsidRPr="000E6499" w:rsidRDefault="000E6499" w:rsidP="000E6499">
      <w:pPr>
        <w:spacing w:after="0"/>
      </w:pPr>
      <w:r w:rsidRPr="000E6499">
        <w:rPr>
          <w:noProof/>
          <w:lang w:eastAsia="en-NZ"/>
        </w:rPr>
        <w:lastRenderedPageBreak/>
        <w:drawing>
          <wp:anchor distT="0" distB="0" distL="114300" distR="114300" simplePos="0" relativeHeight="251859968" behindDoc="1" locked="0" layoutInCell="1" allowOverlap="1" wp14:anchorId="3B1E66CC" wp14:editId="185A85F1">
            <wp:simplePos x="0" y="0"/>
            <wp:positionH relativeFrom="margin">
              <wp:posOffset>58057</wp:posOffset>
            </wp:positionH>
            <wp:positionV relativeFrom="paragraph">
              <wp:posOffset>101599</wp:posOffset>
            </wp:positionV>
            <wp:extent cx="1261927" cy="1261927"/>
            <wp:effectExtent l="0" t="0" r="0" b="0"/>
            <wp:wrapNone/>
            <wp:docPr id="542" name="Picture 5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2867" cy="1262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E6499">
        <w:t xml:space="preserve">We will: </w:t>
      </w:r>
    </w:p>
    <w:p w14:paraId="22B07FB2" w14:textId="77777777" w:rsidR="000E6499" w:rsidRPr="000E6499" w:rsidRDefault="000E6499" w:rsidP="000E6499">
      <w:pPr>
        <w:spacing w:after="0"/>
      </w:pPr>
    </w:p>
    <w:p w14:paraId="681F8E60" w14:textId="77777777" w:rsidR="000E6499" w:rsidRPr="000E6499" w:rsidRDefault="000E6499" w:rsidP="003C3CD5">
      <w:pPr>
        <w:numPr>
          <w:ilvl w:val="0"/>
          <w:numId w:val="3"/>
        </w:numPr>
        <w:ind w:left="3960"/>
        <w:contextualSpacing/>
      </w:pPr>
      <w:r w:rsidRPr="000E6499">
        <w:rPr>
          <w:noProof/>
          <w:lang w:eastAsia="en-NZ"/>
        </w:rPr>
        <w:drawing>
          <wp:anchor distT="0" distB="0" distL="114300" distR="114300" simplePos="0" relativeHeight="251849728" behindDoc="1" locked="0" layoutInCell="1" allowOverlap="1" wp14:anchorId="63D11C41" wp14:editId="6835E22C">
            <wp:simplePos x="0" y="0"/>
            <wp:positionH relativeFrom="margin">
              <wp:posOffset>595087</wp:posOffset>
            </wp:positionH>
            <wp:positionV relativeFrom="paragraph">
              <wp:posOffset>416560</wp:posOffset>
            </wp:positionV>
            <wp:extent cx="1351326" cy="1399335"/>
            <wp:effectExtent l="0" t="0" r="1270" b="0"/>
            <wp:wrapNone/>
            <wp:docPr id="519" name="Picture 519" descr="C:\Users\tepuu\Desktop\People First\Easy Read Images\Easy Read Images\Change Health pics\easy read images\Change pics\Access Adaptio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C:\Users\tepuu\Desktop\People First\Easy Read Images\Easy Read Images\Change Health pics\easy read images\Change pics\Access Adaptions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107" cy="1400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E6499">
        <w:t xml:space="preserve">find out what </w:t>
      </w:r>
      <w:r w:rsidRPr="000E6499">
        <w:rPr>
          <w:b/>
          <w:bCs/>
        </w:rPr>
        <w:t>accessibility features</w:t>
      </w:r>
      <w:r w:rsidRPr="000E6499">
        <w:t xml:space="preserve"> our homes have</w:t>
      </w:r>
    </w:p>
    <w:p w14:paraId="1DA5FA5A" w14:textId="77777777" w:rsidR="000E6499" w:rsidRPr="000E6499" w:rsidRDefault="000E6499" w:rsidP="000E6499">
      <w:pPr>
        <w:ind w:left="3960"/>
        <w:contextualSpacing/>
      </w:pPr>
    </w:p>
    <w:p w14:paraId="038223BE" w14:textId="77777777" w:rsidR="000E6499" w:rsidRPr="000E6499" w:rsidRDefault="000E6499" w:rsidP="003C3CD5">
      <w:pPr>
        <w:numPr>
          <w:ilvl w:val="0"/>
          <w:numId w:val="3"/>
        </w:numPr>
        <w:ind w:left="3960"/>
        <w:contextualSpacing/>
      </w:pPr>
      <w:r w:rsidRPr="000E6499">
        <w:t>keep this information in a way that is useful.</w:t>
      </w:r>
    </w:p>
    <w:p w14:paraId="32A1E9B8" w14:textId="77777777" w:rsidR="000E6499" w:rsidRPr="000E6499" w:rsidRDefault="000E6499" w:rsidP="000E6499">
      <w:pPr>
        <w:rPr>
          <w:b/>
          <w:bCs/>
        </w:rPr>
      </w:pPr>
    </w:p>
    <w:p w14:paraId="08900C71" w14:textId="5FEA5F80" w:rsidR="000E6499" w:rsidRPr="000E6499" w:rsidRDefault="00E33683" w:rsidP="00DF539B">
      <w:pPr>
        <w:spacing w:after="0"/>
        <w:rPr>
          <w:b/>
          <w:bCs/>
        </w:rPr>
      </w:pPr>
      <w:r w:rsidRPr="000E6499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30C12014" wp14:editId="0838A4C0">
                <wp:simplePos x="0" y="0"/>
                <wp:positionH relativeFrom="margin">
                  <wp:posOffset>2423795</wp:posOffset>
                </wp:positionH>
                <wp:positionV relativeFrom="paragraph">
                  <wp:posOffset>93980</wp:posOffset>
                </wp:positionV>
                <wp:extent cx="3602182" cy="3236595"/>
                <wp:effectExtent l="0" t="0" r="0" b="1905"/>
                <wp:wrapNone/>
                <wp:docPr id="539" name="Rectangle 5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2182" cy="3236595"/>
                        </a:xfrm>
                        <a:prstGeom prst="rect">
                          <a:avLst/>
                        </a:prstGeom>
                        <a:solidFill>
                          <a:srgbClr val="008000">
                            <a:alpha val="1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441E112" id="Rectangle 539" o:spid="_x0000_s1026" style="position:absolute;margin-left:190.85pt;margin-top:7.4pt;width:283.65pt;height:254.85pt;z-index:251856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" fillcolor="green" stroked="f" strokeweight="1pt">
                <v:fill opacity="6682f"/>
                <w10:wrap anchorx="margin"/>
              </v:rect>
            </w:pict>
          </mc:Fallback>
        </mc:AlternateContent>
      </w:r>
    </w:p>
    <w:p w14:paraId="193A014D" w14:textId="5931A095" w:rsidR="000E6499" w:rsidRPr="000E6499" w:rsidRDefault="000E6499" w:rsidP="000E6499">
      <w:pPr>
        <w:spacing w:after="0"/>
        <w:ind w:left="4320"/>
      </w:pPr>
      <w:r w:rsidRPr="000E6499">
        <w:rPr>
          <w:noProof/>
          <w:lang w:eastAsia="en-NZ"/>
        </w:rPr>
        <w:drawing>
          <wp:anchor distT="0" distB="0" distL="114300" distR="114300" simplePos="0" relativeHeight="251860992" behindDoc="1" locked="0" layoutInCell="1" allowOverlap="1" wp14:anchorId="763295C9" wp14:editId="44A7B0FD">
            <wp:simplePos x="0" y="0"/>
            <wp:positionH relativeFrom="margin">
              <wp:posOffset>127726</wp:posOffset>
            </wp:positionH>
            <wp:positionV relativeFrom="paragraph">
              <wp:posOffset>127000</wp:posOffset>
            </wp:positionV>
            <wp:extent cx="1757004" cy="2307771"/>
            <wp:effectExtent l="0" t="0" r="0" b="0"/>
            <wp:wrapNone/>
            <wp:docPr id="544" name="Picture 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7004" cy="2307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E6499">
        <w:rPr>
          <w:b/>
          <w:bCs/>
        </w:rPr>
        <w:t>Accessibility features</w:t>
      </w:r>
      <w:r w:rsidRPr="000E6499">
        <w:t xml:space="preserve"> are things that make a home more accessible like:</w:t>
      </w:r>
    </w:p>
    <w:p w14:paraId="6150ADEE" w14:textId="77777777" w:rsidR="000E6499" w:rsidRPr="000E6499" w:rsidRDefault="000E6499" w:rsidP="000E6499">
      <w:pPr>
        <w:spacing w:after="0"/>
        <w:ind w:left="4320"/>
      </w:pPr>
    </w:p>
    <w:p w14:paraId="6F2D5DD2" w14:textId="77777777" w:rsidR="000E6499" w:rsidRPr="000E6499" w:rsidRDefault="000E6499" w:rsidP="003C3CD5">
      <w:pPr>
        <w:numPr>
          <w:ilvl w:val="0"/>
          <w:numId w:val="3"/>
        </w:numPr>
        <w:ind w:left="4680"/>
        <w:contextualSpacing/>
      </w:pPr>
      <w:r w:rsidRPr="000E6499">
        <w:t>rails to hold on to</w:t>
      </w:r>
    </w:p>
    <w:p w14:paraId="3A7543BD" w14:textId="77777777" w:rsidR="000E6499" w:rsidRPr="000E6499" w:rsidRDefault="000E6499" w:rsidP="000E6499">
      <w:pPr>
        <w:ind w:left="4680"/>
        <w:contextualSpacing/>
      </w:pPr>
    </w:p>
    <w:p w14:paraId="17072FBE" w14:textId="16FC145F" w:rsidR="000E6499" w:rsidRPr="000E6499" w:rsidRDefault="000E6499" w:rsidP="003C3CD5">
      <w:pPr>
        <w:numPr>
          <w:ilvl w:val="0"/>
          <w:numId w:val="3"/>
        </w:numPr>
        <w:ind w:left="4680"/>
        <w:contextualSpacing/>
      </w:pPr>
      <w:r w:rsidRPr="000E6499">
        <w:t>rooms that are big enough for a wheelchair.</w:t>
      </w:r>
      <w:r w:rsidRPr="000E6499">
        <w:br w:type="page"/>
      </w:r>
    </w:p>
    <w:p w14:paraId="19A1486C" w14:textId="27DBD299" w:rsidR="000665C8" w:rsidRDefault="00365A39" w:rsidP="006C1CAC">
      <w:pPr>
        <w:pStyle w:val="Heading2"/>
      </w:pPr>
      <w:r>
        <w:lastRenderedPageBreak/>
        <w:t>What</w:t>
      </w:r>
      <w:r w:rsidR="00565741">
        <w:t xml:space="preserve"> you will see</w:t>
      </w:r>
    </w:p>
    <w:p w14:paraId="2E72529D" w14:textId="695DD05D" w:rsidR="00365A39" w:rsidRDefault="00664262" w:rsidP="00365A39">
      <w:pPr>
        <w:pStyle w:val="bullets"/>
        <w:numPr>
          <w:ilvl w:val="0"/>
          <w:numId w:val="0"/>
        </w:numPr>
        <w:ind w:left="3960"/>
      </w:pPr>
      <w:r w:rsidRPr="00664262">
        <w:rPr>
          <w:noProof/>
          <w:lang w:eastAsia="en-NZ"/>
        </w:rPr>
        <w:drawing>
          <wp:anchor distT="0" distB="0" distL="114300" distR="114300" simplePos="0" relativeHeight="251879424" behindDoc="1" locked="0" layoutInCell="1" allowOverlap="1" wp14:anchorId="390496E1" wp14:editId="1B52BC46">
            <wp:simplePos x="0" y="0"/>
            <wp:positionH relativeFrom="margin">
              <wp:posOffset>289445</wp:posOffset>
            </wp:positionH>
            <wp:positionV relativeFrom="paragraph">
              <wp:posOffset>330835</wp:posOffset>
            </wp:positionV>
            <wp:extent cx="1440873" cy="1335054"/>
            <wp:effectExtent l="0" t="0" r="6985" b="0"/>
            <wp:wrapNone/>
            <wp:docPr id="566" name="Picture 5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873" cy="1335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DB3799" w14:textId="7EC10C70" w:rsidR="00365A39" w:rsidRDefault="005E2747" w:rsidP="00365A39">
      <w:r>
        <w:t>This is</w:t>
      </w:r>
      <w:r w:rsidR="00365A39">
        <w:t xml:space="preserve"> </w:t>
      </w:r>
      <w:r w:rsidR="0073368A">
        <w:t xml:space="preserve">some of the important </w:t>
      </w:r>
      <w:r w:rsidR="00365A39">
        <w:t>work that people outside of Kāinga Ora will be able to see</w:t>
      </w:r>
      <w:r w:rsidR="00401A03">
        <w:t>:</w:t>
      </w:r>
    </w:p>
    <w:p w14:paraId="05B3D49A" w14:textId="21510702" w:rsidR="00641CB9" w:rsidRDefault="00641CB9" w:rsidP="00365A39"/>
    <w:p w14:paraId="1D807395" w14:textId="33C396FA" w:rsidR="00365A39" w:rsidRDefault="00664262" w:rsidP="0042037C">
      <w:pPr>
        <w:spacing w:after="0"/>
      </w:pPr>
      <w:r w:rsidRPr="00664262">
        <w:rPr>
          <w:noProof/>
          <w:lang w:eastAsia="en-NZ"/>
        </w:rPr>
        <w:drawing>
          <wp:anchor distT="0" distB="0" distL="114300" distR="114300" simplePos="0" relativeHeight="251877376" behindDoc="1" locked="0" layoutInCell="1" allowOverlap="1" wp14:anchorId="0EE6F6F8" wp14:editId="32C814FA">
            <wp:simplePos x="0" y="0"/>
            <wp:positionH relativeFrom="margin">
              <wp:posOffset>229870</wp:posOffset>
            </wp:positionH>
            <wp:positionV relativeFrom="paragraph">
              <wp:posOffset>242050</wp:posOffset>
            </wp:positionV>
            <wp:extent cx="1434543" cy="1493520"/>
            <wp:effectExtent l="0" t="0" r="0" b="0"/>
            <wp:wrapNone/>
            <wp:docPr id="562" name="Picture 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4543" cy="149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E5CC0B" w14:textId="49004920" w:rsidR="00481385" w:rsidRPr="00AD34B2" w:rsidRDefault="00F8007D" w:rsidP="003C3CD5">
      <w:pPr>
        <w:pStyle w:val="ListParagraph"/>
        <w:numPr>
          <w:ilvl w:val="0"/>
          <w:numId w:val="6"/>
        </w:numPr>
        <w:rPr>
          <w:b/>
          <w:bCs/>
        </w:rPr>
      </w:pPr>
      <w:r>
        <w:t>O</w:t>
      </w:r>
      <w:r w:rsidR="00481385">
        <w:t xml:space="preserve">ut of every </w:t>
      </w:r>
      <w:r w:rsidR="00481385" w:rsidRPr="00831142">
        <w:rPr>
          <w:bCs/>
        </w:rPr>
        <w:t>1 hundred</w:t>
      </w:r>
      <w:r w:rsidR="00481385" w:rsidRPr="004F35A7">
        <w:t xml:space="preserve"> </w:t>
      </w:r>
      <w:r w:rsidR="00481385" w:rsidRPr="00831142">
        <w:rPr>
          <w:bCs/>
        </w:rPr>
        <w:t>new homes</w:t>
      </w:r>
      <w:r w:rsidR="00481385" w:rsidRPr="004F35A7">
        <w:t xml:space="preserve"> </w:t>
      </w:r>
      <w:r w:rsidR="00291A16">
        <w:t xml:space="preserve">we build </w:t>
      </w:r>
      <w:r w:rsidRPr="00401A03">
        <w:rPr>
          <w:b/>
          <w:bCs/>
        </w:rPr>
        <w:t xml:space="preserve">15 </w:t>
      </w:r>
      <w:r w:rsidR="00831142">
        <w:rPr>
          <w:b/>
          <w:bCs/>
        </w:rPr>
        <w:t xml:space="preserve">homes </w:t>
      </w:r>
      <w:r w:rsidR="009D0708">
        <w:rPr>
          <w:b/>
          <w:bCs/>
        </w:rPr>
        <w:t>or more</w:t>
      </w:r>
      <w:r w:rsidR="00831142">
        <w:rPr>
          <w:b/>
          <w:bCs/>
        </w:rPr>
        <w:t xml:space="preserve"> </w:t>
      </w:r>
      <w:r w:rsidR="00481385" w:rsidRPr="00365A39">
        <w:t>will meet all</w:t>
      </w:r>
      <w:r w:rsidR="009D0708">
        <w:t xml:space="preserve"> </w:t>
      </w:r>
      <w:r w:rsidR="00291A16">
        <w:t xml:space="preserve">of </w:t>
      </w:r>
      <w:r w:rsidR="00481385" w:rsidRPr="00365A39">
        <w:t>our Universal Design standards.</w:t>
      </w:r>
    </w:p>
    <w:p w14:paraId="2B023F72" w14:textId="3EF28A53" w:rsidR="00AD34B2" w:rsidRDefault="00AD34B2" w:rsidP="00AD34B2">
      <w:pPr>
        <w:rPr>
          <w:b/>
          <w:bCs/>
        </w:rPr>
      </w:pPr>
    </w:p>
    <w:p w14:paraId="203638A9" w14:textId="7BE52EAC" w:rsidR="00AD34B2" w:rsidRDefault="00AD34B2" w:rsidP="00AD34B2">
      <w:pPr>
        <w:rPr>
          <w:b/>
          <w:bCs/>
        </w:rPr>
      </w:pP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2176384" behindDoc="0" locked="0" layoutInCell="1" allowOverlap="1" wp14:anchorId="50EBDE8B" wp14:editId="3C306CC8">
                <wp:simplePos x="0" y="0"/>
                <wp:positionH relativeFrom="column">
                  <wp:posOffset>64135</wp:posOffset>
                </wp:positionH>
                <wp:positionV relativeFrom="paragraph">
                  <wp:posOffset>352425</wp:posOffset>
                </wp:positionV>
                <wp:extent cx="457200" cy="457200"/>
                <wp:effectExtent l="0" t="0" r="0" b="0"/>
                <wp:wrapNone/>
                <wp:docPr id="84" name="Plus Sign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457200"/>
                        </a:xfrm>
                        <a:prstGeom prst="mathPlus">
                          <a:avLst/>
                        </a:prstGeom>
                        <a:solidFill>
                          <a:srgbClr val="00B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C60CD2A" id="Plus Sign 84" o:spid="_x0000_s1026" style="position:absolute;margin-left:5.05pt;margin-top:27.75pt;width:36pt;height:36pt;z-index:25217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57200,457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" path="m60602,174833r114231,l174833,60602r107534,l282367,174833r114231,l396598,282367r-114231,l282367,396598r-107534,l174833,282367r-114231,l60602,174833xe" fillcolor="#00b050" strokecolor="#1f3763 [1604]" strokeweight="1pt">
                <v:stroke joinstyle="miter"/>
                <v:path arrowok="t" o:connecttype="custom" o:connectlocs="60602,174833;174833,174833;174833,60602;282367,60602;282367,174833;396598,174833;396598,282367;282367,282367;282367,396598;174833,396598;174833,282367;60602,282367;60602,174833" o:connectangles="0,0,0,0,0,0,0,0,0,0,0,0,0"/>
              </v:shape>
            </w:pict>
          </mc:Fallback>
        </mc:AlternateContent>
      </w:r>
      <w:r w:rsidRPr="0014540E">
        <w:rPr>
          <w:noProof/>
          <w:lang w:eastAsia="en-NZ"/>
        </w:rPr>
        <w:drawing>
          <wp:anchor distT="0" distB="0" distL="114300" distR="114300" simplePos="0" relativeHeight="252178432" behindDoc="1" locked="0" layoutInCell="1" allowOverlap="1" wp14:anchorId="0CB8FD2A" wp14:editId="0A9FB51C">
            <wp:simplePos x="0" y="0"/>
            <wp:positionH relativeFrom="margin">
              <wp:posOffset>577330</wp:posOffset>
            </wp:positionH>
            <wp:positionV relativeFrom="paragraph">
              <wp:posOffset>53975</wp:posOffset>
            </wp:positionV>
            <wp:extent cx="1297940" cy="1371600"/>
            <wp:effectExtent l="0" t="0" r="0" b="0"/>
            <wp:wrapNone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794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A9E43D" w14:textId="04AAD8E3" w:rsidR="00AD34B2" w:rsidRPr="00AD34B2" w:rsidRDefault="00AD34B2" w:rsidP="00AD34B2">
      <w:pPr>
        <w:ind w:left="3960"/>
      </w:pPr>
      <w:r w:rsidRPr="00AD34B2">
        <w:t>This number will probably go up in the future.</w:t>
      </w:r>
    </w:p>
    <w:p w14:paraId="18CD29CD" w14:textId="6B371C12" w:rsidR="00641CB9" w:rsidRDefault="00641CB9" w:rsidP="001346B0">
      <w:pPr>
        <w:spacing w:after="0"/>
      </w:pPr>
    </w:p>
    <w:p w14:paraId="4CD8F5AF" w14:textId="12356D2B" w:rsidR="00365A39" w:rsidRDefault="00AD34B2" w:rsidP="001346B0">
      <w:pPr>
        <w:spacing w:after="0"/>
      </w:pPr>
      <w:r w:rsidRPr="000E6499">
        <w:rPr>
          <w:noProof/>
          <w:lang w:eastAsia="en-NZ"/>
        </w:rPr>
        <w:drawing>
          <wp:anchor distT="0" distB="0" distL="114300" distR="114300" simplePos="0" relativeHeight="251875328" behindDoc="1" locked="0" layoutInCell="1" allowOverlap="1" wp14:anchorId="1272FD89" wp14:editId="00932141">
            <wp:simplePos x="0" y="0"/>
            <wp:positionH relativeFrom="margin">
              <wp:posOffset>207010</wp:posOffset>
            </wp:positionH>
            <wp:positionV relativeFrom="paragraph">
              <wp:posOffset>308090</wp:posOffset>
            </wp:positionV>
            <wp:extent cx="1553210" cy="1944370"/>
            <wp:effectExtent l="0" t="0" r="8890" b="0"/>
            <wp:wrapNone/>
            <wp:docPr id="557" name="Picture 5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3210" cy="1944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BE246B" w14:textId="745594AB" w:rsidR="00AD34B2" w:rsidRDefault="00AD34B2" w:rsidP="001346B0">
      <w:pPr>
        <w:spacing w:after="0"/>
      </w:pPr>
    </w:p>
    <w:p w14:paraId="27F8345F" w14:textId="7CF5359F" w:rsidR="004B5F17" w:rsidRDefault="004B5F17" w:rsidP="004B5F17">
      <w:pPr>
        <w:ind w:left="3960"/>
      </w:pPr>
      <w:r>
        <w:t xml:space="preserve">The rest of the new homes we build will meet as many of our </w:t>
      </w:r>
      <w:r w:rsidRPr="00365A39">
        <w:t>Universal Design standards</w:t>
      </w:r>
      <w:r>
        <w:t xml:space="preserve"> as possible.</w:t>
      </w:r>
    </w:p>
    <w:p w14:paraId="42166B39" w14:textId="5344528B" w:rsidR="004B5F17" w:rsidRDefault="004B5F17" w:rsidP="00401A03">
      <w:pPr>
        <w:ind w:left="3960"/>
      </w:pPr>
    </w:p>
    <w:p w14:paraId="3216E133" w14:textId="594753B4" w:rsidR="000665C8" w:rsidRDefault="00BA2418" w:rsidP="003C3CD5">
      <w:pPr>
        <w:pStyle w:val="ListParagraph"/>
        <w:numPr>
          <w:ilvl w:val="0"/>
          <w:numId w:val="6"/>
        </w:numPr>
      </w:pPr>
      <w:r w:rsidRPr="00BA2418">
        <w:rPr>
          <w:noProof/>
          <w:lang w:eastAsia="en-NZ"/>
        </w:rPr>
        <w:lastRenderedPageBreak/>
        <w:drawing>
          <wp:anchor distT="0" distB="0" distL="114300" distR="114300" simplePos="0" relativeHeight="251883520" behindDoc="1" locked="0" layoutInCell="1" allowOverlap="1" wp14:anchorId="11259D48" wp14:editId="30B66149">
            <wp:simplePos x="0" y="0"/>
            <wp:positionH relativeFrom="margin">
              <wp:posOffset>159385</wp:posOffset>
            </wp:positionH>
            <wp:positionV relativeFrom="paragraph">
              <wp:posOffset>11430</wp:posOffset>
            </wp:positionV>
            <wp:extent cx="1526815" cy="1582058"/>
            <wp:effectExtent l="0" t="0" r="0" b="0"/>
            <wp:wrapNone/>
            <wp:docPr id="568" name="Picture 5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6815" cy="1582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65C8">
        <w:t xml:space="preserve">We will support </w:t>
      </w:r>
      <w:r w:rsidR="00401A03">
        <w:t xml:space="preserve">each tenant </w:t>
      </w:r>
      <w:r w:rsidR="000665C8">
        <w:t>to live in</w:t>
      </w:r>
      <w:r w:rsidR="00401A03">
        <w:t xml:space="preserve"> a</w:t>
      </w:r>
      <w:r w:rsidR="000665C8">
        <w:t xml:space="preserve"> home that </w:t>
      </w:r>
      <w:r w:rsidR="00401A03">
        <w:t>meet</w:t>
      </w:r>
      <w:r>
        <w:t>s</w:t>
      </w:r>
      <w:r w:rsidR="000665C8">
        <w:t xml:space="preserve"> their needs</w:t>
      </w:r>
      <w:r w:rsidR="00401A03">
        <w:t>.</w:t>
      </w:r>
    </w:p>
    <w:p w14:paraId="064AE792" w14:textId="5EEFD336" w:rsidR="00401A03" w:rsidRDefault="00401A03" w:rsidP="001346B0">
      <w:pPr>
        <w:spacing w:after="0"/>
        <w:ind w:left="3960"/>
      </w:pPr>
    </w:p>
    <w:p w14:paraId="3186B275" w14:textId="77777777" w:rsidR="00641CB9" w:rsidRDefault="00641CB9" w:rsidP="001346B0">
      <w:pPr>
        <w:spacing w:after="0"/>
        <w:ind w:left="3960"/>
      </w:pPr>
    </w:p>
    <w:p w14:paraId="31EE1B00" w14:textId="7A51F94A" w:rsidR="00401A03" w:rsidRDefault="00401A03" w:rsidP="00401A03">
      <w:pPr>
        <w:ind w:left="3960"/>
      </w:pPr>
      <w:r>
        <w:t xml:space="preserve">If needed we will: </w:t>
      </w:r>
    </w:p>
    <w:p w14:paraId="3F2AA0B5" w14:textId="6839EF63" w:rsidR="00401A03" w:rsidRDefault="002C27E9" w:rsidP="003C3CD5">
      <w:pPr>
        <w:pStyle w:val="ListParagraph"/>
        <w:numPr>
          <w:ilvl w:val="0"/>
          <w:numId w:val="7"/>
        </w:numPr>
      </w:pPr>
      <w:r w:rsidRPr="000E6499">
        <w:rPr>
          <w:noProof/>
          <w:lang w:eastAsia="en-NZ"/>
        </w:rPr>
        <w:drawing>
          <wp:anchor distT="0" distB="0" distL="114300" distR="114300" simplePos="0" relativeHeight="251885568" behindDoc="1" locked="0" layoutInCell="1" allowOverlap="1" wp14:anchorId="46C47482" wp14:editId="7E2D6E58">
            <wp:simplePos x="0" y="0"/>
            <wp:positionH relativeFrom="margin">
              <wp:posOffset>69850</wp:posOffset>
            </wp:positionH>
            <wp:positionV relativeFrom="paragraph">
              <wp:posOffset>541655</wp:posOffset>
            </wp:positionV>
            <wp:extent cx="1712595" cy="1141095"/>
            <wp:effectExtent l="0" t="0" r="1905" b="1905"/>
            <wp:wrapNone/>
            <wp:docPr id="569" name="Picture 5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2595" cy="114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E6499">
        <w:rPr>
          <w:noProof/>
          <w:lang w:eastAsia="en-NZ"/>
        </w:rPr>
        <w:drawing>
          <wp:anchor distT="0" distB="0" distL="114300" distR="114300" simplePos="0" relativeHeight="251886592" behindDoc="1" locked="0" layoutInCell="1" allowOverlap="1" wp14:anchorId="6885F063" wp14:editId="33F4CFA8">
            <wp:simplePos x="0" y="0"/>
            <wp:positionH relativeFrom="margin">
              <wp:posOffset>1210310</wp:posOffset>
            </wp:positionH>
            <wp:positionV relativeFrom="paragraph">
              <wp:posOffset>208371</wp:posOffset>
            </wp:positionV>
            <wp:extent cx="831215" cy="744855"/>
            <wp:effectExtent l="0" t="0" r="6985" b="0"/>
            <wp:wrapNone/>
            <wp:docPr id="570" name="Picture 5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215" cy="744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1A03">
        <w:t xml:space="preserve">make </w:t>
      </w:r>
      <w:r w:rsidR="000665C8">
        <w:t>modifications to their home</w:t>
      </w:r>
    </w:p>
    <w:p w14:paraId="0C1CAA16" w14:textId="2437BA78" w:rsidR="00401A03" w:rsidRDefault="00401A03" w:rsidP="00401A03">
      <w:pPr>
        <w:pStyle w:val="ListParagraph"/>
        <w:numPr>
          <w:ilvl w:val="0"/>
          <w:numId w:val="0"/>
        </w:numPr>
        <w:ind w:left="4680"/>
      </w:pPr>
    </w:p>
    <w:p w14:paraId="32CA1CB9" w14:textId="495ED0A9" w:rsidR="000665C8" w:rsidRDefault="00401A03" w:rsidP="003C3CD5">
      <w:pPr>
        <w:pStyle w:val="ListParagraph"/>
        <w:numPr>
          <w:ilvl w:val="0"/>
          <w:numId w:val="7"/>
        </w:numPr>
      </w:pPr>
      <w:r>
        <w:t xml:space="preserve">find </w:t>
      </w:r>
      <w:r w:rsidR="000665C8">
        <w:t xml:space="preserve">a home that </w:t>
      </w:r>
      <w:r w:rsidR="00456904">
        <w:t>meets their needs better.</w:t>
      </w:r>
    </w:p>
    <w:p w14:paraId="1E77D199" w14:textId="4509AB74" w:rsidR="001346B0" w:rsidRDefault="001346B0" w:rsidP="001346B0"/>
    <w:p w14:paraId="67FB1CB7" w14:textId="1F036BB1" w:rsidR="00365A39" w:rsidRDefault="004F35A7" w:rsidP="001346B0">
      <w:r w:rsidRPr="000E6499">
        <w:rPr>
          <w:rFonts w:eastAsiaTheme="majorEastAsia"/>
          <w:b/>
          <w:bCs/>
          <w:noProof/>
          <w:color w:val="000000" w:themeColor="text1"/>
          <w:sz w:val="36"/>
          <w:szCs w:val="36"/>
          <w:lang w:eastAsia="en-NZ"/>
        </w:rPr>
        <w:drawing>
          <wp:anchor distT="0" distB="0" distL="114300" distR="114300" simplePos="0" relativeHeight="251888640" behindDoc="1" locked="0" layoutInCell="1" allowOverlap="1" wp14:anchorId="5E9987EB" wp14:editId="4391754E">
            <wp:simplePos x="0" y="0"/>
            <wp:positionH relativeFrom="margin">
              <wp:posOffset>-334351</wp:posOffset>
            </wp:positionH>
            <wp:positionV relativeFrom="paragraph">
              <wp:posOffset>299964</wp:posOffset>
            </wp:positionV>
            <wp:extent cx="2282061" cy="1477108"/>
            <wp:effectExtent l="0" t="0" r="4445" b="8890"/>
            <wp:wrapNone/>
            <wp:docPr id="571" name="Picture 5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2061" cy="1477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6601FF" w14:textId="5588FC8B" w:rsidR="00371303" w:rsidRDefault="000665C8" w:rsidP="003C3CD5">
      <w:pPr>
        <w:pStyle w:val="ListParagraph"/>
        <w:numPr>
          <w:ilvl w:val="0"/>
          <w:numId w:val="6"/>
        </w:numPr>
      </w:pPr>
      <w:r>
        <w:t xml:space="preserve">We will </w:t>
      </w:r>
      <w:r w:rsidR="00365A39">
        <w:t>look</w:t>
      </w:r>
      <w:r>
        <w:t xml:space="preserve"> </w:t>
      </w:r>
      <w:r w:rsidR="00371303">
        <w:t xml:space="preserve">at </w:t>
      </w:r>
      <w:r>
        <w:t xml:space="preserve">how </w:t>
      </w:r>
      <w:r w:rsidR="00371303">
        <w:t>we can make our homes</w:t>
      </w:r>
      <w:r>
        <w:t xml:space="preserve"> </w:t>
      </w:r>
      <w:r w:rsidR="00371303">
        <w:t>more accessible when they need other work done on them.</w:t>
      </w:r>
    </w:p>
    <w:p w14:paraId="4042A17A" w14:textId="57398A8E" w:rsidR="00365A39" w:rsidRDefault="00365A39" w:rsidP="00365A39"/>
    <w:p w14:paraId="55853D21" w14:textId="77777777" w:rsidR="00365A39" w:rsidRDefault="00365A39" w:rsidP="00365A39"/>
    <w:p w14:paraId="55DE13A1" w14:textId="77777777" w:rsidR="0073368A" w:rsidRDefault="0073368A">
      <w:pPr>
        <w:spacing w:line="259" w:lineRule="auto"/>
        <w:ind w:left="0"/>
      </w:pPr>
      <w:r>
        <w:br w:type="page"/>
      </w:r>
    </w:p>
    <w:p w14:paraId="48BBBF4C" w14:textId="6DD47A7D" w:rsidR="00365A39" w:rsidRDefault="00D05AC7" w:rsidP="003C3CD5">
      <w:pPr>
        <w:pStyle w:val="ListParagraph"/>
        <w:numPr>
          <w:ilvl w:val="0"/>
          <w:numId w:val="6"/>
        </w:numPr>
      </w:pPr>
      <w:r w:rsidRPr="000E6499">
        <w:rPr>
          <w:noProof/>
          <w:lang w:eastAsia="en-NZ"/>
        </w:rPr>
        <w:lastRenderedPageBreak/>
        <w:drawing>
          <wp:anchor distT="0" distB="0" distL="114300" distR="114300" simplePos="0" relativeHeight="251890688" behindDoc="1" locked="0" layoutInCell="1" allowOverlap="1" wp14:anchorId="0B6BFCD5" wp14:editId="454E8852">
            <wp:simplePos x="0" y="0"/>
            <wp:positionH relativeFrom="column">
              <wp:posOffset>-99580</wp:posOffset>
            </wp:positionH>
            <wp:positionV relativeFrom="paragraph">
              <wp:posOffset>-223520</wp:posOffset>
            </wp:positionV>
            <wp:extent cx="2182495" cy="1176655"/>
            <wp:effectExtent l="0" t="0" r="8255" b="4445"/>
            <wp:wrapNone/>
            <wp:docPr id="572" name="Picture 5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2495" cy="1176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5A39">
        <w:t>We will</w:t>
      </w:r>
      <w:r w:rsidR="000665C8">
        <w:t xml:space="preserve"> </w:t>
      </w:r>
      <w:r>
        <w:t>get</w:t>
      </w:r>
      <w:r w:rsidR="00365A39">
        <w:t xml:space="preserve"> all the important information</w:t>
      </w:r>
      <w:r w:rsidR="000665C8">
        <w:t xml:space="preserve"> about </w:t>
      </w:r>
      <w:r w:rsidR="00401A03">
        <w:t>how accessible our homes are</w:t>
      </w:r>
      <w:r w:rsidR="00365A39">
        <w:t>.</w:t>
      </w:r>
      <w:r w:rsidR="000665C8">
        <w:t xml:space="preserve"> </w:t>
      </w:r>
    </w:p>
    <w:p w14:paraId="3080D86B" w14:textId="77777777" w:rsidR="00641CB9" w:rsidRDefault="00641CB9" w:rsidP="001346B0">
      <w:pPr>
        <w:spacing w:after="0"/>
      </w:pPr>
    </w:p>
    <w:p w14:paraId="65F32261" w14:textId="6093FEE4" w:rsidR="00365A39" w:rsidRDefault="001346B0" w:rsidP="001346B0">
      <w:pPr>
        <w:spacing w:after="0"/>
      </w:pPr>
      <w:r w:rsidRPr="000E6499">
        <w:rPr>
          <w:noProof/>
          <w:lang w:eastAsia="en-NZ"/>
        </w:rPr>
        <w:drawing>
          <wp:anchor distT="0" distB="0" distL="114300" distR="114300" simplePos="0" relativeHeight="251892736" behindDoc="1" locked="0" layoutInCell="1" allowOverlap="1" wp14:anchorId="7F905BA4" wp14:editId="14E0D481">
            <wp:simplePos x="0" y="0"/>
            <wp:positionH relativeFrom="margin">
              <wp:posOffset>144145</wp:posOffset>
            </wp:positionH>
            <wp:positionV relativeFrom="paragraph">
              <wp:posOffset>255905</wp:posOffset>
            </wp:positionV>
            <wp:extent cx="1667510" cy="1245870"/>
            <wp:effectExtent l="0" t="0" r="8890" b="0"/>
            <wp:wrapNone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7510" cy="1245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E6499">
        <w:rPr>
          <w:noProof/>
          <w:lang w:eastAsia="en-NZ"/>
        </w:rPr>
        <w:drawing>
          <wp:anchor distT="0" distB="0" distL="114300" distR="114300" simplePos="0" relativeHeight="251893760" behindDoc="1" locked="0" layoutInCell="1" allowOverlap="1" wp14:anchorId="2C8E3FF4" wp14:editId="48143B35">
            <wp:simplePos x="0" y="0"/>
            <wp:positionH relativeFrom="margin">
              <wp:posOffset>1260475</wp:posOffset>
            </wp:positionH>
            <wp:positionV relativeFrom="paragraph">
              <wp:posOffset>36830</wp:posOffset>
            </wp:positionV>
            <wp:extent cx="578485" cy="524510"/>
            <wp:effectExtent l="0" t="0" r="0" b="8890"/>
            <wp:wrapNone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485" cy="52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1CC6C2" w14:textId="06F3CEC5" w:rsidR="00365A39" w:rsidRDefault="00365A39" w:rsidP="005E2747">
      <w:pPr>
        <w:ind w:left="3960"/>
      </w:pPr>
      <w:r>
        <w:t>This will mean</w:t>
      </w:r>
      <w:r w:rsidR="000665C8">
        <w:t xml:space="preserve"> </w:t>
      </w:r>
      <w:r w:rsidRPr="002454B8">
        <w:t xml:space="preserve">we can find </w:t>
      </w:r>
      <w:r w:rsidR="004F35A7" w:rsidRPr="002454B8">
        <w:t>home</w:t>
      </w:r>
      <w:r w:rsidR="004F35A7">
        <w:t>s that meet the</w:t>
      </w:r>
      <w:r w:rsidR="004F35A7" w:rsidRPr="002454B8">
        <w:t xml:space="preserve"> needs</w:t>
      </w:r>
      <w:r w:rsidR="004F35A7">
        <w:t xml:space="preserve"> of our </w:t>
      </w:r>
      <w:r>
        <w:t>tenants.</w:t>
      </w:r>
    </w:p>
    <w:p w14:paraId="003C0E60" w14:textId="59FB5983" w:rsidR="0073368A" w:rsidRDefault="0073368A" w:rsidP="001346B0">
      <w:pPr>
        <w:ind w:left="3960"/>
      </w:pPr>
    </w:p>
    <w:p w14:paraId="6E7C03D8" w14:textId="2E932533" w:rsidR="0073368A" w:rsidRDefault="001346B0" w:rsidP="001346B0">
      <w:pPr>
        <w:ind w:left="3960"/>
      </w:pPr>
      <w:r w:rsidRPr="000E6499">
        <w:rPr>
          <w:noProof/>
          <w:lang w:eastAsia="en-NZ"/>
        </w:rPr>
        <w:drawing>
          <wp:anchor distT="0" distB="0" distL="114300" distR="114300" simplePos="0" relativeHeight="251895808" behindDoc="1" locked="0" layoutInCell="1" allowOverlap="1" wp14:anchorId="3AC0487A" wp14:editId="476AE53D">
            <wp:simplePos x="0" y="0"/>
            <wp:positionH relativeFrom="margin">
              <wp:posOffset>238760</wp:posOffset>
            </wp:positionH>
            <wp:positionV relativeFrom="paragraph">
              <wp:posOffset>458470</wp:posOffset>
            </wp:positionV>
            <wp:extent cx="1482725" cy="1349375"/>
            <wp:effectExtent l="0" t="0" r="3175" b="3175"/>
            <wp:wrapNone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2725" cy="134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073567" w14:textId="198F6E9C" w:rsidR="00401A03" w:rsidRDefault="00401A03" w:rsidP="003C3CD5">
      <w:pPr>
        <w:pStyle w:val="ListParagraph"/>
        <w:numPr>
          <w:ilvl w:val="0"/>
          <w:numId w:val="6"/>
        </w:numPr>
      </w:pPr>
      <w:r>
        <w:t>We will get a</w:t>
      </w:r>
      <w:r w:rsidR="000665C8">
        <w:t xml:space="preserve"> better understanding of </w:t>
      </w:r>
      <w:r>
        <w:t xml:space="preserve">what </w:t>
      </w:r>
      <w:r w:rsidR="000665C8">
        <w:t xml:space="preserve">our </w:t>
      </w:r>
      <w:r>
        <w:t xml:space="preserve">tenants </w:t>
      </w:r>
      <w:r w:rsidR="000665C8">
        <w:t>need</w:t>
      </w:r>
      <w:r>
        <w:t xml:space="preserve">. </w:t>
      </w:r>
    </w:p>
    <w:p w14:paraId="6F62329C" w14:textId="658A8585" w:rsidR="00401A03" w:rsidRDefault="00401A03" w:rsidP="001346B0">
      <w:pPr>
        <w:spacing w:after="0"/>
      </w:pPr>
    </w:p>
    <w:p w14:paraId="0E312DEA" w14:textId="77777777" w:rsidR="00641CB9" w:rsidRDefault="00641CB9" w:rsidP="001346B0">
      <w:pPr>
        <w:spacing w:after="0"/>
      </w:pPr>
    </w:p>
    <w:p w14:paraId="647FBAF6" w14:textId="54AD37B2" w:rsidR="00401A03" w:rsidRDefault="00401A03" w:rsidP="00401A03">
      <w:pPr>
        <w:spacing w:after="0"/>
        <w:ind w:left="3960"/>
      </w:pPr>
      <w:r>
        <w:t>This will help us</w:t>
      </w:r>
      <w:r w:rsidR="004F35A7" w:rsidRPr="004F35A7">
        <w:t xml:space="preserve"> </w:t>
      </w:r>
      <w:r w:rsidR="004F35A7">
        <w:t>support the tenants</w:t>
      </w:r>
      <w:r>
        <w:t xml:space="preserve">: </w:t>
      </w:r>
    </w:p>
    <w:p w14:paraId="02E05FB6" w14:textId="1CAE368C" w:rsidR="00401A03" w:rsidRDefault="00D05AC7" w:rsidP="00401A03">
      <w:pPr>
        <w:spacing w:after="0"/>
        <w:ind w:left="3960"/>
      </w:pPr>
      <w:r w:rsidRPr="00D05AC7">
        <w:rPr>
          <w:noProof/>
          <w:lang w:eastAsia="en-NZ"/>
        </w:rPr>
        <w:drawing>
          <wp:anchor distT="0" distB="0" distL="114300" distR="114300" simplePos="0" relativeHeight="251897856" behindDoc="1" locked="0" layoutInCell="1" allowOverlap="1" wp14:anchorId="0292D191" wp14:editId="00C3EE13">
            <wp:simplePos x="0" y="0"/>
            <wp:positionH relativeFrom="margin">
              <wp:posOffset>41275</wp:posOffset>
            </wp:positionH>
            <wp:positionV relativeFrom="paragraph">
              <wp:posOffset>118860</wp:posOffset>
            </wp:positionV>
            <wp:extent cx="2046514" cy="1496134"/>
            <wp:effectExtent l="0" t="0" r="0" b="8890"/>
            <wp:wrapNone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6514" cy="1496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94F8FD" w14:textId="7A45CE25" w:rsidR="00401A03" w:rsidRDefault="00401A03" w:rsidP="00401A03">
      <w:pPr>
        <w:pStyle w:val="bullets"/>
        <w:ind w:left="4320"/>
      </w:pPr>
      <w:r>
        <w:t>we have now</w:t>
      </w:r>
    </w:p>
    <w:p w14:paraId="1759F806" w14:textId="77777777" w:rsidR="00401A03" w:rsidRDefault="00401A03" w:rsidP="00401A03">
      <w:pPr>
        <w:pStyle w:val="bullets"/>
        <w:numPr>
          <w:ilvl w:val="0"/>
          <w:numId w:val="0"/>
        </w:numPr>
        <w:ind w:left="4320"/>
      </w:pPr>
    </w:p>
    <w:p w14:paraId="52EF83AF" w14:textId="63025ECB" w:rsidR="000665C8" w:rsidRDefault="00401A03" w:rsidP="00401A03">
      <w:pPr>
        <w:pStyle w:val="bullets"/>
        <w:ind w:left="4320"/>
      </w:pPr>
      <w:r>
        <w:t xml:space="preserve">we will have in the future. </w:t>
      </w:r>
    </w:p>
    <w:p w14:paraId="7660B998" w14:textId="77777777" w:rsidR="000665C8" w:rsidRDefault="000665C8">
      <w:pPr>
        <w:spacing w:line="259" w:lineRule="auto"/>
        <w:ind w:left="0"/>
        <w:rPr>
          <w:rFonts w:eastAsiaTheme="majorEastAsia"/>
          <w:color w:val="2F5496" w:themeColor="accent1" w:themeShade="BF"/>
          <w:sz w:val="40"/>
          <w:szCs w:val="40"/>
        </w:rPr>
      </w:pPr>
      <w:r>
        <w:br w:type="page"/>
      </w:r>
    </w:p>
    <w:p w14:paraId="4F5E9F75" w14:textId="3E6E482D" w:rsidR="0073368A" w:rsidRDefault="00E639B2" w:rsidP="006C1CAC">
      <w:pPr>
        <w:pStyle w:val="Heading2"/>
      </w:pPr>
      <w:r>
        <w:lastRenderedPageBreak/>
        <w:t xml:space="preserve">What happens </w:t>
      </w:r>
      <w:r w:rsidRPr="006C1CAC">
        <w:t>when</w:t>
      </w:r>
      <w:r w:rsidR="00397698">
        <w:t>?</w:t>
      </w:r>
    </w:p>
    <w:p w14:paraId="48880E2C" w14:textId="2C507FC0" w:rsidR="0073368A" w:rsidRDefault="00C934FA" w:rsidP="00665AFC">
      <w:r w:rsidRPr="00C934FA">
        <w:rPr>
          <w:b/>
          <w:bCs/>
          <w:noProof/>
          <w:lang w:eastAsia="en-NZ"/>
        </w:rPr>
        <w:drawing>
          <wp:anchor distT="0" distB="0" distL="114300" distR="114300" simplePos="0" relativeHeight="251908096" behindDoc="1" locked="0" layoutInCell="1" allowOverlap="1" wp14:anchorId="17CD6037" wp14:editId="4256AB96">
            <wp:simplePos x="0" y="0"/>
            <wp:positionH relativeFrom="margin">
              <wp:posOffset>-13244</wp:posOffset>
            </wp:positionH>
            <wp:positionV relativeFrom="paragraph">
              <wp:posOffset>373380</wp:posOffset>
            </wp:positionV>
            <wp:extent cx="1759699" cy="1393371"/>
            <wp:effectExtent l="0" t="0" r="0" b="0"/>
            <wp:wrapNone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9699" cy="1393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9B6B5F" w14:textId="44DA9501" w:rsidR="0073368A" w:rsidRPr="0073368A" w:rsidRDefault="0073368A" w:rsidP="0073368A">
      <w:pPr>
        <w:rPr>
          <w:b/>
          <w:bCs/>
        </w:rPr>
      </w:pPr>
      <w:r w:rsidRPr="0073368A">
        <w:rPr>
          <w:b/>
          <w:bCs/>
        </w:rPr>
        <w:t>September 2019</w:t>
      </w:r>
    </w:p>
    <w:p w14:paraId="3A14442A" w14:textId="417D2742" w:rsidR="0073368A" w:rsidRDefault="0002322E" w:rsidP="0073368A">
      <w:r>
        <w:t xml:space="preserve">The </w:t>
      </w:r>
      <w:r w:rsidRPr="00225992">
        <w:rPr>
          <w:b/>
          <w:bCs/>
        </w:rPr>
        <w:t>b</w:t>
      </w:r>
      <w:r w:rsidR="0073368A" w:rsidRPr="00225992">
        <w:rPr>
          <w:b/>
          <w:bCs/>
        </w:rPr>
        <w:t>oard</w:t>
      </w:r>
      <w:r w:rsidR="0073368A" w:rsidRPr="0073368A">
        <w:t xml:space="preserve"> </w:t>
      </w:r>
      <w:r>
        <w:t xml:space="preserve">of </w:t>
      </w:r>
      <w:r w:rsidRPr="0073368A">
        <w:t xml:space="preserve">Housing New Zealand </w:t>
      </w:r>
      <w:r w:rsidR="00C934FA">
        <w:t>agreed to</w:t>
      </w:r>
      <w:r w:rsidR="0073368A" w:rsidRPr="0073368A">
        <w:t xml:space="preserve"> the Accessibility Policy</w:t>
      </w:r>
      <w:r>
        <w:t xml:space="preserve">. </w:t>
      </w:r>
    </w:p>
    <w:p w14:paraId="7957E584" w14:textId="77777777" w:rsidR="0004382E" w:rsidRDefault="0004382E" w:rsidP="0073368A"/>
    <w:p w14:paraId="135014E3" w14:textId="66BF7F65" w:rsidR="0073368A" w:rsidRDefault="00917DE0" w:rsidP="0004382E">
      <w:pPr>
        <w:spacing w:after="0"/>
      </w:pPr>
      <w:r w:rsidRPr="000E6499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 wp14:anchorId="31229242" wp14:editId="0C989798">
                <wp:simplePos x="0" y="0"/>
                <wp:positionH relativeFrom="margin">
                  <wp:posOffset>2260600</wp:posOffset>
                </wp:positionH>
                <wp:positionV relativeFrom="paragraph">
                  <wp:posOffset>51875</wp:posOffset>
                </wp:positionV>
                <wp:extent cx="3712845" cy="3018790"/>
                <wp:effectExtent l="0" t="0" r="1905" b="0"/>
                <wp:wrapNone/>
                <wp:docPr id="63" name="Rectangle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2845" cy="3018790"/>
                        </a:xfrm>
                        <a:prstGeom prst="rect">
                          <a:avLst/>
                        </a:prstGeom>
                        <a:solidFill>
                          <a:srgbClr val="008000">
                            <a:alpha val="1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6CBB87E" id="Rectangle 63" o:spid="_x0000_s1026" style="position:absolute;margin-left:178pt;margin-top:4.1pt;width:292.35pt;height:237.7pt;z-index:251912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" fillcolor="green" stroked="f" strokeweight="1pt">
                <v:fill opacity="6682f"/>
                <w10:wrap anchorx="margin"/>
              </v:rect>
            </w:pict>
          </mc:Fallback>
        </mc:AlternateContent>
      </w:r>
      <w:r w:rsidR="0004382E" w:rsidRPr="006C1CAC">
        <w:rPr>
          <w:noProof/>
          <w:lang w:eastAsia="en-NZ"/>
        </w:rPr>
        <w:drawing>
          <wp:anchor distT="0" distB="0" distL="114300" distR="114300" simplePos="0" relativeHeight="251914240" behindDoc="1" locked="0" layoutInCell="1" allowOverlap="1" wp14:anchorId="4873ACEB" wp14:editId="5B873B41">
            <wp:simplePos x="0" y="0"/>
            <wp:positionH relativeFrom="margin">
              <wp:posOffset>343535</wp:posOffset>
            </wp:positionH>
            <wp:positionV relativeFrom="paragraph">
              <wp:posOffset>337935</wp:posOffset>
            </wp:positionV>
            <wp:extent cx="899795" cy="899795"/>
            <wp:effectExtent l="0" t="0" r="0" b="0"/>
            <wp:wrapNone/>
            <wp:docPr id="512" name="Picture 5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795" cy="89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2E62EE" w14:textId="16429276" w:rsidR="00225992" w:rsidRDefault="00225992" w:rsidP="00225992">
      <w:pPr>
        <w:widowControl w:val="0"/>
        <w:spacing w:after="0"/>
        <w:ind w:left="3960"/>
      </w:pPr>
      <w:r w:rsidRPr="005C3D41">
        <w:t xml:space="preserve">The </w:t>
      </w:r>
      <w:r w:rsidRPr="00225992">
        <w:rPr>
          <w:b/>
          <w:bCs/>
        </w:rPr>
        <w:t>board</w:t>
      </w:r>
      <w:r w:rsidRPr="005C3D41">
        <w:t xml:space="preserve"> </w:t>
      </w:r>
      <w:r>
        <w:t>is</w:t>
      </w:r>
      <w:r w:rsidRPr="005C3D41">
        <w:t xml:space="preserve"> </w:t>
      </w:r>
      <w:r>
        <w:t xml:space="preserve">the group of people </w:t>
      </w:r>
      <w:r w:rsidRPr="005C3D41">
        <w:t>in charge of making sur</w:t>
      </w:r>
      <w:r>
        <w:t>e an organisation is</w:t>
      </w:r>
      <w:r w:rsidRPr="005C3D41">
        <w:t>:</w:t>
      </w:r>
    </w:p>
    <w:p w14:paraId="5BF65A58" w14:textId="0DF7EB13" w:rsidR="00225992" w:rsidRPr="005C3D41" w:rsidRDefault="00225992" w:rsidP="00225992">
      <w:pPr>
        <w:widowControl w:val="0"/>
        <w:spacing w:after="0"/>
        <w:ind w:left="3960"/>
      </w:pPr>
    </w:p>
    <w:p w14:paraId="45961888" w14:textId="7B01F11B" w:rsidR="00225992" w:rsidRDefault="0004382E" w:rsidP="003C3CD5">
      <w:pPr>
        <w:pStyle w:val="ListParagraph"/>
        <w:widowControl w:val="0"/>
        <w:numPr>
          <w:ilvl w:val="0"/>
          <w:numId w:val="12"/>
        </w:numPr>
        <w:spacing w:after="120"/>
        <w:ind w:left="4320"/>
      </w:pPr>
      <w:r w:rsidRPr="00E304F1">
        <w:rPr>
          <w:noProof/>
          <w:lang w:eastAsia="en-NZ"/>
        </w:rPr>
        <w:drawing>
          <wp:anchor distT="0" distB="0" distL="114300" distR="114300" simplePos="0" relativeHeight="251910144" behindDoc="1" locked="0" layoutInCell="1" allowOverlap="1" wp14:anchorId="114ADB7F" wp14:editId="4B869DC8">
            <wp:simplePos x="0" y="0"/>
            <wp:positionH relativeFrom="margin">
              <wp:posOffset>314960</wp:posOffset>
            </wp:positionH>
            <wp:positionV relativeFrom="paragraph">
              <wp:posOffset>19685</wp:posOffset>
            </wp:positionV>
            <wp:extent cx="884555" cy="1219200"/>
            <wp:effectExtent l="0" t="0" r="0" b="0"/>
            <wp:wrapNone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4555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5992" w:rsidRPr="005C3D41">
        <w:t>doing a good job</w:t>
      </w:r>
    </w:p>
    <w:p w14:paraId="2A37EB9B" w14:textId="77777777" w:rsidR="00225992" w:rsidRPr="005C3D41" w:rsidRDefault="00225992" w:rsidP="00641CB9">
      <w:pPr>
        <w:pStyle w:val="ListParagraph"/>
        <w:widowControl w:val="0"/>
        <w:numPr>
          <w:ilvl w:val="0"/>
          <w:numId w:val="0"/>
        </w:numPr>
        <w:spacing w:after="120"/>
        <w:ind w:left="4320"/>
      </w:pPr>
    </w:p>
    <w:p w14:paraId="3E5656C0" w14:textId="77777777" w:rsidR="00225992" w:rsidRPr="005C3D41" w:rsidRDefault="00225992" w:rsidP="003C3CD5">
      <w:pPr>
        <w:pStyle w:val="ListParagraph"/>
        <w:widowControl w:val="0"/>
        <w:numPr>
          <w:ilvl w:val="0"/>
          <w:numId w:val="12"/>
        </w:numPr>
        <w:spacing w:after="120"/>
        <w:ind w:left="4320"/>
      </w:pPr>
      <w:r w:rsidRPr="005C3D41">
        <w:t>following the law.</w:t>
      </w:r>
    </w:p>
    <w:p w14:paraId="12E62BE3" w14:textId="77777777" w:rsidR="00225992" w:rsidRDefault="00225992" w:rsidP="0073368A"/>
    <w:p w14:paraId="3A383790" w14:textId="262C0DFF" w:rsidR="0002322E" w:rsidRDefault="00C934FA" w:rsidP="0073368A">
      <w:r w:rsidRPr="00C934FA">
        <w:rPr>
          <w:noProof/>
          <w:lang w:eastAsia="en-NZ"/>
        </w:rPr>
        <w:drawing>
          <wp:anchor distT="0" distB="0" distL="114300" distR="114300" simplePos="0" relativeHeight="251899904" behindDoc="1" locked="0" layoutInCell="1" allowOverlap="1" wp14:anchorId="6F414133" wp14:editId="0CB5F2F1">
            <wp:simplePos x="0" y="0"/>
            <wp:positionH relativeFrom="margin">
              <wp:posOffset>95976</wp:posOffset>
            </wp:positionH>
            <wp:positionV relativeFrom="paragraph">
              <wp:posOffset>405130</wp:posOffset>
            </wp:positionV>
            <wp:extent cx="1445260" cy="502285"/>
            <wp:effectExtent l="0" t="0" r="2540" b="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5260" cy="502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A0B4B2" w14:textId="1F886075" w:rsidR="0073368A" w:rsidRPr="0073368A" w:rsidRDefault="0073368A" w:rsidP="0073368A">
      <w:pPr>
        <w:rPr>
          <w:b/>
          <w:bCs/>
        </w:rPr>
      </w:pPr>
      <w:r w:rsidRPr="0073368A">
        <w:rPr>
          <w:b/>
          <w:bCs/>
        </w:rPr>
        <w:t xml:space="preserve">October 2019 </w:t>
      </w:r>
    </w:p>
    <w:p w14:paraId="7531FC92" w14:textId="7CB1BEA2" w:rsidR="0073368A" w:rsidRDefault="00C934FA" w:rsidP="0073368A">
      <w:r w:rsidRPr="00C934FA">
        <w:rPr>
          <w:noProof/>
          <w:lang w:eastAsia="en-NZ"/>
        </w:rPr>
        <w:drawing>
          <wp:anchor distT="0" distB="0" distL="114300" distR="114300" simplePos="0" relativeHeight="251900928" behindDoc="1" locked="0" layoutInCell="1" allowOverlap="1" wp14:anchorId="0919C186" wp14:editId="025FCF98">
            <wp:simplePos x="0" y="0"/>
            <wp:positionH relativeFrom="margin">
              <wp:posOffset>-161290</wp:posOffset>
            </wp:positionH>
            <wp:positionV relativeFrom="paragraph">
              <wp:posOffset>298450</wp:posOffset>
            </wp:positionV>
            <wp:extent cx="2118995" cy="716280"/>
            <wp:effectExtent l="0" t="0" r="0" b="762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8995" cy="71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934FA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7D860880" wp14:editId="1843627C">
                <wp:simplePos x="0" y="0"/>
                <wp:positionH relativeFrom="column">
                  <wp:posOffset>765901</wp:posOffset>
                </wp:positionH>
                <wp:positionV relativeFrom="paragraph">
                  <wp:posOffset>113665</wp:posOffset>
                </wp:positionV>
                <wp:extent cx="102235" cy="163195"/>
                <wp:effectExtent l="76200" t="19050" r="50165" b="65405"/>
                <wp:wrapNone/>
                <wp:docPr id="10" name="Arrow: Down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235" cy="163195"/>
                        </a:xfrm>
                        <a:prstGeom prst="downArrow">
                          <a:avLst/>
                        </a:prstGeom>
                        <a:solidFill>
                          <a:sysClr val="windowText" lastClr="000000"/>
                        </a:solidFill>
                        <a:ln w="635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559CCDE" id="Arrow: Down 10" o:spid="_x0000_s1026" type="#_x0000_t67" style="position:absolute;margin-left:60.3pt;margin-top:8.95pt;width:8.05pt;height:12.85pt;z-index:25190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" adj="14834" fillcolor="windowText" strokecolor="windowText" strokeweight="5pt"/>
            </w:pict>
          </mc:Fallback>
        </mc:AlternateContent>
      </w:r>
      <w:r w:rsidR="0073368A" w:rsidRPr="0073368A">
        <w:t xml:space="preserve">Housing New Zealand </w:t>
      </w:r>
      <w:r w:rsidR="0073368A">
        <w:t>became</w:t>
      </w:r>
      <w:r w:rsidR="0073368A" w:rsidRPr="0073368A">
        <w:t xml:space="preserve"> part of Kāinga Ora</w:t>
      </w:r>
      <w:r w:rsidR="0002322E">
        <w:t>.</w:t>
      </w:r>
    </w:p>
    <w:p w14:paraId="143ECC2A" w14:textId="448F4297" w:rsidR="0073368A" w:rsidRDefault="0073368A" w:rsidP="0073368A"/>
    <w:p w14:paraId="3447BA3A" w14:textId="644F5BE4" w:rsidR="00225992" w:rsidRDefault="00225992">
      <w:pPr>
        <w:spacing w:line="259" w:lineRule="auto"/>
        <w:ind w:left="0"/>
        <w:rPr>
          <w:b/>
          <w:bCs/>
        </w:rPr>
      </w:pPr>
    </w:p>
    <w:p w14:paraId="3341F971" w14:textId="77777777" w:rsidR="0004382E" w:rsidRDefault="0004382E">
      <w:pPr>
        <w:spacing w:line="259" w:lineRule="auto"/>
        <w:ind w:left="0"/>
        <w:rPr>
          <w:b/>
          <w:bCs/>
        </w:rPr>
      </w:pPr>
      <w:r>
        <w:rPr>
          <w:b/>
          <w:bCs/>
        </w:rPr>
        <w:br w:type="page"/>
      </w:r>
    </w:p>
    <w:p w14:paraId="3BA47A5E" w14:textId="5385134B" w:rsidR="0073368A" w:rsidRPr="0073368A" w:rsidRDefault="00C934FA" w:rsidP="0073368A">
      <w:pPr>
        <w:rPr>
          <w:b/>
          <w:bCs/>
        </w:rPr>
      </w:pPr>
      <w:r w:rsidRPr="00C934FA">
        <w:rPr>
          <w:noProof/>
          <w:lang w:eastAsia="en-NZ"/>
        </w:rPr>
        <w:lastRenderedPageBreak/>
        <w:drawing>
          <wp:anchor distT="0" distB="0" distL="114300" distR="114300" simplePos="0" relativeHeight="251904000" behindDoc="1" locked="0" layoutInCell="1" allowOverlap="1" wp14:anchorId="0B00114C" wp14:editId="72A6E397">
            <wp:simplePos x="0" y="0"/>
            <wp:positionH relativeFrom="margin">
              <wp:posOffset>54495</wp:posOffset>
            </wp:positionH>
            <wp:positionV relativeFrom="paragraph">
              <wp:posOffset>160655</wp:posOffset>
            </wp:positionV>
            <wp:extent cx="1727200" cy="1181828"/>
            <wp:effectExtent l="0" t="0" r="6350" b="0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200" cy="1181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322E">
        <w:rPr>
          <w:b/>
          <w:bCs/>
        </w:rPr>
        <w:t>Near the end of</w:t>
      </w:r>
      <w:r w:rsidR="0073368A" w:rsidRPr="0073368A">
        <w:rPr>
          <w:b/>
          <w:bCs/>
        </w:rPr>
        <w:t xml:space="preserve"> 2019 </w:t>
      </w:r>
    </w:p>
    <w:p w14:paraId="5B9484A7" w14:textId="5294FFC3" w:rsidR="0002322E" w:rsidRDefault="0073368A" w:rsidP="0002322E">
      <w:pPr>
        <w:spacing w:after="0"/>
      </w:pPr>
      <w:r>
        <w:t xml:space="preserve">Kāinga Ora </w:t>
      </w:r>
      <w:r w:rsidR="0002322E">
        <w:t>will:</w:t>
      </w:r>
      <w:r>
        <w:t xml:space="preserve"> </w:t>
      </w:r>
    </w:p>
    <w:p w14:paraId="536E188E" w14:textId="7FCFC734" w:rsidR="0002322E" w:rsidRDefault="0002322E" w:rsidP="0002322E">
      <w:pPr>
        <w:spacing w:after="0"/>
      </w:pPr>
    </w:p>
    <w:p w14:paraId="50B70FED" w14:textId="4BC4399B" w:rsidR="0073368A" w:rsidRDefault="00C934FA" w:rsidP="003C3CD5">
      <w:pPr>
        <w:pStyle w:val="ListParagraph"/>
        <w:numPr>
          <w:ilvl w:val="0"/>
          <w:numId w:val="8"/>
        </w:numPr>
        <w:ind w:left="3960"/>
      </w:pPr>
      <w:r>
        <w:t>share</w:t>
      </w:r>
      <w:r w:rsidR="0073368A">
        <w:t xml:space="preserve"> th</w:t>
      </w:r>
      <w:r w:rsidR="006C1CAC">
        <w:t>is</w:t>
      </w:r>
      <w:r w:rsidR="0073368A">
        <w:t xml:space="preserve"> Accessibility Policy</w:t>
      </w:r>
      <w:r>
        <w:t xml:space="preserve"> with the public</w:t>
      </w:r>
    </w:p>
    <w:p w14:paraId="4DB815F4" w14:textId="41E2C03B" w:rsidR="0002322E" w:rsidRDefault="00422D83" w:rsidP="00C934FA">
      <w:pPr>
        <w:pStyle w:val="ListParagraph"/>
        <w:numPr>
          <w:ilvl w:val="0"/>
          <w:numId w:val="0"/>
        </w:numPr>
        <w:ind w:left="3960"/>
      </w:pPr>
      <w:r w:rsidRPr="00C934FA">
        <w:rPr>
          <w:noProof/>
          <w:lang w:eastAsia="en-NZ"/>
        </w:rPr>
        <w:drawing>
          <wp:anchor distT="0" distB="0" distL="114300" distR="114300" simplePos="0" relativeHeight="251906048" behindDoc="1" locked="0" layoutInCell="1" allowOverlap="1" wp14:anchorId="480FD5C2" wp14:editId="625EB99E">
            <wp:simplePos x="0" y="0"/>
            <wp:positionH relativeFrom="margin">
              <wp:posOffset>39370</wp:posOffset>
            </wp:positionH>
            <wp:positionV relativeFrom="paragraph">
              <wp:posOffset>18530</wp:posOffset>
            </wp:positionV>
            <wp:extent cx="1671361" cy="1451429"/>
            <wp:effectExtent l="0" t="0" r="5080" b="0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1361" cy="1451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EEDCDE" w14:textId="6CFB8D9A" w:rsidR="0073368A" w:rsidRDefault="00230B81" w:rsidP="003C3CD5">
      <w:pPr>
        <w:pStyle w:val="ListParagraph"/>
        <w:numPr>
          <w:ilvl w:val="0"/>
          <w:numId w:val="8"/>
        </w:numPr>
        <w:ind w:left="3960"/>
      </w:pPr>
      <w:r>
        <w:t xml:space="preserve">start </w:t>
      </w:r>
      <w:r w:rsidR="0002322E">
        <w:t>to do the work in</w:t>
      </w:r>
      <w:r w:rsidR="0073368A">
        <w:t xml:space="preserve"> the Accessibility Policy</w:t>
      </w:r>
      <w:r w:rsidR="0002322E">
        <w:t>.</w:t>
      </w:r>
    </w:p>
    <w:p w14:paraId="476DDD42" w14:textId="3EC0224E" w:rsidR="00C934FA" w:rsidRDefault="00C934FA" w:rsidP="00225992"/>
    <w:p w14:paraId="6BF0DF01" w14:textId="77777777" w:rsidR="00225992" w:rsidRDefault="00225992" w:rsidP="00225992"/>
    <w:p w14:paraId="78B8B6E3" w14:textId="3BB95E75" w:rsidR="0073368A" w:rsidRPr="0073368A" w:rsidRDefault="006C1CAC" w:rsidP="0073368A">
      <w:pPr>
        <w:rPr>
          <w:rFonts w:asciiTheme="minorHAnsi" w:hAnsiTheme="minorHAnsi" w:cstheme="minorBidi"/>
          <w:b/>
          <w:bCs/>
          <w:sz w:val="24"/>
          <w:szCs w:val="22"/>
        </w:rPr>
      </w:pPr>
      <w:r>
        <w:rPr>
          <w:noProof/>
          <w:lang w:eastAsia="en-NZ"/>
        </w:rPr>
        <w:drawing>
          <wp:anchor distT="0" distB="0" distL="114300" distR="114300" simplePos="0" relativeHeight="251916288" behindDoc="1" locked="0" layoutInCell="1" allowOverlap="1" wp14:anchorId="5FEADCF8" wp14:editId="3674C7EE">
            <wp:simplePos x="0" y="0"/>
            <wp:positionH relativeFrom="margin">
              <wp:posOffset>13855</wp:posOffset>
            </wp:positionH>
            <wp:positionV relativeFrom="paragraph">
              <wp:posOffset>258445</wp:posOffset>
            </wp:positionV>
            <wp:extent cx="1717569" cy="1288473"/>
            <wp:effectExtent l="0" t="0" r="0" b="6985"/>
            <wp:wrapNone/>
            <wp:docPr id="515" name="Picture 5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569" cy="1288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7ED5">
        <w:rPr>
          <w:b/>
          <w:bCs/>
        </w:rPr>
        <w:t xml:space="preserve">In </w:t>
      </w:r>
      <w:r w:rsidR="0073368A" w:rsidRPr="0073368A">
        <w:rPr>
          <w:b/>
          <w:bCs/>
        </w:rPr>
        <w:t>2020</w:t>
      </w:r>
      <w:r w:rsidR="0073368A" w:rsidRPr="0073368A">
        <w:rPr>
          <w:rFonts w:asciiTheme="minorHAnsi" w:hAnsiTheme="minorHAnsi" w:cstheme="minorBidi"/>
          <w:b/>
          <w:bCs/>
          <w:sz w:val="24"/>
          <w:szCs w:val="22"/>
        </w:rPr>
        <w:t xml:space="preserve"> </w:t>
      </w:r>
    </w:p>
    <w:p w14:paraId="482A9205" w14:textId="4C360E6E" w:rsidR="0002322E" w:rsidRDefault="0073368A" w:rsidP="0073368A">
      <w:r w:rsidRPr="000665C8">
        <w:t xml:space="preserve">We </w:t>
      </w:r>
      <w:r w:rsidR="0002322E">
        <w:t xml:space="preserve">will have a big meeting that we call a </w:t>
      </w:r>
      <w:r w:rsidRPr="0002322E">
        <w:rPr>
          <w:b/>
          <w:bCs/>
        </w:rPr>
        <w:t>Housing Accessibility Symposium</w:t>
      </w:r>
      <w:r w:rsidR="0002322E">
        <w:t xml:space="preserve">. </w:t>
      </w:r>
    </w:p>
    <w:p w14:paraId="1605BA13" w14:textId="77777777" w:rsidR="00207ED5" w:rsidRDefault="00207ED5" w:rsidP="0073368A"/>
    <w:p w14:paraId="78485E1B" w14:textId="74E8F433" w:rsidR="0002322E" w:rsidRDefault="00207ED5" w:rsidP="00207ED5">
      <w:pPr>
        <w:spacing w:after="0"/>
      </w:pPr>
      <w:r w:rsidRPr="00422D83">
        <w:rPr>
          <w:b/>
          <w:bCs/>
          <w:noProof/>
          <w:lang w:eastAsia="en-NZ"/>
        </w:rPr>
        <w:drawing>
          <wp:anchor distT="0" distB="0" distL="114300" distR="114300" simplePos="0" relativeHeight="251918336" behindDoc="1" locked="0" layoutInCell="1" allowOverlap="1" wp14:anchorId="36398BB9" wp14:editId="3237C31B">
            <wp:simplePos x="0" y="0"/>
            <wp:positionH relativeFrom="margin">
              <wp:posOffset>149225</wp:posOffset>
            </wp:positionH>
            <wp:positionV relativeFrom="paragraph">
              <wp:posOffset>301221</wp:posOffset>
            </wp:positionV>
            <wp:extent cx="1468120" cy="1468120"/>
            <wp:effectExtent l="0" t="0" r="0" b="0"/>
            <wp:wrapNone/>
            <wp:docPr id="518" name="Picture 5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8120" cy="146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B30075" w14:textId="3A33EBC7" w:rsidR="000665C8" w:rsidRDefault="0002322E" w:rsidP="0073368A">
      <w:r>
        <w:t>W</w:t>
      </w:r>
      <w:r w:rsidR="0073368A" w:rsidRPr="000665C8">
        <w:t xml:space="preserve">e will </w:t>
      </w:r>
      <w:r>
        <w:t>tell people at the</w:t>
      </w:r>
      <w:r w:rsidR="0073368A" w:rsidRPr="000665C8">
        <w:t xml:space="preserve"> </w:t>
      </w:r>
      <w:r w:rsidRPr="0002322E">
        <w:rPr>
          <w:b/>
          <w:bCs/>
        </w:rPr>
        <w:t>Housing Accessibility Symposium</w:t>
      </w:r>
      <w:r w:rsidRPr="000665C8">
        <w:t xml:space="preserve"> </w:t>
      </w:r>
      <w:r>
        <w:t xml:space="preserve">how the work in our </w:t>
      </w:r>
      <w:r w:rsidR="0073368A" w:rsidRPr="000665C8">
        <w:t>Accessibility Policy</w:t>
      </w:r>
      <w:r>
        <w:t xml:space="preserve"> is going.</w:t>
      </w:r>
    </w:p>
    <w:p w14:paraId="4FA5FDFF" w14:textId="210E1017" w:rsidR="0073368A" w:rsidRDefault="0073368A" w:rsidP="0073368A"/>
    <w:p w14:paraId="450C5D08" w14:textId="5169911C" w:rsidR="00225992" w:rsidRDefault="00225992">
      <w:pPr>
        <w:spacing w:line="259" w:lineRule="auto"/>
        <w:ind w:left="0"/>
        <w:rPr>
          <w:b/>
          <w:bCs/>
        </w:rPr>
      </w:pPr>
    </w:p>
    <w:p w14:paraId="03491ECE" w14:textId="7E40FF81" w:rsidR="005B6342" w:rsidRPr="005B6342" w:rsidRDefault="005B6342" w:rsidP="005B6342">
      <w:pPr>
        <w:rPr>
          <w:b/>
          <w:bCs/>
        </w:rPr>
      </w:pPr>
      <w:r>
        <w:rPr>
          <w:noProof/>
          <w:lang w:eastAsia="en-NZ"/>
        </w:rPr>
        <w:lastRenderedPageBreak/>
        <w:drawing>
          <wp:anchor distT="0" distB="0" distL="114300" distR="114300" simplePos="0" relativeHeight="252089344" behindDoc="1" locked="0" layoutInCell="1" allowOverlap="1" wp14:anchorId="272F7517" wp14:editId="17E4A0A8">
            <wp:simplePos x="0" y="0"/>
            <wp:positionH relativeFrom="column">
              <wp:posOffset>330926</wp:posOffset>
            </wp:positionH>
            <wp:positionV relativeFrom="paragraph">
              <wp:posOffset>-6350</wp:posOffset>
            </wp:positionV>
            <wp:extent cx="1853565" cy="1755775"/>
            <wp:effectExtent l="0" t="0" r="0" b="0"/>
            <wp:wrapNone/>
            <wp:docPr id="287" name="Picture 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3565" cy="1755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322E" w:rsidRPr="0002322E">
        <w:rPr>
          <w:b/>
          <w:bCs/>
        </w:rPr>
        <w:t>From</w:t>
      </w:r>
      <w:r w:rsidR="0073368A" w:rsidRPr="0002322E">
        <w:rPr>
          <w:b/>
          <w:bCs/>
        </w:rPr>
        <w:t xml:space="preserve"> April 2020 </w:t>
      </w:r>
      <w:r w:rsidR="0002322E" w:rsidRPr="0002322E">
        <w:rPr>
          <w:b/>
          <w:bCs/>
        </w:rPr>
        <w:t>to</w:t>
      </w:r>
      <w:r w:rsidR="0073368A" w:rsidRPr="0002322E">
        <w:rPr>
          <w:b/>
          <w:bCs/>
        </w:rPr>
        <w:t xml:space="preserve"> April 2021</w:t>
      </w:r>
    </w:p>
    <w:p w14:paraId="4F21B8A0" w14:textId="1F55D2CD" w:rsidR="0002322E" w:rsidRDefault="0073368A" w:rsidP="0002322E">
      <w:pPr>
        <w:spacing w:after="0"/>
      </w:pPr>
      <w:r w:rsidRPr="0073368A">
        <w:t>We will</w:t>
      </w:r>
      <w:r w:rsidR="0002322E">
        <w:t>:</w:t>
      </w:r>
      <w:r w:rsidRPr="0073368A">
        <w:t xml:space="preserve"> </w:t>
      </w:r>
    </w:p>
    <w:p w14:paraId="6339B8C3" w14:textId="320EFC41" w:rsidR="0002322E" w:rsidRDefault="0002322E" w:rsidP="0002322E">
      <w:pPr>
        <w:spacing w:after="0"/>
      </w:pPr>
    </w:p>
    <w:p w14:paraId="0B627F60" w14:textId="27E56E75" w:rsidR="0002322E" w:rsidRDefault="00641CB9" w:rsidP="003C3CD5">
      <w:pPr>
        <w:pStyle w:val="ListParagraph"/>
        <w:numPr>
          <w:ilvl w:val="0"/>
          <w:numId w:val="9"/>
        </w:numPr>
        <w:ind w:left="3960"/>
      </w:pPr>
      <w:r w:rsidRPr="00641CB9">
        <w:rPr>
          <w:noProof/>
          <w:lang w:eastAsia="en-NZ"/>
        </w:rPr>
        <w:drawing>
          <wp:anchor distT="0" distB="0" distL="114300" distR="114300" simplePos="0" relativeHeight="251920384" behindDoc="1" locked="0" layoutInCell="1" allowOverlap="1" wp14:anchorId="560149E4" wp14:editId="7767C248">
            <wp:simplePos x="0" y="0"/>
            <wp:positionH relativeFrom="margin">
              <wp:posOffset>201839</wp:posOffset>
            </wp:positionH>
            <wp:positionV relativeFrom="paragraph">
              <wp:posOffset>1048385</wp:posOffset>
            </wp:positionV>
            <wp:extent cx="1553029" cy="1553029"/>
            <wp:effectExtent l="0" t="0" r="9525" b="9525"/>
            <wp:wrapNone/>
            <wp:docPr id="520" name="Picture 5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3029" cy="1553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322E">
        <w:t>keep a record</w:t>
      </w:r>
      <w:r w:rsidR="0073368A" w:rsidRPr="0073368A">
        <w:t xml:space="preserve"> of</w:t>
      </w:r>
      <w:r w:rsidR="0002322E">
        <w:t xml:space="preserve"> how many</w:t>
      </w:r>
      <w:r w:rsidR="0073368A" w:rsidRPr="0073368A">
        <w:t xml:space="preserve"> </w:t>
      </w:r>
      <w:r w:rsidR="0002322E">
        <w:t>new homes we build</w:t>
      </w:r>
      <w:r w:rsidR="0073368A" w:rsidRPr="0073368A">
        <w:t xml:space="preserve"> </w:t>
      </w:r>
      <w:r w:rsidR="00120FB9">
        <w:t xml:space="preserve">that </w:t>
      </w:r>
      <w:r w:rsidR="0073368A" w:rsidRPr="0073368A">
        <w:t xml:space="preserve">meet our </w:t>
      </w:r>
      <w:r w:rsidR="0002322E">
        <w:t>U</w:t>
      </w:r>
      <w:r w:rsidR="0073368A" w:rsidRPr="0073368A">
        <w:t xml:space="preserve">niversal </w:t>
      </w:r>
      <w:r w:rsidR="0002322E">
        <w:t>D</w:t>
      </w:r>
      <w:r w:rsidR="0073368A" w:rsidRPr="0073368A">
        <w:t>esign standards</w:t>
      </w:r>
    </w:p>
    <w:p w14:paraId="3E9EBC05" w14:textId="599BC832" w:rsidR="0002322E" w:rsidRDefault="0002322E" w:rsidP="00641CB9">
      <w:pPr>
        <w:pStyle w:val="ListParagraph"/>
        <w:numPr>
          <w:ilvl w:val="0"/>
          <w:numId w:val="0"/>
        </w:numPr>
        <w:ind w:left="3960"/>
      </w:pPr>
    </w:p>
    <w:p w14:paraId="47575E9F" w14:textId="2D112533" w:rsidR="0002322E" w:rsidRDefault="0002322E" w:rsidP="003C3CD5">
      <w:pPr>
        <w:pStyle w:val="ListParagraph"/>
        <w:numPr>
          <w:ilvl w:val="0"/>
          <w:numId w:val="9"/>
        </w:numPr>
        <w:ind w:left="3960"/>
      </w:pPr>
      <w:r>
        <w:t>let other people know how many</w:t>
      </w:r>
      <w:r w:rsidRPr="0073368A">
        <w:t xml:space="preserve"> </w:t>
      </w:r>
      <w:r>
        <w:t>new homes we build</w:t>
      </w:r>
      <w:r w:rsidR="00120FB9">
        <w:t xml:space="preserve"> that</w:t>
      </w:r>
      <w:r w:rsidRPr="0073368A">
        <w:t xml:space="preserve"> meet our </w:t>
      </w:r>
      <w:r>
        <w:t>U</w:t>
      </w:r>
      <w:r w:rsidRPr="0073368A">
        <w:t xml:space="preserve">niversal </w:t>
      </w:r>
      <w:r>
        <w:t>D</w:t>
      </w:r>
      <w:r w:rsidRPr="0073368A">
        <w:t>esign standards</w:t>
      </w:r>
      <w:r>
        <w:t>.</w:t>
      </w:r>
    </w:p>
    <w:p w14:paraId="18CBDAC5" w14:textId="245FA9B1" w:rsidR="0002322E" w:rsidRDefault="0002322E" w:rsidP="0073368A"/>
    <w:p w14:paraId="04FDB662" w14:textId="27D75651" w:rsidR="00641CB9" w:rsidRDefault="00641CB9" w:rsidP="0073368A">
      <w:r w:rsidRPr="00664262">
        <w:rPr>
          <w:noProof/>
          <w:lang w:eastAsia="en-NZ"/>
        </w:rPr>
        <w:drawing>
          <wp:anchor distT="0" distB="0" distL="114300" distR="114300" simplePos="0" relativeHeight="251924480" behindDoc="1" locked="0" layoutInCell="1" allowOverlap="1" wp14:anchorId="7BA8832A" wp14:editId="7918E69F">
            <wp:simplePos x="0" y="0"/>
            <wp:positionH relativeFrom="margin">
              <wp:posOffset>139700</wp:posOffset>
            </wp:positionH>
            <wp:positionV relativeFrom="paragraph">
              <wp:posOffset>345984</wp:posOffset>
            </wp:positionV>
            <wp:extent cx="1621790" cy="1688465"/>
            <wp:effectExtent l="0" t="0" r="0" b="6985"/>
            <wp:wrapNone/>
            <wp:docPr id="522" name="Picture 5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790" cy="168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80C180" w14:textId="6B51452A" w:rsidR="0002322E" w:rsidRDefault="0002322E" w:rsidP="0002322E">
      <w:pPr>
        <w:rPr>
          <w:b/>
          <w:bCs/>
        </w:rPr>
      </w:pPr>
      <w:r w:rsidRPr="0002322E">
        <w:rPr>
          <w:b/>
          <w:bCs/>
        </w:rPr>
        <w:t xml:space="preserve">From April </w:t>
      </w:r>
      <w:r w:rsidR="0073368A" w:rsidRPr="0002322E">
        <w:rPr>
          <w:b/>
          <w:bCs/>
        </w:rPr>
        <w:t>2021</w:t>
      </w:r>
      <w:r w:rsidRPr="0002322E">
        <w:rPr>
          <w:b/>
          <w:bCs/>
        </w:rPr>
        <w:t xml:space="preserve"> to April </w:t>
      </w:r>
      <w:r w:rsidR="0073368A" w:rsidRPr="0002322E">
        <w:rPr>
          <w:b/>
          <w:bCs/>
        </w:rPr>
        <w:t>2022</w:t>
      </w:r>
    </w:p>
    <w:p w14:paraId="4E62A8EF" w14:textId="6B577FEB" w:rsidR="00AD34B2" w:rsidRDefault="009D0708" w:rsidP="00AD34B2">
      <w:r>
        <w:t xml:space="preserve">Out </w:t>
      </w:r>
      <w:r w:rsidR="0002322E">
        <w:t xml:space="preserve">of every </w:t>
      </w:r>
      <w:r w:rsidR="0002322E" w:rsidRPr="00831142">
        <w:t>1 hundred new homes</w:t>
      </w:r>
      <w:r w:rsidR="0002322E">
        <w:t xml:space="preserve"> </w:t>
      </w:r>
      <w:r w:rsidR="00481385">
        <w:t>we build</w:t>
      </w:r>
      <w:r>
        <w:t xml:space="preserve"> </w:t>
      </w:r>
      <w:r w:rsidRPr="00401A03">
        <w:rPr>
          <w:b/>
          <w:bCs/>
        </w:rPr>
        <w:t>15 homes</w:t>
      </w:r>
      <w:r>
        <w:t xml:space="preserve"> </w:t>
      </w:r>
      <w:r w:rsidRPr="00831142">
        <w:rPr>
          <w:b/>
          <w:bCs/>
        </w:rPr>
        <w:t>or more</w:t>
      </w:r>
      <w:r w:rsidR="00481385">
        <w:t xml:space="preserve"> </w:t>
      </w:r>
      <w:r w:rsidR="0002322E" w:rsidRPr="00365A39">
        <w:t xml:space="preserve">will meet all </w:t>
      </w:r>
      <w:r w:rsidR="00230B81">
        <w:t xml:space="preserve">of </w:t>
      </w:r>
      <w:r w:rsidR="0002322E" w:rsidRPr="00365A39">
        <w:t>our Universal Design standards.</w:t>
      </w:r>
    </w:p>
    <w:p w14:paraId="16D35721" w14:textId="77777777" w:rsidR="00AD34B2" w:rsidRPr="00AD34B2" w:rsidRDefault="00AD34B2" w:rsidP="00AD34B2">
      <w:pPr>
        <w:spacing w:after="0"/>
      </w:pPr>
    </w:p>
    <w:p w14:paraId="39F7AFBE" w14:textId="55536378" w:rsidR="00AD34B2" w:rsidRDefault="00AD34B2" w:rsidP="00AD34B2">
      <w:pPr>
        <w:spacing w:after="0"/>
        <w:rPr>
          <w:b/>
          <w:bCs/>
        </w:rPr>
      </w:pPr>
      <w:r w:rsidRPr="0014540E">
        <w:rPr>
          <w:noProof/>
          <w:lang w:eastAsia="en-NZ"/>
        </w:rPr>
        <w:drawing>
          <wp:anchor distT="0" distB="0" distL="114300" distR="114300" simplePos="0" relativeHeight="252181504" behindDoc="1" locked="0" layoutInCell="1" allowOverlap="1" wp14:anchorId="343481D7" wp14:editId="1C2C740B">
            <wp:simplePos x="0" y="0"/>
            <wp:positionH relativeFrom="margin">
              <wp:posOffset>521450</wp:posOffset>
            </wp:positionH>
            <wp:positionV relativeFrom="paragraph">
              <wp:posOffset>67310</wp:posOffset>
            </wp:positionV>
            <wp:extent cx="1297940" cy="1371600"/>
            <wp:effectExtent l="0" t="0" r="0" b="0"/>
            <wp:wrapNone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794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1DDA79" w14:textId="7B1BD665" w:rsidR="00AD34B2" w:rsidRPr="00AD34B2" w:rsidRDefault="00AD34B2" w:rsidP="00AD34B2"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2180480" behindDoc="0" locked="0" layoutInCell="1" allowOverlap="1" wp14:anchorId="0A53349E" wp14:editId="15853ACD">
                <wp:simplePos x="0" y="0"/>
                <wp:positionH relativeFrom="column">
                  <wp:posOffset>8370</wp:posOffset>
                </wp:positionH>
                <wp:positionV relativeFrom="paragraph">
                  <wp:posOffset>15240</wp:posOffset>
                </wp:positionV>
                <wp:extent cx="457200" cy="457200"/>
                <wp:effectExtent l="0" t="0" r="0" b="0"/>
                <wp:wrapNone/>
                <wp:docPr id="96" name="Plus Sign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457200"/>
                        </a:xfrm>
                        <a:prstGeom prst="mathPlus">
                          <a:avLst/>
                        </a:prstGeom>
                        <a:solidFill>
                          <a:srgbClr val="00B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56CCCBB" id="Plus Sign 96" o:spid="_x0000_s1026" style="position:absolute;margin-left:.65pt;margin-top:1.2pt;width:36pt;height:36pt;z-index:25218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57200,457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" path="m60602,174833r114231,l174833,60602r107534,l282367,174833r114231,l396598,282367r-114231,l282367,396598r-107534,l174833,282367r-114231,l60602,174833xe" fillcolor="#00b050" strokecolor="#1f3763 [1604]" strokeweight="1pt">
                <v:stroke joinstyle="miter"/>
                <v:path arrowok="t" o:connecttype="custom" o:connectlocs="60602,174833;174833,174833;174833,60602;282367,60602;282367,174833;396598,174833;396598,282367;282367,282367;282367,396598;174833,396598;174833,282367;60602,282367;60602,174833" o:connectangles="0,0,0,0,0,0,0,0,0,0,0,0,0"/>
              </v:shape>
            </w:pict>
          </mc:Fallback>
        </mc:AlternateContent>
      </w:r>
      <w:r w:rsidRPr="00AD34B2">
        <w:t>This number will probably go up in the future.</w:t>
      </w:r>
    </w:p>
    <w:p w14:paraId="1B4F28EA" w14:textId="77777777" w:rsidR="0014540E" w:rsidRDefault="0014540E" w:rsidP="0073368A"/>
    <w:p w14:paraId="6484325B" w14:textId="17B3812D" w:rsidR="00917DE0" w:rsidRDefault="00917DE0">
      <w:pPr>
        <w:spacing w:line="259" w:lineRule="auto"/>
        <w:ind w:left="0"/>
      </w:pPr>
    </w:p>
    <w:p w14:paraId="3555F940" w14:textId="7B56AB8C" w:rsidR="0073368A" w:rsidRPr="0002322E" w:rsidRDefault="00917DE0" w:rsidP="00917DE0">
      <w:pPr>
        <w:pStyle w:val="Heading2"/>
      </w:pPr>
      <w:r>
        <w:lastRenderedPageBreak/>
        <w:t>Get in touch</w:t>
      </w:r>
    </w:p>
    <w:p w14:paraId="4317233D" w14:textId="40083D76" w:rsidR="00BA5ED8" w:rsidRDefault="006342B7" w:rsidP="00BA5ED8">
      <w:r w:rsidRPr="006342B7">
        <w:rPr>
          <w:noProof/>
          <w:lang w:eastAsia="en-NZ"/>
        </w:rPr>
        <w:drawing>
          <wp:anchor distT="0" distB="0" distL="114300" distR="114300" simplePos="0" relativeHeight="252169216" behindDoc="1" locked="0" layoutInCell="1" allowOverlap="1" wp14:anchorId="65E1F406" wp14:editId="22FD645D">
            <wp:simplePos x="0" y="0"/>
            <wp:positionH relativeFrom="margin">
              <wp:posOffset>85285</wp:posOffset>
            </wp:positionH>
            <wp:positionV relativeFrom="paragraph">
              <wp:posOffset>165100</wp:posOffset>
            </wp:positionV>
            <wp:extent cx="1511300" cy="1511300"/>
            <wp:effectExtent l="0" t="0" r="0" b="0"/>
            <wp:wrapNone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0" cy="151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9DE64D" w14:textId="6D3692AD" w:rsidR="006342B7" w:rsidRDefault="006342B7" w:rsidP="006342B7">
      <w:pPr>
        <w:spacing w:after="0"/>
      </w:pPr>
      <w:r>
        <w:t xml:space="preserve">We would love to </w:t>
      </w:r>
      <w:r w:rsidR="0014540E">
        <w:t>hear</w:t>
      </w:r>
      <w:r>
        <w:t>:</w:t>
      </w:r>
    </w:p>
    <w:p w14:paraId="2307227A" w14:textId="3B1EF24D" w:rsidR="00BA5ED8" w:rsidRDefault="00BA5ED8" w:rsidP="006342B7">
      <w:pPr>
        <w:spacing w:after="0"/>
      </w:pPr>
      <w:r w:rsidRPr="00BA5ED8">
        <w:t xml:space="preserve"> </w:t>
      </w:r>
    </w:p>
    <w:p w14:paraId="7FC96611" w14:textId="634B1601" w:rsidR="00BA5ED8" w:rsidRDefault="00615A67" w:rsidP="006342B7">
      <w:pPr>
        <w:pStyle w:val="ListParagraph"/>
        <w:numPr>
          <w:ilvl w:val="0"/>
          <w:numId w:val="21"/>
        </w:numPr>
        <w:ind w:left="3960"/>
      </w:pPr>
      <w:r>
        <w:t xml:space="preserve">your </w:t>
      </w:r>
      <w:r w:rsidR="00BA5ED8" w:rsidRPr="00BA5ED8">
        <w:t>questions</w:t>
      </w:r>
      <w:r w:rsidR="006342B7">
        <w:t xml:space="preserve"> about our Accessibility Policy.</w:t>
      </w:r>
    </w:p>
    <w:p w14:paraId="28F4A92D" w14:textId="65C42103" w:rsidR="006342B7" w:rsidRDefault="006342B7" w:rsidP="006342B7">
      <w:pPr>
        <w:pStyle w:val="ListParagraph"/>
        <w:numPr>
          <w:ilvl w:val="0"/>
          <w:numId w:val="0"/>
        </w:numPr>
        <w:ind w:left="3960"/>
      </w:pPr>
      <w:r w:rsidRPr="006342B7">
        <w:rPr>
          <w:noProof/>
          <w:lang w:eastAsia="en-NZ"/>
        </w:rPr>
        <w:drawing>
          <wp:anchor distT="0" distB="0" distL="114300" distR="114300" simplePos="0" relativeHeight="252171264" behindDoc="1" locked="0" layoutInCell="1" allowOverlap="1" wp14:anchorId="6CBBB930" wp14:editId="10FCA8A9">
            <wp:simplePos x="0" y="0"/>
            <wp:positionH relativeFrom="margin">
              <wp:posOffset>278960</wp:posOffset>
            </wp:positionH>
            <wp:positionV relativeFrom="paragraph">
              <wp:posOffset>250825</wp:posOffset>
            </wp:positionV>
            <wp:extent cx="1061663" cy="1301262"/>
            <wp:effectExtent l="0" t="0" r="5715" b="0"/>
            <wp:wrapNone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1663" cy="1301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920E00" w14:textId="45A35D24" w:rsidR="00615A67" w:rsidRDefault="00615A67" w:rsidP="00615A67">
      <w:pPr>
        <w:pStyle w:val="ListParagraph"/>
        <w:numPr>
          <w:ilvl w:val="0"/>
          <w:numId w:val="21"/>
        </w:numPr>
        <w:ind w:left="3960"/>
      </w:pPr>
      <w:r>
        <w:t xml:space="preserve">your </w:t>
      </w:r>
      <w:r w:rsidR="006342B7">
        <w:t>thoughts about our Accessibility Policy</w:t>
      </w:r>
      <w:r>
        <w:t>.</w:t>
      </w:r>
    </w:p>
    <w:p w14:paraId="1BFC19F6" w14:textId="15D1D637" w:rsidR="006342B7" w:rsidRDefault="006342B7" w:rsidP="006342B7"/>
    <w:p w14:paraId="39694E91" w14:textId="0FCCD546" w:rsidR="006342B7" w:rsidRDefault="006342B7" w:rsidP="006342B7"/>
    <w:p w14:paraId="423D9666" w14:textId="3F51F01A" w:rsidR="006342B7" w:rsidRDefault="006342B7" w:rsidP="006342B7">
      <w:r w:rsidRPr="006342B7">
        <w:rPr>
          <w:noProof/>
          <w:lang w:eastAsia="en-NZ"/>
        </w:rPr>
        <w:drawing>
          <wp:anchor distT="0" distB="0" distL="114300" distR="114300" simplePos="0" relativeHeight="252167168" behindDoc="1" locked="0" layoutInCell="1" allowOverlap="1" wp14:anchorId="26CDFB0F" wp14:editId="76A94498">
            <wp:simplePos x="0" y="0"/>
            <wp:positionH relativeFrom="margin">
              <wp:posOffset>170375</wp:posOffset>
            </wp:positionH>
            <wp:positionV relativeFrom="paragraph">
              <wp:posOffset>237490</wp:posOffset>
            </wp:positionV>
            <wp:extent cx="1251675" cy="1178169"/>
            <wp:effectExtent l="0" t="0" r="5715" b="3175"/>
            <wp:wrapNone/>
            <wp:docPr id="564" name="Picture 5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1675" cy="1178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t>You can</w:t>
      </w:r>
      <w:r>
        <w:t xml:space="preserve"> email us at: </w:t>
      </w:r>
    </w:p>
    <w:p w14:paraId="6375C6A0" w14:textId="2261CB68" w:rsidR="006342B7" w:rsidRDefault="006342B7" w:rsidP="006342B7">
      <w:r w:rsidRPr="000E6499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2165120" behindDoc="0" locked="0" layoutInCell="1" allowOverlap="1" wp14:anchorId="71396AC5" wp14:editId="7F43D234">
                <wp:simplePos x="0" y="0"/>
                <wp:positionH relativeFrom="margin">
                  <wp:posOffset>1995805</wp:posOffset>
                </wp:positionH>
                <wp:positionV relativeFrom="paragraph">
                  <wp:posOffset>203933</wp:posOffset>
                </wp:positionV>
                <wp:extent cx="3712845" cy="738554"/>
                <wp:effectExtent l="0" t="0" r="1905" b="4445"/>
                <wp:wrapNone/>
                <wp:docPr id="559" name="Rectangle 5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2845" cy="738554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15000"/>
                          </a:scheme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6AA136D" id="Rectangle 559" o:spid="_x0000_s1026" style="position:absolute;margin-left:157.15pt;margin-top:16.05pt;width:292.35pt;height:58.15pt;z-index:252165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" fillcolor="#4472c4 [3204]" stroked="f" strokeweight="1pt">
                <v:fill opacity="9766f"/>
                <w10:wrap anchorx="margin"/>
              </v:rect>
            </w:pict>
          </mc:Fallback>
        </mc:AlternateContent>
      </w:r>
    </w:p>
    <w:p w14:paraId="37E17055" w14:textId="3807ED56" w:rsidR="006342B7" w:rsidRDefault="006342B7" w:rsidP="006342B7">
      <w:r w:rsidRPr="00BA5ED8">
        <w:t>accessibility@kaingaora.govt.nz</w:t>
      </w:r>
    </w:p>
    <w:p w14:paraId="36562547" w14:textId="17F7EBA4" w:rsidR="006342B7" w:rsidRDefault="006342B7" w:rsidP="00BA5ED8"/>
    <w:p w14:paraId="1D17B9B0" w14:textId="5F5FDAFA" w:rsidR="006342B7" w:rsidRDefault="006342B7" w:rsidP="00BA5ED8">
      <w:r w:rsidRPr="005E1E91">
        <w:rPr>
          <w:b/>
          <w:bCs/>
          <w:noProof/>
          <w:color w:val="000000" w:themeColor="text1"/>
          <w:sz w:val="72"/>
          <w:szCs w:val="72"/>
          <w:lang w:eastAsia="en-NZ"/>
        </w:rPr>
        <w:drawing>
          <wp:anchor distT="0" distB="0" distL="114300" distR="114300" simplePos="0" relativeHeight="252173312" behindDoc="1" locked="0" layoutInCell="1" allowOverlap="1" wp14:anchorId="28FD8E52" wp14:editId="506BEB2D">
            <wp:simplePos x="0" y="0"/>
            <wp:positionH relativeFrom="margin">
              <wp:posOffset>-32385</wp:posOffset>
            </wp:positionH>
            <wp:positionV relativeFrom="paragraph">
              <wp:posOffset>180860</wp:posOffset>
            </wp:positionV>
            <wp:extent cx="1568340" cy="1171590"/>
            <wp:effectExtent l="0" t="0" r="0" b="0"/>
            <wp:wrapNone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8340" cy="1171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0EBB1B" w14:textId="279D7A0C" w:rsidR="00BA5ED8" w:rsidRPr="00BA5ED8" w:rsidRDefault="006342B7" w:rsidP="00BA5ED8">
      <w:r>
        <w:t>You can email us about</w:t>
      </w:r>
      <w:r w:rsidR="00BA5ED8" w:rsidRPr="00BA5ED8">
        <w:t xml:space="preserve"> anything to </w:t>
      </w:r>
      <w:r>
        <w:t xml:space="preserve">do with Kāinga Ora and </w:t>
      </w:r>
      <w:r w:rsidR="00BA5ED8" w:rsidRPr="00BA5ED8">
        <w:t>accessibility</w:t>
      </w:r>
      <w:r>
        <w:t>.</w:t>
      </w:r>
    </w:p>
    <w:p w14:paraId="27FE8306" w14:textId="77777777" w:rsidR="00BA5ED8" w:rsidRDefault="00BA5ED8">
      <w:pPr>
        <w:spacing w:line="259" w:lineRule="auto"/>
        <w:ind w:left="0"/>
        <w:rPr>
          <w:rFonts w:eastAsia="Times New Roman"/>
          <w:b/>
          <w:lang w:eastAsia="en-NZ"/>
        </w:rPr>
      </w:pPr>
      <w:r>
        <w:rPr>
          <w:rFonts w:eastAsia="Times New Roman"/>
          <w:b/>
          <w:lang w:eastAsia="en-NZ"/>
        </w:rPr>
        <w:br w:type="page"/>
      </w:r>
    </w:p>
    <w:p w14:paraId="0FC105E6" w14:textId="0F4A146E" w:rsidR="0018230B" w:rsidRDefault="0018230B" w:rsidP="0018230B">
      <w:pPr>
        <w:spacing w:after="120"/>
        <w:ind w:left="3544"/>
        <w:rPr>
          <w:rFonts w:eastAsia="Times New Roman"/>
          <w:b/>
          <w:lang w:eastAsia="en-NZ"/>
        </w:rPr>
      </w:pPr>
      <w:r>
        <w:rPr>
          <w:noProof/>
          <w:lang w:eastAsia="en-NZ"/>
        </w:rPr>
        <w:lastRenderedPageBreak/>
        <w:drawing>
          <wp:anchor distT="0" distB="0" distL="114300" distR="114300" simplePos="0" relativeHeight="251931648" behindDoc="0" locked="0" layoutInCell="1" allowOverlap="1" wp14:anchorId="748E6C7A" wp14:editId="16E46EB9">
            <wp:simplePos x="0" y="0"/>
            <wp:positionH relativeFrom="column">
              <wp:posOffset>193675</wp:posOffset>
            </wp:positionH>
            <wp:positionV relativeFrom="paragraph">
              <wp:posOffset>91</wp:posOffset>
            </wp:positionV>
            <wp:extent cx="1185545" cy="1777027"/>
            <wp:effectExtent l="0" t="0" r="0" b="0"/>
            <wp:wrapThrough wrapText="bothSides">
              <wp:wrapPolygon edited="0">
                <wp:start x="0" y="0"/>
                <wp:lineTo x="0" y="21307"/>
                <wp:lineTo x="21172" y="21307"/>
                <wp:lineTo x="21172" y="0"/>
                <wp:lineTo x="0" y="0"/>
              </wp:wrapPolygon>
            </wp:wrapThrough>
            <wp:docPr id="523" name="Picture 523" descr="Easy Read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2"/>
                    <pic:cNvPicPr>
                      <a:picLocks noChangeAspect="1" noChangeArrowheads="1"/>
                    </pic:cNvPicPr>
                  </pic:nvPicPr>
                  <pic:blipFill>
                    <a:blip r:embed="rId1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5545" cy="17770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Times New Roman"/>
          <w:b/>
          <w:lang w:eastAsia="en-NZ"/>
        </w:rPr>
        <w:t>This information has been translated into Easy Read by the Make It Easy service of People First New Zealand Inc. Ngā Tāngata Tuatahi.</w:t>
      </w:r>
    </w:p>
    <w:p w14:paraId="7B0BEF70" w14:textId="77777777" w:rsidR="0018230B" w:rsidRDefault="0018230B" w:rsidP="0018230B">
      <w:pPr>
        <w:spacing w:after="120"/>
        <w:rPr>
          <w:rFonts w:eastAsia="Times New Roman"/>
          <w:b/>
          <w:lang w:eastAsia="en-NZ"/>
        </w:rPr>
      </w:pPr>
    </w:p>
    <w:p w14:paraId="13EDA64F" w14:textId="77777777" w:rsidR="0018230B" w:rsidRDefault="0018230B" w:rsidP="0018230B">
      <w:pPr>
        <w:spacing w:after="120"/>
        <w:rPr>
          <w:rFonts w:eastAsia="Times New Roman"/>
          <w:b/>
          <w:lang w:eastAsia="en-NZ"/>
        </w:rPr>
      </w:pPr>
      <w:r>
        <w:rPr>
          <w:noProof/>
          <w:lang w:eastAsia="en-NZ"/>
        </w:rPr>
        <w:drawing>
          <wp:anchor distT="0" distB="0" distL="114300" distR="114300" simplePos="0" relativeHeight="251926528" behindDoc="1" locked="0" layoutInCell="1" allowOverlap="1" wp14:anchorId="54785FFC" wp14:editId="290729E7">
            <wp:simplePos x="0" y="0"/>
            <wp:positionH relativeFrom="page">
              <wp:posOffset>561975</wp:posOffset>
            </wp:positionH>
            <wp:positionV relativeFrom="paragraph">
              <wp:posOffset>358231</wp:posOffset>
            </wp:positionV>
            <wp:extent cx="2295525" cy="964565"/>
            <wp:effectExtent l="0" t="0" r="9525" b="6985"/>
            <wp:wrapThrough wrapText="bothSides">
              <wp:wrapPolygon edited="0">
                <wp:start x="0" y="0"/>
                <wp:lineTo x="0" y="21330"/>
                <wp:lineTo x="21510" y="21330"/>
                <wp:lineTo x="21510" y="0"/>
                <wp:lineTo x="0" y="0"/>
              </wp:wrapPolygon>
            </wp:wrapThrough>
            <wp:docPr id="567" name="Picture 567" descr="People First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964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11D9AD" w14:textId="77777777" w:rsidR="0018230B" w:rsidRDefault="0018230B" w:rsidP="0018230B">
      <w:pPr>
        <w:spacing w:after="120"/>
        <w:rPr>
          <w:rFonts w:eastAsia="Times New Roman"/>
          <w:b/>
          <w:lang w:eastAsia="en-NZ"/>
        </w:rPr>
      </w:pPr>
      <w:r>
        <w:rPr>
          <w:rFonts w:eastAsia="Times New Roman"/>
          <w:b/>
          <w:lang w:eastAsia="en-NZ"/>
        </w:rPr>
        <w:t>The ideas in this document are not the ideas of People First New Zealand Ngā Tāngata Tuatahi.</w:t>
      </w:r>
    </w:p>
    <w:p w14:paraId="0AD88570" w14:textId="77777777" w:rsidR="0018230B" w:rsidRDefault="0018230B" w:rsidP="0018230B">
      <w:pPr>
        <w:spacing w:after="120"/>
        <w:ind w:left="3686"/>
        <w:rPr>
          <w:rFonts w:eastAsia="Times New Roman"/>
          <w:b/>
          <w:lang w:eastAsia="en-NZ"/>
        </w:rPr>
      </w:pPr>
    </w:p>
    <w:p w14:paraId="2F83C705" w14:textId="77777777" w:rsidR="0018230B" w:rsidRDefault="0018230B" w:rsidP="0018230B">
      <w:pPr>
        <w:spacing w:after="120"/>
        <w:ind w:left="3686"/>
        <w:rPr>
          <w:rFonts w:eastAsia="Times New Roman"/>
          <w:b/>
          <w:lang w:eastAsia="en-NZ"/>
        </w:rPr>
      </w:pPr>
      <w:r>
        <w:rPr>
          <w:noProof/>
          <w:lang w:eastAsia="en-NZ"/>
        </w:rPr>
        <w:drawing>
          <wp:anchor distT="0" distB="0" distL="114300" distR="114300" simplePos="0" relativeHeight="251927552" behindDoc="1" locked="0" layoutInCell="1" allowOverlap="1" wp14:anchorId="12DF5737" wp14:editId="1D2199B9">
            <wp:simplePos x="0" y="0"/>
            <wp:positionH relativeFrom="margin">
              <wp:posOffset>129540</wp:posOffset>
            </wp:positionH>
            <wp:positionV relativeFrom="paragraph">
              <wp:posOffset>380909</wp:posOffset>
            </wp:positionV>
            <wp:extent cx="1304925" cy="800100"/>
            <wp:effectExtent l="0" t="0" r="9525" b="0"/>
            <wp:wrapThrough wrapText="bothSides">
              <wp:wrapPolygon edited="0">
                <wp:start x="0" y="0"/>
                <wp:lineTo x="0" y="21086"/>
                <wp:lineTo x="21442" y="21086"/>
                <wp:lineTo x="21442" y="0"/>
                <wp:lineTo x="0" y="0"/>
              </wp:wrapPolygon>
            </wp:wrapThrough>
            <wp:docPr id="528" name="Picture 528" descr="Change logo.&#10;Change is the name of the organisati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HANGE stamp rgb"/>
                    <pic:cNvPicPr>
                      <a:picLocks noChangeAspect="1" noChangeArrowheads="1"/>
                    </pic:cNvPicPr>
                  </pic:nvPicPr>
                  <pic:blipFill>
                    <a:blip r:embed="rId1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80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76E088" w14:textId="77777777" w:rsidR="0018230B" w:rsidRDefault="0018230B" w:rsidP="0018230B">
      <w:pPr>
        <w:spacing w:after="0"/>
        <w:rPr>
          <w:rFonts w:eastAsia="Times New Roman"/>
          <w:b/>
          <w:lang w:eastAsia="en-NZ"/>
        </w:rPr>
      </w:pPr>
      <w:r>
        <w:rPr>
          <w:rFonts w:eastAsia="Times New Roman"/>
          <w:b/>
          <w:lang w:eastAsia="en-NZ"/>
        </w:rPr>
        <w:t>Make It Easy uses images from:</w:t>
      </w:r>
    </w:p>
    <w:p w14:paraId="0490B9D2" w14:textId="77777777" w:rsidR="0018230B" w:rsidRDefault="0018230B" w:rsidP="0018230B">
      <w:pPr>
        <w:spacing w:after="0"/>
        <w:rPr>
          <w:rFonts w:eastAsia="Times New Roman"/>
          <w:b/>
          <w:lang w:eastAsia="en-NZ"/>
        </w:rPr>
      </w:pPr>
      <w:r>
        <w:rPr>
          <w:noProof/>
          <w:lang w:eastAsia="en-NZ"/>
        </w:rPr>
        <w:drawing>
          <wp:anchor distT="0" distB="0" distL="114300" distR="114300" simplePos="0" relativeHeight="251928576" behindDoc="0" locked="0" layoutInCell="1" allowOverlap="1" wp14:anchorId="2D12FF49" wp14:editId="4CD86C62">
            <wp:simplePos x="0" y="0"/>
            <wp:positionH relativeFrom="page">
              <wp:posOffset>937986</wp:posOffset>
            </wp:positionH>
            <wp:positionV relativeFrom="paragraph">
              <wp:posOffset>294005</wp:posOffset>
            </wp:positionV>
            <wp:extent cx="1533525" cy="1533525"/>
            <wp:effectExtent l="0" t="0" r="0" b="0"/>
            <wp:wrapNone/>
            <wp:docPr id="555" name="Picture 555" descr="Photosymbols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Made-with-Photosymbols-Logo_1024x1024"/>
                    <pic:cNvPicPr>
                      <a:picLocks noChangeAspect="1" noChangeArrowheads="1"/>
                    </pic:cNvPicPr>
                  </pic:nvPicPr>
                  <pic:blipFill>
                    <a:blip r:embed="rId1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533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355CDE" w14:textId="4B2EC1A3" w:rsidR="0018230B" w:rsidRDefault="0018230B" w:rsidP="003C3CD5">
      <w:pPr>
        <w:pStyle w:val="ListParagraph"/>
        <w:numPr>
          <w:ilvl w:val="0"/>
          <w:numId w:val="13"/>
        </w:numPr>
        <w:spacing w:after="120"/>
        <w:ind w:left="3960"/>
        <w:rPr>
          <w:rFonts w:eastAsia="Times New Roman"/>
          <w:b/>
          <w:lang w:eastAsia="en-NZ"/>
        </w:rPr>
      </w:pPr>
      <w:r>
        <w:rPr>
          <w:rFonts w:eastAsia="Times New Roman"/>
          <w:b/>
          <w:lang w:eastAsia="en-NZ"/>
        </w:rPr>
        <w:t>Changepeople.org</w:t>
      </w:r>
    </w:p>
    <w:p w14:paraId="7D389799" w14:textId="77777777" w:rsidR="0018230B" w:rsidRDefault="0018230B" w:rsidP="0018230B">
      <w:pPr>
        <w:spacing w:after="120"/>
        <w:ind w:left="3544"/>
        <w:rPr>
          <w:rFonts w:eastAsia="Times New Roman"/>
          <w:b/>
          <w:lang w:eastAsia="en-NZ"/>
        </w:rPr>
      </w:pPr>
    </w:p>
    <w:p w14:paraId="7F1CB872" w14:textId="77777777" w:rsidR="0018230B" w:rsidRDefault="0018230B" w:rsidP="003C3CD5">
      <w:pPr>
        <w:pStyle w:val="ListParagraph"/>
        <w:numPr>
          <w:ilvl w:val="0"/>
          <w:numId w:val="13"/>
        </w:numPr>
        <w:spacing w:after="120"/>
        <w:ind w:left="3960"/>
        <w:rPr>
          <w:rFonts w:eastAsia="Times New Roman"/>
          <w:b/>
          <w:lang w:eastAsia="en-NZ"/>
        </w:rPr>
      </w:pPr>
      <w:r>
        <w:rPr>
          <w:noProof/>
          <w:lang w:eastAsia="en-NZ"/>
        </w:rPr>
        <w:drawing>
          <wp:anchor distT="0" distB="0" distL="114300" distR="114300" simplePos="0" relativeHeight="251929600" behindDoc="1" locked="0" layoutInCell="1" allowOverlap="1" wp14:anchorId="25C2D5C7" wp14:editId="3E8FF588">
            <wp:simplePos x="0" y="0"/>
            <wp:positionH relativeFrom="margin">
              <wp:posOffset>314416</wp:posOffset>
            </wp:positionH>
            <wp:positionV relativeFrom="paragraph">
              <wp:posOffset>376555</wp:posOffset>
            </wp:positionV>
            <wp:extent cx="889635" cy="843280"/>
            <wp:effectExtent l="0" t="0" r="5715" b="0"/>
            <wp:wrapThrough wrapText="bothSides">
              <wp:wrapPolygon edited="0">
                <wp:start x="0" y="0"/>
                <wp:lineTo x="0" y="20982"/>
                <wp:lineTo x="21276" y="20982"/>
                <wp:lineTo x="21276" y="0"/>
                <wp:lineTo x="0" y="0"/>
              </wp:wrapPolygon>
            </wp:wrapThrough>
            <wp:docPr id="573" name="Picture 573" descr="Sam Corliss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635" cy="843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/>
          <w:b/>
          <w:lang w:eastAsia="en-NZ"/>
        </w:rPr>
        <w:t>Photosymbols.com</w:t>
      </w:r>
    </w:p>
    <w:p w14:paraId="0BDCF4F6" w14:textId="77777777" w:rsidR="0018230B" w:rsidRDefault="0018230B" w:rsidP="0018230B">
      <w:pPr>
        <w:spacing w:after="120"/>
        <w:ind w:left="3544"/>
        <w:rPr>
          <w:rFonts w:eastAsia="Times New Roman"/>
          <w:b/>
          <w:lang w:eastAsia="en-NZ"/>
        </w:rPr>
      </w:pPr>
    </w:p>
    <w:p w14:paraId="36AE4B79" w14:textId="77777777" w:rsidR="0018230B" w:rsidRDefault="0018230B" w:rsidP="003C3CD5">
      <w:pPr>
        <w:pStyle w:val="ListParagraph"/>
        <w:numPr>
          <w:ilvl w:val="0"/>
          <w:numId w:val="13"/>
        </w:numPr>
        <w:spacing w:after="120"/>
        <w:ind w:left="3960"/>
        <w:rPr>
          <w:rFonts w:eastAsia="Times New Roman"/>
          <w:b/>
          <w:lang w:eastAsia="en-NZ"/>
        </w:rPr>
      </w:pPr>
      <w:r>
        <w:rPr>
          <w:rFonts w:eastAsia="Times New Roman"/>
          <w:b/>
          <w:lang w:eastAsia="en-NZ"/>
        </w:rPr>
        <w:t>Sam Corliss</w:t>
      </w:r>
    </w:p>
    <w:p w14:paraId="57922D15" w14:textId="77777777" w:rsidR="0018230B" w:rsidRDefault="0018230B" w:rsidP="0018230B">
      <w:pPr>
        <w:spacing w:after="120"/>
        <w:ind w:left="3544"/>
        <w:rPr>
          <w:rFonts w:eastAsia="Times New Roman"/>
          <w:b/>
          <w:lang w:eastAsia="en-NZ"/>
        </w:rPr>
      </w:pPr>
      <w:r>
        <w:rPr>
          <w:noProof/>
          <w:lang w:eastAsia="en-NZ"/>
        </w:rPr>
        <w:drawing>
          <wp:anchor distT="0" distB="0" distL="114300" distR="114300" simplePos="0" relativeHeight="251930624" behindDoc="1" locked="0" layoutInCell="1" allowOverlap="1" wp14:anchorId="33CB2BC3" wp14:editId="145AAB03">
            <wp:simplePos x="0" y="0"/>
            <wp:positionH relativeFrom="margin">
              <wp:posOffset>309971</wp:posOffset>
            </wp:positionH>
            <wp:positionV relativeFrom="paragraph">
              <wp:posOffset>118745</wp:posOffset>
            </wp:positionV>
            <wp:extent cx="873125" cy="930910"/>
            <wp:effectExtent l="0" t="0" r="3175" b="2540"/>
            <wp:wrapThrough wrapText="bothSides">
              <wp:wrapPolygon edited="0">
                <wp:start x="0" y="0"/>
                <wp:lineTo x="0" y="21217"/>
                <wp:lineTo x="21207" y="21217"/>
                <wp:lineTo x="21207" y="0"/>
                <wp:lineTo x="0" y="0"/>
              </wp:wrapPolygon>
            </wp:wrapThrough>
            <wp:docPr id="574" name="Picture 574" descr="Steve Bolton Cartoons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125" cy="930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D86D73" w14:textId="77777777" w:rsidR="0018230B" w:rsidRDefault="0018230B" w:rsidP="003C3CD5">
      <w:pPr>
        <w:pStyle w:val="ListParagraph"/>
        <w:numPr>
          <w:ilvl w:val="0"/>
          <w:numId w:val="13"/>
        </w:numPr>
        <w:spacing w:after="120"/>
        <w:ind w:left="3960"/>
      </w:pPr>
      <w:r>
        <w:rPr>
          <w:rFonts w:eastAsia="Times New Roman"/>
          <w:b/>
          <w:lang w:eastAsia="en-NZ"/>
        </w:rPr>
        <w:t>Steve Bolton</w:t>
      </w:r>
    </w:p>
    <w:p w14:paraId="086E71B0" w14:textId="77777777" w:rsidR="0026133C" w:rsidRPr="0026133C" w:rsidRDefault="0026133C" w:rsidP="004E4E61"/>
    <w:sectPr w:rsidR="0026133C" w:rsidRPr="0026133C" w:rsidSect="00F57F35">
      <w:pgSz w:w="11906" w:h="16838"/>
      <w:pgMar w:top="1440" w:right="1440" w:bottom="1440" w:left="1440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C87F548" w14:textId="77777777" w:rsidR="008658AD" w:rsidRDefault="008658AD" w:rsidP="004F43B5">
      <w:pPr>
        <w:spacing w:after="0" w:line="240" w:lineRule="auto"/>
      </w:pPr>
      <w:r>
        <w:separator/>
      </w:r>
    </w:p>
  </w:endnote>
  <w:endnote w:type="continuationSeparator" w:id="0">
    <w:p w14:paraId="6E60C2E3" w14:textId="77777777" w:rsidR="008658AD" w:rsidRDefault="008658AD" w:rsidP="004F43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Segoe UI Black">
    <w:altName w:val="Segoe UI Semibold"/>
    <w:charset w:val="00"/>
    <w:family w:val="swiss"/>
    <w:pitch w:val="variable"/>
    <w:sig w:usb0="00000001" w:usb1="4000E47F" w:usb2="00000021" w:usb3="00000000" w:csb0="0000019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3977051"/>
      <w:docPartObj>
        <w:docPartGallery w:val="Page Numbers (Bottom of Page)"/>
        <w:docPartUnique/>
      </w:docPartObj>
    </w:sdtPr>
    <w:sdtEndPr>
      <w:rPr>
        <w:noProof/>
        <w:sz w:val="28"/>
        <w:szCs w:val="28"/>
      </w:rPr>
    </w:sdtEndPr>
    <w:sdtContent>
      <w:p w14:paraId="469E604E" w14:textId="77777777" w:rsidR="008C5180" w:rsidRPr="006C4A94" w:rsidRDefault="008C5180">
        <w:pPr>
          <w:pStyle w:val="Footer"/>
          <w:jc w:val="right"/>
          <w:rPr>
            <w:sz w:val="28"/>
            <w:szCs w:val="28"/>
          </w:rPr>
        </w:pPr>
        <w:r w:rsidRPr="006C4A94">
          <w:rPr>
            <w:sz w:val="28"/>
            <w:szCs w:val="28"/>
          </w:rPr>
          <w:fldChar w:fldCharType="begin"/>
        </w:r>
        <w:r w:rsidRPr="006C4A94">
          <w:rPr>
            <w:sz w:val="28"/>
            <w:szCs w:val="28"/>
          </w:rPr>
          <w:instrText xml:space="preserve"> PAGE   \* MERGEFORMAT </w:instrText>
        </w:r>
        <w:r w:rsidRPr="006C4A94">
          <w:rPr>
            <w:sz w:val="28"/>
            <w:szCs w:val="28"/>
          </w:rPr>
          <w:fldChar w:fldCharType="separate"/>
        </w:r>
        <w:r w:rsidR="003E01AB">
          <w:rPr>
            <w:noProof/>
            <w:sz w:val="28"/>
            <w:szCs w:val="28"/>
          </w:rPr>
          <w:t>2</w:t>
        </w:r>
        <w:r w:rsidRPr="006C4A94">
          <w:rPr>
            <w:noProof/>
            <w:sz w:val="28"/>
            <w:szCs w:val="28"/>
          </w:rPr>
          <w:fldChar w:fldCharType="end"/>
        </w:r>
      </w:p>
    </w:sdtContent>
  </w:sdt>
  <w:p w14:paraId="44E176D6" w14:textId="77777777" w:rsidR="008C5180" w:rsidRDefault="008C518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A933617" w14:textId="77777777" w:rsidR="008658AD" w:rsidRDefault="008658AD" w:rsidP="004F43B5">
      <w:pPr>
        <w:spacing w:after="0" w:line="240" w:lineRule="auto"/>
      </w:pPr>
      <w:r>
        <w:separator/>
      </w:r>
    </w:p>
  </w:footnote>
  <w:footnote w:type="continuationSeparator" w:id="0">
    <w:p w14:paraId="52FD435A" w14:textId="77777777" w:rsidR="008658AD" w:rsidRDefault="008658AD" w:rsidP="004F43B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F55026"/>
    <w:multiLevelType w:val="hybridMultilevel"/>
    <w:tmpl w:val="2EE46D9C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53782F"/>
    <w:multiLevelType w:val="hybridMultilevel"/>
    <w:tmpl w:val="C9E0509E"/>
    <w:lvl w:ilvl="0" w:tplc="1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2">
    <w:nsid w:val="0E366931"/>
    <w:multiLevelType w:val="hybridMultilevel"/>
    <w:tmpl w:val="B0821EB6"/>
    <w:lvl w:ilvl="0" w:tplc="1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900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72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440" w:hanging="360"/>
      </w:pPr>
      <w:rPr>
        <w:rFonts w:ascii="Wingdings" w:hAnsi="Wingdings" w:hint="default"/>
      </w:rPr>
    </w:lvl>
  </w:abstractNum>
  <w:abstractNum w:abstractNumId="3">
    <w:nsid w:val="0E40713E"/>
    <w:multiLevelType w:val="hybridMultilevel"/>
    <w:tmpl w:val="72FED7E2"/>
    <w:lvl w:ilvl="0" w:tplc="1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4">
    <w:nsid w:val="15713FD1"/>
    <w:multiLevelType w:val="hybridMultilevel"/>
    <w:tmpl w:val="4D9E121E"/>
    <w:lvl w:ilvl="0" w:tplc="62EA14D2">
      <w:start w:val="1"/>
      <w:numFmt w:val="bullet"/>
      <w:pStyle w:val="ListParagraph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5">
    <w:nsid w:val="19742F89"/>
    <w:multiLevelType w:val="hybridMultilevel"/>
    <w:tmpl w:val="99E44438"/>
    <w:lvl w:ilvl="0" w:tplc="0481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0481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0481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0481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0481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0481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0481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0481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0481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6">
    <w:nsid w:val="27FC2A48"/>
    <w:multiLevelType w:val="hybridMultilevel"/>
    <w:tmpl w:val="6F908428"/>
    <w:lvl w:ilvl="0" w:tplc="1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7">
    <w:nsid w:val="29526E32"/>
    <w:multiLevelType w:val="hybridMultilevel"/>
    <w:tmpl w:val="83142376"/>
    <w:lvl w:ilvl="0" w:tplc="1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14090003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14090005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8">
    <w:nsid w:val="2B587FF2"/>
    <w:multiLevelType w:val="hybridMultilevel"/>
    <w:tmpl w:val="F8126D76"/>
    <w:lvl w:ilvl="0" w:tplc="1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8513711"/>
    <w:multiLevelType w:val="hybridMultilevel"/>
    <w:tmpl w:val="6DBE9AFA"/>
    <w:lvl w:ilvl="0" w:tplc="1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10">
    <w:nsid w:val="408D342B"/>
    <w:multiLevelType w:val="hybridMultilevel"/>
    <w:tmpl w:val="05782B3E"/>
    <w:lvl w:ilvl="0" w:tplc="85103154">
      <w:start w:val="1"/>
      <w:numFmt w:val="bullet"/>
      <w:pStyle w:val="bullets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1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2" w:tplc="1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11">
    <w:nsid w:val="47071CDD"/>
    <w:multiLevelType w:val="multilevel"/>
    <w:tmpl w:val="CF7452CA"/>
    <w:lvl w:ilvl="0">
      <w:start w:val="1"/>
      <w:numFmt w:val="bullet"/>
      <w:pStyle w:val="ListBullet"/>
      <w:lvlText w:val="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pStyle w:val="ListBullet2"/>
      <w:lvlText w:val="-"/>
      <w:lvlJc w:val="left"/>
      <w:pPr>
        <w:ind w:left="737" w:hanging="380"/>
      </w:pPr>
      <w:rPr>
        <w:rFonts w:ascii="Courier New" w:hAnsi="Courier New" w:hint="default"/>
      </w:rPr>
    </w:lvl>
    <w:lvl w:ilvl="2">
      <w:start w:val="1"/>
      <w:numFmt w:val="bullet"/>
      <w:pStyle w:val="ListBullet3"/>
      <w:lvlText w:val="&gt;"/>
      <w:lvlJc w:val="left"/>
      <w:pPr>
        <w:ind w:left="1077" w:hanging="340"/>
      </w:pPr>
      <w:rPr>
        <w:rFonts w:ascii="Calibri" w:hAnsi="Calibri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4A6A06C5"/>
    <w:multiLevelType w:val="hybridMultilevel"/>
    <w:tmpl w:val="A330DCE6"/>
    <w:lvl w:ilvl="0" w:tplc="1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13">
    <w:nsid w:val="51706F68"/>
    <w:multiLevelType w:val="hybridMultilevel"/>
    <w:tmpl w:val="C84205B4"/>
    <w:lvl w:ilvl="0" w:tplc="1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14">
    <w:nsid w:val="52972491"/>
    <w:multiLevelType w:val="hybridMultilevel"/>
    <w:tmpl w:val="F956184E"/>
    <w:lvl w:ilvl="0" w:tplc="1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15">
    <w:nsid w:val="54810E5E"/>
    <w:multiLevelType w:val="hybridMultilevel"/>
    <w:tmpl w:val="A2DA366C"/>
    <w:lvl w:ilvl="0" w:tplc="32D6C0B0">
      <w:start w:val="1"/>
      <w:numFmt w:val="decimal"/>
      <w:lvlText w:val="%1."/>
      <w:lvlJc w:val="left"/>
      <w:pPr>
        <w:ind w:left="3960" w:hanging="360"/>
      </w:pPr>
      <w:rPr>
        <w:rFonts w:hint="default"/>
        <w:b w:val="0"/>
      </w:rPr>
    </w:lvl>
    <w:lvl w:ilvl="1" w:tplc="14090019" w:tentative="1">
      <w:start w:val="1"/>
      <w:numFmt w:val="lowerLetter"/>
      <w:lvlText w:val="%2."/>
      <w:lvlJc w:val="left"/>
      <w:pPr>
        <w:ind w:left="4680" w:hanging="360"/>
      </w:pPr>
    </w:lvl>
    <w:lvl w:ilvl="2" w:tplc="1409001B" w:tentative="1">
      <w:start w:val="1"/>
      <w:numFmt w:val="lowerRoman"/>
      <w:lvlText w:val="%3."/>
      <w:lvlJc w:val="right"/>
      <w:pPr>
        <w:ind w:left="5400" w:hanging="180"/>
      </w:pPr>
    </w:lvl>
    <w:lvl w:ilvl="3" w:tplc="1409000F" w:tentative="1">
      <w:start w:val="1"/>
      <w:numFmt w:val="decimal"/>
      <w:lvlText w:val="%4."/>
      <w:lvlJc w:val="left"/>
      <w:pPr>
        <w:ind w:left="6120" w:hanging="360"/>
      </w:pPr>
    </w:lvl>
    <w:lvl w:ilvl="4" w:tplc="14090019" w:tentative="1">
      <w:start w:val="1"/>
      <w:numFmt w:val="lowerLetter"/>
      <w:lvlText w:val="%5."/>
      <w:lvlJc w:val="left"/>
      <w:pPr>
        <w:ind w:left="6840" w:hanging="360"/>
      </w:pPr>
    </w:lvl>
    <w:lvl w:ilvl="5" w:tplc="1409001B" w:tentative="1">
      <w:start w:val="1"/>
      <w:numFmt w:val="lowerRoman"/>
      <w:lvlText w:val="%6."/>
      <w:lvlJc w:val="right"/>
      <w:pPr>
        <w:ind w:left="7560" w:hanging="180"/>
      </w:pPr>
    </w:lvl>
    <w:lvl w:ilvl="6" w:tplc="1409000F" w:tentative="1">
      <w:start w:val="1"/>
      <w:numFmt w:val="decimal"/>
      <w:lvlText w:val="%7."/>
      <w:lvlJc w:val="left"/>
      <w:pPr>
        <w:ind w:left="8280" w:hanging="360"/>
      </w:pPr>
    </w:lvl>
    <w:lvl w:ilvl="7" w:tplc="14090019" w:tentative="1">
      <w:start w:val="1"/>
      <w:numFmt w:val="lowerLetter"/>
      <w:lvlText w:val="%8."/>
      <w:lvlJc w:val="left"/>
      <w:pPr>
        <w:ind w:left="9000" w:hanging="360"/>
      </w:pPr>
    </w:lvl>
    <w:lvl w:ilvl="8" w:tplc="1409001B" w:tentative="1">
      <w:start w:val="1"/>
      <w:numFmt w:val="lowerRoman"/>
      <w:lvlText w:val="%9."/>
      <w:lvlJc w:val="right"/>
      <w:pPr>
        <w:ind w:left="9720" w:hanging="180"/>
      </w:pPr>
    </w:lvl>
  </w:abstractNum>
  <w:abstractNum w:abstractNumId="16">
    <w:nsid w:val="6E5B5CAD"/>
    <w:multiLevelType w:val="hybridMultilevel"/>
    <w:tmpl w:val="564294D8"/>
    <w:lvl w:ilvl="0" w:tplc="1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17">
    <w:nsid w:val="6F7A5FB4"/>
    <w:multiLevelType w:val="hybridMultilevel"/>
    <w:tmpl w:val="8966A440"/>
    <w:lvl w:ilvl="0" w:tplc="099AB822">
      <w:start w:val="1"/>
      <w:numFmt w:val="decimal"/>
      <w:lvlText w:val="%1."/>
      <w:lvlJc w:val="left"/>
      <w:pPr>
        <w:ind w:left="396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4680" w:hanging="360"/>
      </w:pPr>
    </w:lvl>
    <w:lvl w:ilvl="2" w:tplc="1409001B" w:tentative="1">
      <w:start w:val="1"/>
      <w:numFmt w:val="lowerRoman"/>
      <w:lvlText w:val="%3."/>
      <w:lvlJc w:val="right"/>
      <w:pPr>
        <w:ind w:left="5400" w:hanging="180"/>
      </w:pPr>
    </w:lvl>
    <w:lvl w:ilvl="3" w:tplc="1409000F" w:tentative="1">
      <w:start w:val="1"/>
      <w:numFmt w:val="decimal"/>
      <w:lvlText w:val="%4."/>
      <w:lvlJc w:val="left"/>
      <w:pPr>
        <w:ind w:left="6120" w:hanging="360"/>
      </w:pPr>
    </w:lvl>
    <w:lvl w:ilvl="4" w:tplc="14090019" w:tentative="1">
      <w:start w:val="1"/>
      <w:numFmt w:val="lowerLetter"/>
      <w:lvlText w:val="%5."/>
      <w:lvlJc w:val="left"/>
      <w:pPr>
        <w:ind w:left="6840" w:hanging="360"/>
      </w:pPr>
    </w:lvl>
    <w:lvl w:ilvl="5" w:tplc="1409001B" w:tentative="1">
      <w:start w:val="1"/>
      <w:numFmt w:val="lowerRoman"/>
      <w:lvlText w:val="%6."/>
      <w:lvlJc w:val="right"/>
      <w:pPr>
        <w:ind w:left="7560" w:hanging="180"/>
      </w:pPr>
    </w:lvl>
    <w:lvl w:ilvl="6" w:tplc="1409000F" w:tentative="1">
      <w:start w:val="1"/>
      <w:numFmt w:val="decimal"/>
      <w:lvlText w:val="%7."/>
      <w:lvlJc w:val="left"/>
      <w:pPr>
        <w:ind w:left="8280" w:hanging="360"/>
      </w:pPr>
    </w:lvl>
    <w:lvl w:ilvl="7" w:tplc="14090019" w:tentative="1">
      <w:start w:val="1"/>
      <w:numFmt w:val="lowerLetter"/>
      <w:lvlText w:val="%8."/>
      <w:lvlJc w:val="left"/>
      <w:pPr>
        <w:ind w:left="9000" w:hanging="360"/>
      </w:pPr>
    </w:lvl>
    <w:lvl w:ilvl="8" w:tplc="1409001B" w:tentative="1">
      <w:start w:val="1"/>
      <w:numFmt w:val="lowerRoman"/>
      <w:lvlText w:val="%9."/>
      <w:lvlJc w:val="right"/>
      <w:pPr>
        <w:ind w:left="9720" w:hanging="180"/>
      </w:pPr>
    </w:lvl>
  </w:abstractNum>
  <w:abstractNum w:abstractNumId="18">
    <w:nsid w:val="736D6190"/>
    <w:multiLevelType w:val="hybridMultilevel"/>
    <w:tmpl w:val="5A0E31A4"/>
    <w:lvl w:ilvl="0" w:tplc="1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900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72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440" w:hanging="360"/>
      </w:pPr>
      <w:rPr>
        <w:rFonts w:ascii="Wingdings" w:hAnsi="Wingdings" w:hint="default"/>
      </w:rPr>
    </w:lvl>
  </w:abstractNum>
  <w:abstractNum w:abstractNumId="19">
    <w:nsid w:val="7B234A5C"/>
    <w:multiLevelType w:val="hybridMultilevel"/>
    <w:tmpl w:val="BA6C77F6"/>
    <w:lvl w:ilvl="0" w:tplc="1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900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72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440" w:hanging="360"/>
      </w:pPr>
      <w:rPr>
        <w:rFonts w:ascii="Wingdings" w:hAnsi="Wingdings" w:hint="default"/>
      </w:rPr>
    </w:lvl>
  </w:abstractNum>
  <w:abstractNum w:abstractNumId="20">
    <w:nsid w:val="7D2A7B4F"/>
    <w:multiLevelType w:val="hybridMultilevel"/>
    <w:tmpl w:val="9CF26E7E"/>
    <w:lvl w:ilvl="0" w:tplc="1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936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1008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80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4"/>
  </w:num>
  <w:num w:numId="3">
    <w:abstractNumId w:val="10"/>
  </w:num>
  <w:num w:numId="4">
    <w:abstractNumId w:val="6"/>
  </w:num>
  <w:num w:numId="5">
    <w:abstractNumId w:val="11"/>
  </w:num>
  <w:num w:numId="6">
    <w:abstractNumId w:val="15"/>
  </w:num>
  <w:num w:numId="7">
    <w:abstractNumId w:val="2"/>
  </w:num>
  <w:num w:numId="8">
    <w:abstractNumId w:val="14"/>
  </w:num>
  <w:num w:numId="9">
    <w:abstractNumId w:val="1"/>
  </w:num>
  <w:num w:numId="10">
    <w:abstractNumId w:val="17"/>
  </w:num>
  <w:num w:numId="11">
    <w:abstractNumId w:val="18"/>
  </w:num>
  <w:num w:numId="12">
    <w:abstractNumId w:val="0"/>
  </w:num>
  <w:num w:numId="13">
    <w:abstractNumId w:val="7"/>
  </w:num>
  <w:num w:numId="14">
    <w:abstractNumId w:val="3"/>
  </w:num>
  <w:num w:numId="15">
    <w:abstractNumId w:val="20"/>
  </w:num>
  <w:num w:numId="16">
    <w:abstractNumId w:val="19"/>
  </w:num>
  <w:num w:numId="17">
    <w:abstractNumId w:val="16"/>
  </w:num>
  <w:num w:numId="18">
    <w:abstractNumId w:val="5"/>
  </w:num>
  <w:num w:numId="19">
    <w:abstractNumId w:val="12"/>
  </w:num>
  <w:num w:numId="20">
    <w:abstractNumId w:val="13"/>
  </w:num>
  <w:num w:numId="21">
    <w:abstractNumId w:val="9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5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5BC8"/>
    <w:rsid w:val="00011951"/>
    <w:rsid w:val="0002244B"/>
    <w:rsid w:val="0002322E"/>
    <w:rsid w:val="00034869"/>
    <w:rsid w:val="00037906"/>
    <w:rsid w:val="0004163D"/>
    <w:rsid w:val="00043394"/>
    <w:rsid w:val="0004382E"/>
    <w:rsid w:val="00044857"/>
    <w:rsid w:val="000503CC"/>
    <w:rsid w:val="00053D97"/>
    <w:rsid w:val="000614EA"/>
    <w:rsid w:val="000665C8"/>
    <w:rsid w:val="00070057"/>
    <w:rsid w:val="00070F54"/>
    <w:rsid w:val="000A69EC"/>
    <w:rsid w:val="000B16E5"/>
    <w:rsid w:val="000D1A7E"/>
    <w:rsid w:val="000E51E0"/>
    <w:rsid w:val="000E6499"/>
    <w:rsid w:val="00101A14"/>
    <w:rsid w:val="00120FB9"/>
    <w:rsid w:val="001212CB"/>
    <w:rsid w:val="00125F74"/>
    <w:rsid w:val="0012732E"/>
    <w:rsid w:val="001346B0"/>
    <w:rsid w:val="00140AFC"/>
    <w:rsid w:val="0014540E"/>
    <w:rsid w:val="0015301C"/>
    <w:rsid w:val="00156BD0"/>
    <w:rsid w:val="0016579C"/>
    <w:rsid w:val="0017068F"/>
    <w:rsid w:val="001741FA"/>
    <w:rsid w:val="0017429E"/>
    <w:rsid w:val="00180157"/>
    <w:rsid w:val="0018230B"/>
    <w:rsid w:val="00185C94"/>
    <w:rsid w:val="00191ADA"/>
    <w:rsid w:val="001B1BC8"/>
    <w:rsid w:val="001C019B"/>
    <w:rsid w:val="001C4A70"/>
    <w:rsid w:val="001C5D17"/>
    <w:rsid w:val="001D39E6"/>
    <w:rsid w:val="001D4224"/>
    <w:rsid w:val="001E3EF4"/>
    <w:rsid w:val="001F0679"/>
    <w:rsid w:val="001F51BD"/>
    <w:rsid w:val="00207ED5"/>
    <w:rsid w:val="00213104"/>
    <w:rsid w:val="00225992"/>
    <w:rsid w:val="00230B81"/>
    <w:rsid w:val="0023754F"/>
    <w:rsid w:val="00237947"/>
    <w:rsid w:val="00237D00"/>
    <w:rsid w:val="002454B8"/>
    <w:rsid w:val="00247258"/>
    <w:rsid w:val="00260FF0"/>
    <w:rsid w:val="0026133C"/>
    <w:rsid w:val="002675FA"/>
    <w:rsid w:val="002914EA"/>
    <w:rsid w:val="00291A16"/>
    <w:rsid w:val="00295983"/>
    <w:rsid w:val="00297361"/>
    <w:rsid w:val="002976A5"/>
    <w:rsid w:val="002C13D1"/>
    <w:rsid w:val="002C27E9"/>
    <w:rsid w:val="002C74DA"/>
    <w:rsid w:val="002C7978"/>
    <w:rsid w:val="002D1E0E"/>
    <w:rsid w:val="002D2E4A"/>
    <w:rsid w:val="002F1DC0"/>
    <w:rsid w:val="002F6CAB"/>
    <w:rsid w:val="00302D6C"/>
    <w:rsid w:val="00307BAD"/>
    <w:rsid w:val="00312140"/>
    <w:rsid w:val="003238A4"/>
    <w:rsid w:val="00331A14"/>
    <w:rsid w:val="00337491"/>
    <w:rsid w:val="00337835"/>
    <w:rsid w:val="00354115"/>
    <w:rsid w:val="00365A39"/>
    <w:rsid w:val="00371303"/>
    <w:rsid w:val="003756BE"/>
    <w:rsid w:val="00376A51"/>
    <w:rsid w:val="00397698"/>
    <w:rsid w:val="00397E26"/>
    <w:rsid w:val="003A0C6C"/>
    <w:rsid w:val="003B0FBE"/>
    <w:rsid w:val="003B390A"/>
    <w:rsid w:val="003C07CB"/>
    <w:rsid w:val="003C08AD"/>
    <w:rsid w:val="003C3CD5"/>
    <w:rsid w:val="003C5924"/>
    <w:rsid w:val="003D2039"/>
    <w:rsid w:val="003E01AB"/>
    <w:rsid w:val="003E477C"/>
    <w:rsid w:val="00401A03"/>
    <w:rsid w:val="00401F39"/>
    <w:rsid w:val="00403B38"/>
    <w:rsid w:val="0040593F"/>
    <w:rsid w:val="0042037C"/>
    <w:rsid w:val="00422D83"/>
    <w:rsid w:val="00446081"/>
    <w:rsid w:val="004508DB"/>
    <w:rsid w:val="004559EC"/>
    <w:rsid w:val="0045663E"/>
    <w:rsid w:val="00456904"/>
    <w:rsid w:val="00457894"/>
    <w:rsid w:val="004716B2"/>
    <w:rsid w:val="00481385"/>
    <w:rsid w:val="0049733A"/>
    <w:rsid w:val="004B5F17"/>
    <w:rsid w:val="004C692C"/>
    <w:rsid w:val="004D4B59"/>
    <w:rsid w:val="004E4E61"/>
    <w:rsid w:val="004F35A7"/>
    <w:rsid w:val="004F43B5"/>
    <w:rsid w:val="004F7529"/>
    <w:rsid w:val="004F7573"/>
    <w:rsid w:val="005265BB"/>
    <w:rsid w:val="00526EEA"/>
    <w:rsid w:val="0053006C"/>
    <w:rsid w:val="00544F9D"/>
    <w:rsid w:val="00552128"/>
    <w:rsid w:val="00560DB3"/>
    <w:rsid w:val="00565741"/>
    <w:rsid w:val="00567DA5"/>
    <w:rsid w:val="00573297"/>
    <w:rsid w:val="00573B32"/>
    <w:rsid w:val="00575865"/>
    <w:rsid w:val="005874FB"/>
    <w:rsid w:val="00594002"/>
    <w:rsid w:val="005942D3"/>
    <w:rsid w:val="005B6342"/>
    <w:rsid w:val="005B7B17"/>
    <w:rsid w:val="005E2747"/>
    <w:rsid w:val="005E5321"/>
    <w:rsid w:val="00615A67"/>
    <w:rsid w:val="00624215"/>
    <w:rsid w:val="00630307"/>
    <w:rsid w:val="006342B7"/>
    <w:rsid w:val="00641CB9"/>
    <w:rsid w:val="0064717E"/>
    <w:rsid w:val="0066258C"/>
    <w:rsid w:val="00662CC0"/>
    <w:rsid w:val="00664262"/>
    <w:rsid w:val="00665AFC"/>
    <w:rsid w:val="00671867"/>
    <w:rsid w:val="0067668E"/>
    <w:rsid w:val="0068402F"/>
    <w:rsid w:val="00685209"/>
    <w:rsid w:val="00685CBD"/>
    <w:rsid w:val="0068651E"/>
    <w:rsid w:val="00693CAA"/>
    <w:rsid w:val="006A1A00"/>
    <w:rsid w:val="006B131F"/>
    <w:rsid w:val="006C1CAC"/>
    <w:rsid w:val="006C3984"/>
    <w:rsid w:val="006C4A94"/>
    <w:rsid w:val="006D5C2A"/>
    <w:rsid w:val="006E57FE"/>
    <w:rsid w:val="006E5C43"/>
    <w:rsid w:val="006F1223"/>
    <w:rsid w:val="006F345B"/>
    <w:rsid w:val="00704902"/>
    <w:rsid w:val="00712F37"/>
    <w:rsid w:val="00715C6D"/>
    <w:rsid w:val="007333F2"/>
    <w:rsid w:val="0073368A"/>
    <w:rsid w:val="007353B8"/>
    <w:rsid w:val="00744C28"/>
    <w:rsid w:val="00745D97"/>
    <w:rsid w:val="007638E0"/>
    <w:rsid w:val="007652C2"/>
    <w:rsid w:val="00784DA8"/>
    <w:rsid w:val="007954C3"/>
    <w:rsid w:val="0079653E"/>
    <w:rsid w:val="007A2FE7"/>
    <w:rsid w:val="007A3647"/>
    <w:rsid w:val="007A3E56"/>
    <w:rsid w:val="007B2985"/>
    <w:rsid w:val="007C497E"/>
    <w:rsid w:val="007C4A41"/>
    <w:rsid w:val="007D538D"/>
    <w:rsid w:val="007D5850"/>
    <w:rsid w:val="007D7133"/>
    <w:rsid w:val="007E41C4"/>
    <w:rsid w:val="007F7A3D"/>
    <w:rsid w:val="00814E7B"/>
    <w:rsid w:val="00815B5A"/>
    <w:rsid w:val="00816B0B"/>
    <w:rsid w:val="00817E68"/>
    <w:rsid w:val="00826DED"/>
    <w:rsid w:val="00831142"/>
    <w:rsid w:val="00836A00"/>
    <w:rsid w:val="00842982"/>
    <w:rsid w:val="00847315"/>
    <w:rsid w:val="00860C35"/>
    <w:rsid w:val="00862680"/>
    <w:rsid w:val="008658AD"/>
    <w:rsid w:val="008674D0"/>
    <w:rsid w:val="00867C33"/>
    <w:rsid w:val="0087359C"/>
    <w:rsid w:val="00885FCA"/>
    <w:rsid w:val="008917F6"/>
    <w:rsid w:val="008A2F6C"/>
    <w:rsid w:val="008A6254"/>
    <w:rsid w:val="008B58A0"/>
    <w:rsid w:val="008B6636"/>
    <w:rsid w:val="008C5180"/>
    <w:rsid w:val="008E7A02"/>
    <w:rsid w:val="008F11C1"/>
    <w:rsid w:val="008F5671"/>
    <w:rsid w:val="0090398E"/>
    <w:rsid w:val="00907064"/>
    <w:rsid w:val="00917DE0"/>
    <w:rsid w:val="00937D69"/>
    <w:rsid w:val="00943E9C"/>
    <w:rsid w:val="00950425"/>
    <w:rsid w:val="009519FE"/>
    <w:rsid w:val="00957BAD"/>
    <w:rsid w:val="00983566"/>
    <w:rsid w:val="009835BA"/>
    <w:rsid w:val="009860BF"/>
    <w:rsid w:val="00993826"/>
    <w:rsid w:val="0099696F"/>
    <w:rsid w:val="009A2F2D"/>
    <w:rsid w:val="009A70DC"/>
    <w:rsid w:val="009B34D6"/>
    <w:rsid w:val="009C5919"/>
    <w:rsid w:val="009D0708"/>
    <w:rsid w:val="009D3E8E"/>
    <w:rsid w:val="009D4237"/>
    <w:rsid w:val="009D486C"/>
    <w:rsid w:val="009D5BAF"/>
    <w:rsid w:val="009E6A8D"/>
    <w:rsid w:val="009F4969"/>
    <w:rsid w:val="00A32FFE"/>
    <w:rsid w:val="00A35BC8"/>
    <w:rsid w:val="00A44172"/>
    <w:rsid w:val="00A46BAB"/>
    <w:rsid w:val="00A527B2"/>
    <w:rsid w:val="00A66D7F"/>
    <w:rsid w:val="00A86D8F"/>
    <w:rsid w:val="00A92DB4"/>
    <w:rsid w:val="00AA4B3E"/>
    <w:rsid w:val="00AB3BD2"/>
    <w:rsid w:val="00AB68A5"/>
    <w:rsid w:val="00AB6A64"/>
    <w:rsid w:val="00AB7CF3"/>
    <w:rsid w:val="00AC1786"/>
    <w:rsid w:val="00AC516F"/>
    <w:rsid w:val="00AD34B2"/>
    <w:rsid w:val="00AE23CD"/>
    <w:rsid w:val="00AF0AAD"/>
    <w:rsid w:val="00AF3F1D"/>
    <w:rsid w:val="00B035C2"/>
    <w:rsid w:val="00B21918"/>
    <w:rsid w:val="00B37BA3"/>
    <w:rsid w:val="00B410F0"/>
    <w:rsid w:val="00B438D9"/>
    <w:rsid w:val="00B4733C"/>
    <w:rsid w:val="00B475B3"/>
    <w:rsid w:val="00B513F3"/>
    <w:rsid w:val="00B5498C"/>
    <w:rsid w:val="00B71C4C"/>
    <w:rsid w:val="00B77162"/>
    <w:rsid w:val="00B93C9E"/>
    <w:rsid w:val="00B95C6B"/>
    <w:rsid w:val="00BA2418"/>
    <w:rsid w:val="00BA5ED8"/>
    <w:rsid w:val="00BB118A"/>
    <w:rsid w:val="00BB2B76"/>
    <w:rsid w:val="00BB7DE5"/>
    <w:rsid w:val="00BD244B"/>
    <w:rsid w:val="00BD49B2"/>
    <w:rsid w:val="00BD59FE"/>
    <w:rsid w:val="00BE045E"/>
    <w:rsid w:val="00BF0085"/>
    <w:rsid w:val="00BF5D48"/>
    <w:rsid w:val="00C031B9"/>
    <w:rsid w:val="00C11F1C"/>
    <w:rsid w:val="00C36EEF"/>
    <w:rsid w:val="00C41626"/>
    <w:rsid w:val="00C425CB"/>
    <w:rsid w:val="00C45BE3"/>
    <w:rsid w:val="00C552EB"/>
    <w:rsid w:val="00C6196D"/>
    <w:rsid w:val="00C6229D"/>
    <w:rsid w:val="00C625BF"/>
    <w:rsid w:val="00C67C9C"/>
    <w:rsid w:val="00C7162A"/>
    <w:rsid w:val="00C73B9D"/>
    <w:rsid w:val="00C762E6"/>
    <w:rsid w:val="00C7637F"/>
    <w:rsid w:val="00C85155"/>
    <w:rsid w:val="00C86105"/>
    <w:rsid w:val="00C934FA"/>
    <w:rsid w:val="00C96F95"/>
    <w:rsid w:val="00CA7D3E"/>
    <w:rsid w:val="00CB2E04"/>
    <w:rsid w:val="00CC6A9B"/>
    <w:rsid w:val="00CF1214"/>
    <w:rsid w:val="00CF29AC"/>
    <w:rsid w:val="00CF4496"/>
    <w:rsid w:val="00CF7382"/>
    <w:rsid w:val="00D05AC7"/>
    <w:rsid w:val="00D2141B"/>
    <w:rsid w:val="00D23807"/>
    <w:rsid w:val="00D405CA"/>
    <w:rsid w:val="00D40F6B"/>
    <w:rsid w:val="00D66172"/>
    <w:rsid w:val="00D8256D"/>
    <w:rsid w:val="00D87707"/>
    <w:rsid w:val="00D94EFE"/>
    <w:rsid w:val="00DA12E4"/>
    <w:rsid w:val="00DA4FC9"/>
    <w:rsid w:val="00DA593A"/>
    <w:rsid w:val="00DA67B5"/>
    <w:rsid w:val="00DA685E"/>
    <w:rsid w:val="00DB1A2A"/>
    <w:rsid w:val="00DC0C92"/>
    <w:rsid w:val="00DC5525"/>
    <w:rsid w:val="00DC6042"/>
    <w:rsid w:val="00DE6D40"/>
    <w:rsid w:val="00DF539B"/>
    <w:rsid w:val="00E035D5"/>
    <w:rsid w:val="00E14813"/>
    <w:rsid w:val="00E209CF"/>
    <w:rsid w:val="00E27E48"/>
    <w:rsid w:val="00E33683"/>
    <w:rsid w:val="00E359F7"/>
    <w:rsid w:val="00E40048"/>
    <w:rsid w:val="00E42C46"/>
    <w:rsid w:val="00E610C9"/>
    <w:rsid w:val="00E639B2"/>
    <w:rsid w:val="00E70D76"/>
    <w:rsid w:val="00E8476F"/>
    <w:rsid w:val="00EA2E51"/>
    <w:rsid w:val="00EB1918"/>
    <w:rsid w:val="00EB47AF"/>
    <w:rsid w:val="00EB7433"/>
    <w:rsid w:val="00EC5DE0"/>
    <w:rsid w:val="00ED60F9"/>
    <w:rsid w:val="00EF432B"/>
    <w:rsid w:val="00F12F9E"/>
    <w:rsid w:val="00F22FEB"/>
    <w:rsid w:val="00F23D4E"/>
    <w:rsid w:val="00F31FAF"/>
    <w:rsid w:val="00F479C6"/>
    <w:rsid w:val="00F57F35"/>
    <w:rsid w:val="00F62BBA"/>
    <w:rsid w:val="00F8007D"/>
    <w:rsid w:val="00F914B4"/>
    <w:rsid w:val="00F95447"/>
    <w:rsid w:val="00F9666F"/>
    <w:rsid w:val="00FA1D23"/>
    <w:rsid w:val="00FA7241"/>
    <w:rsid w:val="00FA77EE"/>
    <w:rsid w:val="00FB5915"/>
    <w:rsid w:val="00FD267C"/>
    <w:rsid w:val="00FD416B"/>
    <w:rsid w:val="00FD5639"/>
    <w:rsid w:val="00FE5C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18155F1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" w:uiPriority="4" w:qFormat="1"/>
    <w:lsdException w:name="List Bullet 2" w:uiPriority="4"/>
    <w:lsdException w:name="List Bullet 3" w:uiPriority="4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E4E61"/>
    <w:pPr>
      <w:spacing w:line="360" w:lineRule="auto"/>
      <w:ind w:left="3600"/>
    </w:pPr>
    <w:rPr>
      <w:rFonts w:ascii="Arial" w:hAnsi="Arial" w:cs="Arial"/>
      <w:sz w:val="32"/>
      <w:szCs w:val="32"/>
    </w:rPr>
  </w:style>
  <w:style w:type="paragraph" w:styleId="Heading1">
    <w:name w:val="heading 1"/>
    <w:basedOn w:val="Normal"/>
    <w:next w:val="Normal"/>
    <w:link w:val="Heading1Char"/>
    <w:uiPriority w:val="9"/>
    <w:qFormat/>
    <w:rsid w:val="00A35BC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6C1CAC"/>
    <w:pPr>
      <w:spacing w:before="40"/>
      <w:ind w:left="0"/>
      <w:jc w:val="center"/>
      <w:outlineLvl w:val="1"/>
    </w:pPr>
    <w:rPr>
      <w:rFonts w:ascii="Arial" w:hAnsi="Arial" w:cs="Arial"/>
      <w:b/>
      <w:bCs/>
      <w:color w:val="008000"/>
      <w:sz w:val="52"/>
      <w:szCs w:val="5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A4B3E"/>
    <w:pPr>
      <w:keepNext/>
      <w:keepLines/>
      <w:spacing w:before="40" w:after="0"/>
      <w:outlineLvl w:val="2"/>
    </w:pPr>
    <w:rPr>
      <w:rFonts w:eastAsiaTheme="majorEastAsia"/>
      <w:b/>
      <w:bCs/>
      <w:color w:val="000000" w:themeColor="text1"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6C1CAC"/>
    <w:rPr>
      <w:rFonts w:ascii="Arial" w:eastAsiaTheme="majorEastAsia" w:hAnsi="Arial" w:cs="Arial"/>
      <w:b/>
      <w:bCs/>
      <w:color w:val="008000"/>
      <w:sz w:val="52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A35BC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ListParagraph">
    <w:name w:val="List Paragraph"/>
    <w:aliases w:val="List Paragraph numbered,List Bullet indent,List Paragraph1,Bullet List,FooterText,numbered,Paragraphe de liste1,Bulletr List Paragraph,列出段落,列出段落1,Listeafsnit1,Parágrafo da Lista1,List Paragraph2,List Paragraph21,Párrafo de lista1,リスト段落1"/>
    <w:basedOn w:val="Normal"/>
    <w:link w:val="ListParagraphChar"/>
    <w:uiPriority w:val="34"/>
    <w:qFormat/>
    <w:rsid w:val="002454B8"/>
    <w:pPr>
      <w:numPr>
        <w:numId w:val="2"/>
      </w:numPr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A35BC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35BC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35BC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35BC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35BC8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35BC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5BC8"/>
    <w:rPr>
      <w:rFonts w:ascii="Segoe UI" w:hAnsi="Segoe UI" w:cs="Segoe UI"/>
      <w:sz w:val="18"/>
      <w:szCs w:val="18"/>
    </w:rPr>
  </w:style>
  <w:style w:type="character" w:customStyle="1" w:styleId="Heading3Char">
    <w:name w:val="Heading 3 Char"/>
    <w:basedOn w:val="DefaultParagraphFont"/>
    <w:link w:val="Heading3"/>
    <w:uiPriority w:val="9"/>
    <w:rsid w:val="00AA4B3E"/>
    <w:rPr>
      <w:rFonts w:ascii="Arial" w:eastAsiaTheme="majorEastAsia" w:hAnsi="Arial" w:cs="Arial"/>
      <w:b/>
      <w:bCs/>
      <w:color w:val="000000" w:themeColor="text1"/>
      <w:sz w:val="36"/>
      <w:szCs w:val="36"/>
    </w:rPr>
  </w:style>
  <w:style w:type="paragraph" w:customStyle="1" w:styleId="bullets">
    <w:name w:val="bullets"/>
    <w:basedOn w:val="ListParagraph"/>
    <w:link w:val="bulletsChar"/>
    <w:qFormat/>
    <w:rsid w:val="004E4E61"/>
    <w:pPr>
      <w:numPr>
        <w:numId w:val="3"/>
      </w:numPr>
      <w:ind w:left="3960"/>
    </w:pPr>
  </w:style>
  <w:style w:type="character" w:customStyle="1" w:styleId="ListParagraphChar">
    <w:name w:val="List Paragraph Char"/>
    <w:aliases w:val="List Paragraph numbered Char,List Bullet indent Char,List Paragraph1 Char,Bullet List Char,FooterText Char,numbered Char,Paragraphe de liste1 Char,Bulletr List Paragraph Char,列出段落 Char,列出段落1 Char,Listeafsnit1 Char,リスト段落1 Char"/>
    <w:basedOn w:val="DefaultParagraphFont"/>
    <w:link w:val="ListParagraph"/>
    <w:uiPriority w:val="34"/>
    <w:rsid w:val="002454B8"/>
    <w:rPr>
      <w:rFonts w:ascii="Arial" w:hAnsi="Arial" w:cs="Arial"/>
      <w:sz w:val="32"/>
      <w:szCs w:val="32"/>
    </w:rPr>
  </w:style>
  <w:style w:type="character" w:customStyle="1" w:styleId="bulletsChar">
    <w:name w:val="bullets Char"/>
    <w:basedOn w:val="ListParagraphChar"/>
    <w:link w:val="bullets"/>
    <w:rsid w:val="004E4E61"/>
    <w:rPr>
      <w:rFonts w:ascii="Arial" w:hAnsi="Arial" w:cs="Arial"/>
      <w:sz w:val="32"/>
      <w:szCs w:val="32"/>
    </w:rPr>
  </w:style>
  <w:style w:type="paragraph" w:customStyle="1" w:styleId="explanation">
    <w:name w:val="explanation"/>
    <w:basedOn w:val="Normal"/>
    <w:link w:val="explanationChar"/>
    <w:qFormat/>
    <w:rsid w:val="009860BF"/>
    <w:pPr>
      <w:ind w:left="3960"/>
    </w:pPr>
  </w:style>
  <w:style w:type="table" w:customStyle="1" w:styleId="KaingaOraTable">
    <w:name w:val="Kainga Ora Table"/>
    <w:basedOn w:val="TableNormal"/>
    <w:uiPriority w:val="99"/>
    <w:rsid w:val="000665C8"/>
    <w:pPr>
      <w:spacing w:after="0" w:line="240" w:lineRule="auto"/>
    </w:pPr>
    <w:rPr>
      <w:sz w:val="24"/>
    </w:rPr>
    <w:tblPr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28" w:type="dxa"/>
        <w:bottom w:w="28" w:type="dxa"/>
      </w:tblCellMar>
    </w:tblPr>
    <w:tcPr>
      <w:shd w:val="clear" w:color="auto" w:fill="DBD9D9" w:themeFill="background2" w:themeFillShade="F2"/>
    </w:tcPr>
    <w:tblStylePr w:type="firstRow">
      <w:rPr>
        <w:b/>
      </w:rPr>
      <w:tblPr/>
      <w:tcPr>
        <w:shd w:val="clear" w:color="auto" w:fill="EAF1BE"/>
      </w:tcPr>
    </w:tblStylePr>
  </w:style>
  <w:style w:type="character" w:customStyle="1" w:styleId="explanationChar">
    <w:name w:val="explanation Char"/>
    <w:basedOn w:val="DefaultParagraphFont"/>
    <w:link w:val="explanation"/>
    <w:rsid w:val="009860BF"/>
    <w:rPr>
      <w:rFonts w:ascii="Arial" w:hAnsi="Arial" w:cs="Arial"/>
      <w:sz w:val="32"/>
      <w:szCs w:val="32"/>
    </w:rPr>
  </w:style>
  <w:style w:type="paragraph" w:styleId="ListBullet">
    <w:name w:val="List Bullet"/>
    <w:basedOn w:val="Normal"/>
    <w:uiPriority w:val="4"/>
    <w:qFormat/>
    <w:rsid w:val="000665C8"/>
    <w:pPr>
      <w:numPr>
        <w:numId w:val="5"/>
      </w:numPr>
      <w:spacing w:before="120" w:after="0" w:line="320" w:lineRule="atLeast"/>
      <w:ind w:left="357" w:hanging="357"/>
      <w:contextualSpacing/>
    </w:pPr>
    <w:rPr>
      <w:rFonts w:asciiTheme="minorHAnsi" w:hAnsiTheme="minorHAnsi" w:cstheme="minorBidi"/>
      <w:color w:val="000000" w:themeColor="text1"/>
      <w:sz w:val="24"/>
      <w:szCs w:val="24"/>
    </w:rPr>
  </w:style>
  <w:style w:type="paragraph" w:styleId="ListBullet2">
    <w:name w:val="List Bullet 2"/>
    <w:basedOn w:val="Normal"/>
    <w:uiPriority w:val="4"/>
    <w:rsid w:val="000665C8"/>
    <w:pPr>
      <w:numPr>
        <w:ilvl w:val="1"/>
        <w:numId w:val="5"/>
      </w:numPr>
      <w:spacing w:before="120" w:after="0" w:line="320" w:lineRule="atLeast"/>
      <w:contextualSpacing/>
    </w:pPr>
    <w:rPr>
      <w:rFonts w:asciiTheme="minorHAnsi" w:hAnsiTheme="minorHAnsi" w:cstheme="minorBidi"/>
      <w:color w:val="000000" w:themeColor="text1"/>
      <w:sz w:val="24"/>
      <w:szCs w:val="24"/>
    </w:rPr>
  </w:style>
  <w:style w:type="paragraph" w:styleId="ListBullet3">
    <w:name w:val="List Bullet 3"/>
    <w:basedOn w:val="Normal"/>
    <w:uiPriority w:val="4"/>
    <w:rsid w:val="000665C8"/>
    <w:pPr>
      <w:numPr>
        <w:ilvl w:val="2"/>
        <w:numId w:val="5"/>
      </w:numPr>
      <w:spacing w:before="120" w:line="320" w:lineRule="atLeast"/>
      <w:contextualSpacing/>
    </w:pPr>
    <w:rPr>
      <w:rFonts w:asciiTheme="minorHAnsi" w:hAnsiTheme="minorHAnsi" w:cstheme="minorBidi"/>
      <w:color w:val="000000" w:themeColor="text1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57F3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57F35"/>
    <w:rPr>
      <w:rFonts w:ascii="Arial" w:hAnsi="Arial" w:cs="Arial"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F57F3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57F35"/>
    <w:rPr>
      <w:rFonts w:ascii="Arial" w:hAnsi="Arial" w:cs="Arial"/>
      <w:sz w:val="32"/>
      <w:szCs w:val="32"/>
    </w:rPr>
  </w:style>
  <w:style w:type="paragraph" w:customStyle="1" w:styleId="contents">
    <w:name w:val="contents"/>
    <w:basedOn w:val="Normal"/>
    <w:link w:val="contentsChar"/>
    <w:qFormat/>
    <w:rsid w:val="00567DA5"/>
    <w:pPr>
      <w:ind w:left="2880"/>
    </w:pPr>
  </w:style>
  <w:style w:type="character" w:customStyle="1" w:styleId="contentsChar">
    <w:name w:val="contents Char"/>
    <w:basedOn w:val="DefaultParagraphFont"/>
    <w:link w:val="contents"/>
    <w:rsid w:val="00567DA5"/>
    <w:rPr>
      <w:rFonts w:ascii="Arial" w:hAnsi="Arial" w:cs="Arial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831142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831142"/>
    <w:rPr>
      <w:color w:val="954F72" w:themeColor="followed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7F7A3D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" w:uiPriority="4" w:qFormat="1"/>
    <w:lsdException w:name="List Bullet 2" w:uiPriority="4"/>
    <w:lsdException w:name="List Bullet 3" w:uiPriority="4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E4E61"/>
    <w:pPr>
      <w:spacing w:line="360" w:lineRule="auto"/>
      <w:ind w:left="3600"/>
    </w:pPr>
    <w:rPr>
      <w:rFonts w:ascii="Arial" w:hAnsi="Arial" w:cs="Arial"/>
      <w:sz w:val="32"/>
      <w:szCs w:val="32"/>
    </w:rPr>
  </w:style>
  <w:style w:type="paragraph" w:styleId="Heading1">
    <w:name w:val="heading 1"/>
    <w:basedOn w:val="Normal"/>
    <w:next w:val="Normal"/>
    <w:link w:val="Heading1Char"/>
    <w:uiPriority w:val="9"/>
    <w:qFormat/>
    <w:rsid w:val="00A35BC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6C1CAC"/>
    <w:pPr>
      <w:spacing w:before="40"/>
      <w:ind w:left="0"/>
      <w:jc w:val="center"/>
      <w:outlineLvl w:val="1"/>
    </w:pPr>
    <w:rPr>
      <w:rFonts w:ascii="Arial" w:hAnsi="Arial" w:cs="Arial"/>
      <w:b/>
      <w:bCs/>
      <w:color w:val="008000"/>
      <w:sz w:val="52"/>
      <w:szCs w:val="5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A4B3E"/>
    <w:pPr>
      <w:keepNext/>
      <w:keepLines/>
      <w:spacing w:before="40" w:after="0"/>
      <w:outlineLvl w:val="2"/>
    </w:pPr>
    <w:rPr>
      <w:rFonts w:eastAsiaTheme="majorEastAsia"/>
      <w:b/>
      <w:bCs/>
      <w:color w:val="000000" w:themeColor="text1"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6C1CAC"/>
    <w:rPr>
      <w:rFonts w:ascii="Arial" w:eastAsiaTheme="majorEastAsia" w:hAnsi="Arial" w:cs="Arial"/>
      <w:b/>
      <w:bCs/>
      <w:color w:val="008000"/>
      <w:sz w:val="52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A35BC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ListParagraph">
    <w:name w:val="List Paragraph"/>
    <w:aliases w:val="List Paragraph numbered,List Bullet indent,List Paragraph1,Bullet List,FooterText,numbered,Paragraphe de liste1,Bulletr List Paragraph,列出段落,列出段落1,Listeafsnit1,Parágrafo da Lista1,List Paragraph2,List Paragraph21,Párrafo de lista1,リスト段落1"/>
    <w:basedOn w:val="Normal"/>
    <w:link w:val="ListParagraphChar"/>
    <w:uiPriority w:val="34"/>
    <w:qFormat/>
    <w:rsid w:val="002454B8"/>
    <w:pPr>
      <w:numPr>
        <w:numId w:val="2"/>
      </w:numPr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A35BC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35BC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35BC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35BC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35BC8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35BC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5BC8"/>
    <w:rPr>
      <w:rFonts w:ascii="Segoe UI" w:hAnsi="Segoe UI" w:cs="Segoe UI"/>
      <w:sz w:val="18"/>
      <w:szCs w:val="18"/>
    </w:rPr>
  </w:style>
  <w:style w:type="character" w:customStyle="1" w:styleId="Heading3Char">
    <w:name w:val="Heading 3 Char"/>
    <w:basedOn w:val="DefaultParagraphFont"/>
    <w:link w:val="Heading3"/>
    <w:uiPriority w:val="9"/>
    <w:rsid w:val="00AA4B3E"/>
    <w:rPr>
      <w:rFonts w:ascii="Arial" w:eastAsiaTheme="majorEastAsia" w:hAnsi="Arial" w:cs="Arial"/>
      <w:b/>
      <w:bCs/>
      <w:color w:val="000000" w:themeColor="text1"/>
      <w:sz w:val="36"/>
      <w:szCs w:val="36"/>
    </w:rPr>
  </w:style>
  <w:style w:type="paragraph" w:customStyle="1" w:styleId="bullets">
    <w:name w:val="bullets"/>
    <w:basedOn w:val="ListParagraph"/>
    <w:link w:val="bulletsChar"/>
    <w:qFormat/>
    <w:rsid w:val="004E4E61"/>
    <w:pPr>
      <w:numPr>
        <w:numId w:val="3"/>
      </w:numPr>
      <w:ind w:left="3960"/>
    </w:pPr>
  </w:style>
  <w:style w:type="character" w:customStyle="1" w:styleId="ListParagraphChar">
    <w:name w:val="List Paragraph Char"/>
    <w:aliases w:val="List Paragraph numbered Char,List Bullet indent Char,List Paragraph1 Char,Bullet List Char,FooterText Char,numbered Char,Paragraphe de liste1 Char,Bulletr List Paragraph Char,列出段落 Char,列出段落1 Char,Listeafsnit1 Char,リスト段落1 Char"/>
    <w:basedOn w:val="DefaultParagraphFont"/>
    <w:link w:val="ListParagraph"/>
    <w:uiPriority w:val="34"/>
    <w:rsid w:val="002454B8"/>
    <w:rPr>
      <w:rFonts w:ascii="Arial" w:hAnsi="Arial" w:cs="Arial"/>
      <w:sz w:val="32"/>
      <w:szCs w:val="32"/>
    </w:rPr>
  </w:style>
  <w:style w:type="character" w:customStyle="1" w:styleId="bulletsChar">
    <w:name w:val="bullets Char"/>
    <w:basedOn w:val="ListParagraphChar"/>
    <w:link w:val="bullets"/>
    <w:rsid w:val="004E4E61"/>
    <w:rPr>
      <w:rFonts w:ascii="Arial" w:hAnsi="Arial" w:cs="Arial"/>
      <w:sz w:val="32"/>
      <w:szCs w:val="32"/>
    </w:rPr>
  </w:style>
  <w:style w:type="paragraph" w:customStyle="1" w:styleId="explanation">
    <w:name w:val="explanation"/>
    <w:basedOn w:val="Normal"/>
    <w:link w:val="explanationChar"/>
    <w:qFormat/>
    <w:rsid w:val="009860BF"/>
    <w:pPr>
      <w:ind w:left="3960"/>
    </w:pPr>
  </w:style>
  <w:style w:type="table" w:customStyle="1" w:styleId="KaingaOraTable">
    <w:name w:val="Kainga Ora Table"/>
    <w:basedOn w:val="TableNormal"/>
    <w:uiPriority w:val="99"/>
    <w:rsid w:val="000665C8"/>
    <w:pPr>
      <w:spacing w:after="0" w:line="240" w:lineRule="auto"/>
    </w:pPr>
    <w:rPr>
      <w:sz w:val="24"/>
    </w:rPr>
    <w:tblPr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28" w:type="dxa"/>
        <w:bottom w:w="28" w:type="dxa"/>
      </w:tblCellMar>
    </w:tblPr>
    <w:tcPr>
      <w:shd w:val="clear" w:color="auto" w:fill="DBD9D9" w:themeFill="background2" w:themeFillShade="F2"/>
    </w:tcPr>
    <w:tblStylePr w:type="firstRow">
      <w:rPr>
        <w:b/>
      </w:rPr>
      <w:tblPr/>
      <w:tcPr>
        <w:shd w:val="clear" w:color="auto" w:fill="EAF1BE"/>
      </w:tcPr>
    </w:tblStylePr>
  </w:style>
  <w:style w:type="character" w:customStyle="1" w:styleId="explanationChar">
    <w:name w:val="explanation Char"/>
    <w:basedOn w:val="DefaultParagraphFont"/>
    <w:link w:val="explanation"/>
    <w:rsid w:val="009860BF"/>
    <w:rPr>
      <w:rFonts w:ascii="Arial" w:hAnsi="Arial" w:cs="Arial"/>
      <w:sz w:val="32"/>
      <w:szCs w:val="32"/>
    </w:rPr>
  </w:style>
  <w:style w:type="paragraph" w:styleId="ListBullet">
    <w:name w:val="List Bullet"/>
    <w:basedOn w:val="Normal"/>
    <w:uiPriority w:val="4"/>
    <w:qFormat/>
    <w:rsid w:val="000665C8"/>
    <w:pPr>
      <w:numPr>
        <w:numId w:val="5"/>
      </w:numPr>
      <w:spacing w:before="120" w:after="0" w:line="320" w:lineRule="atLeast"/>
      <w:ind w:left="357" w:hanging="357"/>
      <w:contextualSpacing/>
    </w:pPr>
    <w:rPr>
      <w:rFonts w:asciiTheme="minorHAnsi" w:hAnsiTheme="minorHAnsi" w:cstheme="minorBidi"/>
      <w:color w:val="000000" w:themeColor="text1"/>
      <w:sz w:val="24"/>
      <w:szCs w:val="24"/>
    </w:rPr>
  </w:style>
  <w:style w:type="paragraph" w:styleId="ListBullet2">
    <w:name w:val="List Bullet 2"/>
    <w:basedOn w:val="Normal"/>
    <w:uiPriority w:val="4"/>
    <w:rsid w:val="000665C8"/>
    <w:pPr>
      <w:numPr>
        <w:ilvl w:val="1"/>
        <w:numId w:val="5"/>
      </w:numPr>
      <w:spacing w:before="120" w:after="0" w:line="320" w:lineRule="atLeast"/>
      <w:contextualSpacing/>
    </w:pPr>
    <w:rPr>
      <w:rFonts w:asciiTheme="minorHAnsi" w:hAnsiTheme="minorHAnsi" w:cstheme="minorBidi"/>
      <w:color w:val="000000" w:themeColor="text1"/>
      <w:sz w:val="24"/>
      <w:szCs w:val="24"/>
    </w:rPr>
  </w:style>
  <w:style w:type="paragraph" w:styleId="ListBullet3">
    <w:name w:val="List Bullet 3"/>
    <w:basedOn w:val="Normal"/>
    <w:uiPriority w:val="4"/>
    <w:rsid w:val="000665C8"/>
    <w:pPr>
      <w:numPr>
        <w:ilvl w:val="2"/>
        <w:numId w:val="5"/>
      </w:numPr>
      <w:spacing w:before="120" w:line="320" w:lineRule="atLeast"/>
      <w:contextualSpacing/>
    </w:pPr>
    <w:rPr>
      <w:rFonts w:asciiTheme="minorHAnsi" w:hAnsiTheme="minorHAnsi" w:cstheme="minorBidi"/>
      <w:color w:val="000000" w:themeColor="text1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57F3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57F35"/>
    <w:rPr>
      <w:rFonts w:ascii="Arial" w:hAnsi="Arial" w:cs="Arial"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F57F3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57F35"/>
    <w:rPr>
      <w:rFonts w:ascii="Arial" w:hAnsi="Arial" w:cs="Arial"/>
      <w:sz w:val="32"/>
      <w:szCs w:val="32"/>
    </w:rPr>
  </w:style>
  <w:style w:type="paragraph" w:customStyle="1" w:styleId="contents">
    <w:name w:val="contents"/>
    <w:basedOn w:val="Normal"/>
    <w:link w:val="contentsChar"/>
    <w:qFormat/>
    <w:rsid w:val="00567DA5"/>
    <w:pPr>
      <w:ind w:left="2880"/>
    </w:pPr>
  </w:style>
  <w:style w:type="character" w:customStyle="1" w:styleId="contentsChar">
    <w:name w:val="contents Char"/>
    <w:basedOn w:val="DefaultParagraphFont"/>
    <w:link w:val="contents"/>
    <w:rsid w:val="00567DA5"/>
    <w:rPr>
      <w:rFonts w:ascii="Arial" w:hAnsi="Arial" w:cs="Arial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831142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831142"/>
    <w:rPr>
      <w:color w:val="954F72" w:themeColor="followed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7F7A3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117" Type="http://schemas.openxmlformats.org/officeDocument/2006/relationships/image" Target="media/image109.jpeg"/><Relationship Id="rId21" Type="http://schemas.openxmlformats.org/officeDocument/2006/relationships/image" Target="media/image13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63" Type="http://schemas.openxmlformats.org/officeDocument/2006/relationships/image" Target="media/image55.png"/><Relationship Id="rId68" Type="http://schemas.openxmlformats.org/officeDocument/2006/relationships/image" Target="media/image60.jpeg"/><Relationship Id="rId84" Type="http://schemas.openxmlformats.org/officeDocument/2006/relationships/image" Target="media/image76.jpeg"/><Relationship Id="rId89" Type="http://schemas.openxmlformats.org/officeDocument/2006/relationships/image" Target="media/image81.png"/><Relationship Id="rId112" Type="http://schemas.openxmlformats.org/officeDocument/2006/relationships/image" Target="media/image104.jpeg"/><Relationship Id="rId133" Type="http://schemas.openxmlformats.org/officeDocument/2006/relationships/image" Target="media/image125.jpeg"/><Relationship Id="rId138" Type="http://schemas.openxmlformats.org/officeDocument/2006/relationships/image" Target="media/image130.jpeg"/><Relationship Id="rId154" Type="http://schemas.openxmlformats.org/officeDocument/2006/relationships/image" Target="media/image146.jpeg"/><Relationship Id="rId159" Type="http://schemas.openxmlformats.org/officeDocument/2006/relationships/image" Target="media/image151.png"/><Relationship Id="rId170" Type="http://schemas.openxmlformats.org/officeDocument/2006/relationships/fontTable" Target="fontTable.xml"/><Relationship Id="rId16" Type="http://schemas.openxmlformats.org/officeDocument/2006/relationships/image" Target="media/image8.jpeg"/><Relationship Id="rId107" Type="http://schemas.openxmlformats.org/officeDocument/2006/relationships/image" Target="media/image99.jpeg"/><Relationship Id="rId11" Type="http://schemas.openxmlformats.org/officeDocument/2006/relationships/footer" Target="footer1.xml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53" Type="http://schemas.openxmlformats.org/officeDocument/2006/relationships/image" Target="media/image45.jpeg"/><Relationship Id="rId58" Type="http://schemas.openxmlformats.org/officeDocument/2006/relationships/image" Target="media/image50.jpeg"/><Relationship Id="rId74" Type="http://schemas.openxmlformats.org/officeDocument/2006/relationships/image" Target="media/image66.jpeg"/><Relationship Id="rId79" Type="http://schemas.openxmlformats.org/officeDocument/2006/relationships/image" Target="media/image71.png"/><Relationship Id="rId102" Type="http://schemas.openxmlformats.org/officeDocument/2006/relationships/image" Target="media/image94.jpeg"/><Relationship Id="rId123" Type="http://schemas.openxmlformats.org/officeDocument/2006/relationships/image" Target="media/image115.jpeg"/><Relationship Id="rId128" Type="http://schemas.openxmlformats.org/officeDocument/2006/relationships/image" Target="media/image120.jpeg"/><Relationship Id="rId144" Type="http://schemas.openxmlformats.org/officeDocument/2006/relationships/image" Target="media/image136.jpeg"/><Relationship Id="rId149" Type="http://schemas.openxmlformats.org/officeDocument/2006/relationships/image" Target="media/image141.jpeg"/><Relationship Id="rId5" Type="http://schemas.openxmlformats.org/officeDocument/2006/relationships/webSettings" Target="webSettings.xml"/><Relationship Id="rId90" Type="http://schemas.openxmlformats.org/officeDocument/2006/relationships/image" Target="media/image82.png"/><Relationship Id="rId95" Type="http://schemas.openxmlformats.org/officeDocument/2006/relationships/image" Target="media/image87.jpeg"/><Relationship Id="rId160" Type="http://schemas.openxmlformats.org/officeDocument/2006/relationships/image" Target="media/image152.png"/><Relationship Id="rId165" Type="http://schemas.openxmlformats.org/officeDocument/2006/relationships/image" Target="media/image157.jpeg"/><Relationship Id="rId22" Type="http://schemas.openxmlformats.org/officeDocument/2006/relationships/image" Target="media/image14.jpeg"/><Relationship Id="rId27" Type="http://schemas.openxmlformats.org/officeDocument/2006/relationships/image" Target="media/image19.png"/><Relationship Id="rId43" Type="http://schemas.openxmlformats.org/officeDocument/2006/relationships/image" Target="media/image35.jpeg"/><Relationship Id="rId48" Type="http://schemas.openxmlformats.org/officeDocument/2006/relationships/image" Target="media/image40.png"/><Relationship Id="rId64" Type="http://schemas.openxmlformats.org/officeDocument/2006/relationships/image" Target="media/image56.jpeg"/><Relationship Id="rId69" Type="http://schemas.openxmlformats.org/officeDocument/2006/relationships/image" Target="media/image61.jpeg"/><Relationship Id="rId113" Type="http://schemas.openxmlformats.org/officeDocument/2006/relationships/image" Target="media/image105.png"/><Relationship Id="rId118" Type="http://schemas.openxmlformats.org/officeDocument/2006/relationships/image" Target="media/image110.png"/><Relationship Id="rId134" Type="http://schemas.openxmlformats.org/officeDocument/2006/relationships/image" Target="media/image126.jpeg"/><Relationship Id="rId139" Type="http://schemas.openxmlformats.org/officeDocument/2006/relationships/image" Target="media/image131.jpeg"/><Relationship Id="rId80" Type="http://schemas.openxmlformats.org/officeDocument/2006/relationships/image" Target="media/image72.png"/><Relationship Id="rId85" Type="http://schemas.openxmlformats.org/officeDocument/2006/relationships/image" Target="media/image77.jpeg"/><Relationship Id="rId150" Type="http://schemas.openxmlformats.org/officeDocument/2006/relationships/image" Target="media/image142.jpeg"/><Relationship Id="rId155" Type="http://schemas.openxmlformats.org/officeDocument/2006/relationships/image" Target="media/image147.jpeg"/><Relationship Id="rId171" Type="http://schemas.openxmlformats.org/officeDocument/2006/relationships/theme" Target="theme/theme1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59" Type="http://schemas.openxmlformats.org/officeDocument/2006/relationships/image" Target="media/image51.jpeg"/><Relationship Id="rId103" Type="http://schemas.openxmlformats.org/officeDocument/2006/relationships/image" Target="media/image95.png"/><Relationship Id="rId108" Type="http://schemas.openxmlformats.org/officeDocument/2006/relationships/image" Target="media/image100.png"/><Relationship Id="rId124" Type="http://schemas.openxmlformats.org/officeDocument/2006/relationships/image" Target="media/image116.jpeg"/><Relationship Id="rId129" Type="http://schemas.openxmlformats.org/officeDocument/2006/relationships/image" Target="media/image121.jpeg"/><Relationship Id="rId54" Type="http://schemas.openxmlformats.org/officeDocument/2006/relationships/image" Target="media/image46.jpeg"/><Relationship Id="rId70" Type="http://schemas.openxmlformats.org/officeDocument/2006/relationships/image" Target="media/image62.jpeg"/><Relationship Id="rId75" Type="http://schemas.openxmlformats.org/officeDocument/2006/relationships/image" Target="media/image67.jpeg"/><Relationship Id="rId91" Type="http://schemas.openxmlformats.org/officeDocument/2006/relationships/image" Target="media/image83.png"/><Relationship Id="rId96" Type="http://schemas.openxmlformats.org/officeDocument/2006/relationships/image" Target="media/image88.jpeg"/><Relationship Id="rId140" Type="http://schemas.openxmlformats.org/officeDocument/2006/relationships/image" Target="media/image132.jpeg"/><Relationship Id="rId145" Type="http://schemas.openxmlformats.org/officeDocument/2006/relationships/image" Target="media/image137.jpeg"/><Relationship Id="rId161" Type="http://schemas.openxmlformats.org/officeDocument/2006/relationships/image" Target="media/image153.jpeg"/><Relationship Id="rId166" Type="http://schemas.openxmlformats.org/officeDocument/2006/relationships/image" Target="media/image158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png"/><Relationship Id="rId49" Type="http://schemas.openxmlformats.org/officeDocument/2006/relationships/image" Target="media/image41.jpeg"/><Relationship Id="rId57" Type="http://schemas.openxmlformats.org/officeDocument/2006/relationships/image" Target="media/image49.jpeg"/><Relationship Id="rId106" Type="http://schemas.openxmlformats.org/officeDocument/2006/relationships/image" Target="media/image98.png"/><Relationship Id="rId114" Type="http://schemas.openxmlformats.org/officeDocument/2006/relationships/image" Target="media/image106.png"/><Relationship Id="rId119" Type="http://schemas.openxmlformats.org/officeDocument/2006/relationships/image" Target="media/image111.png"/><Relationship Id="rId127" Type="http://schemas.openxmlformats.org/officeDocument/2006/relationships/image" Target="media/image119.jpeg"/><Relationship Id="rId10" Type="http://schemas.openxmlformats.org/officeDocument/2006/relationships/image" Target="media/image3.png"/><Relationship Id="rId31" Type="http://schemas.openxmlformats.org/officeDocument/2006/relationships/image" Target="media/image23.jpeg"/><Relationship Id="rId44" Type="http://schemas.openxmlformats.org/officeDocument/2006/relationships/image" Target="media/image36.png"/><Relationship Id="rId52" Type="http://schemas.openxmlformats.org/officeDocument/2006/relationships/image" Target="media/image44.jpeg"/><Relationship Id="rId60" Type="http://schemas.openxmlformats.org/officeDocument/2006/relationships/image" Target="media/image52.png"/><Relationship Id="rId65" Type="http://schemas.openxmlformats.org/officeDocument/2006/relationships/image" Target="media/image57.jpeg"/><Relationship Id="rId73" Type="http://schemas.openxmlformats.org/officeDocument/2006/relationships/image" Target="media/image65.png"/><Relationship Id="rId78" Type="http://schemas.openxmlformats.org/officeDocument/2006/relationships/image" Target="media/image70.jpeg"/><Relationship Id="rId81" Type="http://schemas.openxmlformats.org/officeDocument/2006/relationships/image" Target="media/image73.jpeg"/><Relationship Id="rId86" Type="http://schemas.openxmlformats.org/officeDocument/2006/relationships/image" Target="media/image78.jpeg"/><Relationship Id="rId94" Type="http://schemas.openxmlformats.org/officeDocument/2006/relationships/image" Target="media/image86.png"/><Relationship Id="rId99" Type="http://schemas.openxmlformats.org/officeDocument/2006/relationships/image" Target="media/image91.jpeg"/><Relationship Id="rId101" Type="http://schemas.openxmlformats.org/officeDocument/2006/relationships/image" Target="media/image93.jpeg"/><Relationship Id="rId122" Type="http://schemas.openxmlformats.org/officeDocument/2006/relationships/image" Target="media/image114.png"/><Relationship Id="rId130" Type="http://schemas.openxmlformats.org/officeDocument/2006/relationships/image" Target="media/image122.jpeg"/><Relationship Id="rId135" Type="http://schemas.openxmlformats.org/officeDocument/2006/relationships/image" Target="media/image127.jpeg"/><Relationship Id="rId143" Type="http://schemas.openxmlformats.org/officeDocument/2006/relationships/image" Target="media/image135.png"/><Relationship Id="rId148" Type="http://schemas.openxmlformats.org/officeDocument/2006/relationships/image" Target="media/image140.jpeg"/><Relationship Id="rId151" Type="http://schemas.openxmlformats.org/officeDocument/2006/relationships/image" Target="media/image143.jpeg"/><Relationship Id="rId156" Type="http://schemas.openxmlformats.org/officeDocument/2006/relationships/image" Target="media/image148.jpeg"/><Relationship Id="rId164" Type="http://schemas.openxmlformats.org/officeDocument/2006/relationships/image" Target="media/image156.jpeg"/><Relationship Id="rId169" Type="http://schemas.openxmlformats.org/officeDocument/2006/relationships/image" Target="media/image161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39" Type="http://schemas.openxmlformats.org/officeDocument/2006/relationships/image" Target="media/image31.jpeg"/><Relationship Id="rId109" Type="http://schemas.openxmlformats.org/officeDocument/2006/relationships/image" Target="media/image101.png"/><Relationship Id="rId34" Type="http://schemas.openxmlformats.org/officeDocument/2006/relationships/image" Target="media/image26.jpeg"/><Relationship Id="rId50" Type="http://schemas.openxmlformats.org/officeDocument/2006/relationships/image" Target="media/image42.jpeg"/><Relationship Id="rId55" Type="http://schemas.openxmlformats.org/officeDocument/2006/relationships/image" Target="media/image47.png"/><Relationship Id="rId76" Type="http://schemas.openxmlformats.org/officeDocument/2006/relationships/image" Target="media/image68.png"/><Relationship Id="rId97" Type="http://schemas.openxmlformats.org/officeDocument/2006/relationships/image" Target="media/image89.jpeg"/><Relationship Id="rId104" Type="http://schemas.openxmlformats.org/officeDocument/2006/relationships/image" Target="media/image96.jpeg"/><Relationship Id="rId120" Type="http://schemas.openxmlformats.org/officeDocument/2006/relationships/image" Target="media/image112.jpeg"/><Relationship Id="rId125" Type="http://schemas.openxmlformats.org/officeDocument/2006/relationships/image" Target="media/image117.jpeg"/><Relationship Id="rId141" Type="http://schemas.openxmlformats.org/officeDocument/2006/relationships/image" Target="media/image133.jpeg"/><Relationship Id="rId146" Type="http://schemas.openxmlformats.org/officeDocument/2006/relationships/image" Target="media/image138.png"/><Relationship Id="rId167" Type="http://schemas.openxmlformats.org/officeDocument/2006/relationships/image" Target="media/image159.png"/><Relationship Id="rId7" Type="http://schemas.openxmlformats.org/officeDocument/2006/relationships/endnotes" Target="endnotes.xml"/><Relationship Id="rId71" Type="http://schemas.openxmlformats.org/officeDocument/2006/relationships/image" Target="media/image63.jpeg"/><Relationship Id="rId92" Type="http://schemas.openxmlformats.org/officeDocument/2006/relationships/image" Target="media/image84.png"/><Relationship Id="rId162" Type="http://schemas.openxmlformats.org/officeDocument/2006/relationships/image" Target="media/image154.jpeg"/><Relationship Id="rId2" Type="http://schemas.openxmlformats.org/officeDocument/2006/relationships/styles" Target="styles.xml"/><Relationship Id="rId29" Type="http://schemas.openxmlformats.org/officeDocument/2006/relationships/image" Target="media/image21.jpeg"/><Relationship Id="rId24" Type="http://schemas.openxmlformats.org/officeDocument/2006/relationships/image" Target="media/image16.jpeg"/><Relationship Id="rId40" Type="http://schemas.openxmlformats.org/officeDocument/2006/relationships/image" Target="media/image32.jpeg"/><Relationship Id="rId45" Type="http://schemas.openxmlformats.org/officeDocument/2006/relationships/image" Target="media/image37.png"/><Relationship Id="rId66" Type="http://schemas.openxmlformats.org/officeDocument/2006/relationships/image" Target="media/image58.jpeg"/><Relationship Id="rId87" Type="http://schemas.openxmlformats.org/officeDocument/2006/relationships/image" Target="media/image79.jpeg"/><Relationship Id="rId110" Type="http://schemas.openxmlformats.org/officeDocument/2006/relationships/image" Target="media/image102.jpeg"/><Relationship Id="rId115" Type="http://schemas.openxmlformats.org/officeDocument/2006/relationships/image" Target="media/image107.png"/><Relationship Id="rId131" Type="http://schemas.openxmlformats.org/officeDocument/2006/relationships/image" Target="media/image123.jpeg"/><Relationship Id="rId136" Type="http://schemas.openxmlformats.org/officeDocument/2006/relationships/image" Target="media/image128.jpeg"/><Relationship Id="rId157" Type="http://schemas.openxmlformats.org/officeDocument/2006/relationships/image" Target="media/image149.jpeg"/><Relationship Id="rId61" Type="http://schemas.openxmlformats.org/officeDocument/2006/relationships/image" Target="media/image53.jpeg"/><Relationship Id="rId82" Type="http://schemas.openxmlformats.org/officeDocument/2006/relationships/image" Target="media/image74.jpeg"/><Relationship Id="rId152" Type="http://schemas.openxmlformats.org/officeDocument/2006/relationships/image" Target="media/image144.png"/><Relationship Id="rId19" Type="http://schemas.openxmlformats.org/officeDocument/2006/relationships/image" Target="media/image11.png"/><Relationship Id="rId14" Type="http://schemas.openxmlformats.org/officeDocument/2006/relationships/image" Target="media/image6.jpeg"/><Relationship Id="rId30" Type="http://schemas.openxmlformats.org/officeDocument/2006/relationships/image" Target="media/image22.png"/><Relationship Id="rId35" Type="http://schemas.openxmlformats.org/officeDocument/2006/relationships/image" Target="media/image27.jpeg"/><Relationship Id="rId56" Type="http://schemas.openxmlformats.org/officeDocument/2006/relationships/image" Target="media/image48.jpeg"/><Relationship Id="rId77" Type="http://schemas.openxmlformats.org/officeDocument/2006/relationships/image" Target="media/image69.png"/><Relationship Id="rId100" Type="http://schemas.openxmlformats.org/officeDocument/2006/relationships/image" Target="media/image92.jpeg"/><Relationship Id="rId105" Type="http://schemas.openxmlformats.org/officeDocument/2006/relationships/image" Target="media/image97.jpeg"/><Relationship Id="rId126" Type="http://schemas.openxmlformats.org/officeDocument/2006/relationships/image" Target="media/image118.jpeg"/><Relationship Id="rId147" Type="http://schemas.openxmlformats.org/officeDocument/2006/relationships/image" Target="media/image139.png"/><Relationship Id="rId168" Type="http://schemas.openxmlformats.org/officeDocument/2006/relationships/image" Target="media/image160.png"/><Relationship Id="rId8" Type="http://schemas.openxmlformats.org/officeDocument/2006/relationships/image" Target="media/image1.jpeg"/><Relationship Id="rId51" Type="http://schemas.openxmlformats.org/officeDocument/2006/relationships/image" Target="media/image43.jpeg"/><Relationship Id="rId72" Type="http://schemas.openxmlformats.org/officeDocument/2006/relationships/image" Target="media/image64.jpeg"/><Relationship Id="rId93" Type="http://schemas.openxmlformats.org/officeDocument/2006/relationships/image" Target="media/image85.jpeg"/><Relationship Id="rId98" Type="http://schemas.openxmlformats.org/officeDocument/2006/relationships/image" Target="media/image90.jpeg"/><Relationship Id="rId121" Type="http://schemas.openxmlformats.org/officeDocument/2006/relationships/image" Target="media/image113.png"/><Relationship Id="rId142" Type="http://schemas.openxmlformats.org/officeDocument/2006/relationships/image" Target="media/image134.png"/><Relationship Id="rId163" Type="http://schemas.openxmlformats.org/officeDocument/2006/relationships/image" Target="media/image155.jpeg"/><Relationship Id="rId3" Type="http://schemas.microsoft.com/office/2007/relationships/stylesWithEffects" Target="stylesWithEffects.xml"/><Relationship Id="rId25" Type="http://schemas.openxmlformats.org/officeDocument/2006/relationships/image" Target="media/image17.jpeg"/><Relationship Id="rId46" Type="http://schemas.openxmlformats.org/officeDocument/2006/relationships/image" Target="media/image38.jpeg"/><Relationship Id="rId67" Type="http://schemas.openxmlformats.org/officeDocument/2006/relationships/image" Target="media/image59.jpeg"/><Relationship Id="rId116" Type="http://schemas.openxmlformats.org/officeDocument/2006/relationships/image" Target="media/image108.jpeg"/><Relationship Id="rId137" Type="http://schemas.openxmlformats.org/officeDocument/2006/relationships/image" Target="media/image129.png"/><Relationship Id="rId158" Type="http://schemas.openxmlformats.org/officeDocument/2006/relationships/image" Target="media/image150.png"/><Relationship Id="rId20" Type="http://schemas.openxmlformats.org/officeDocument/2006/relationships/image" Target="media/image12.jpeg"/><Relationship Id="rId41" Type="http://schemas.openxmlformats.org/officeDocument/2006/relationships/image" Target="media/image33.jpeg"/><Relationship Id="rId62" Type="http://schemas.openxmlformats.org/officeDocument/2006/relationships/image" Target="media/image54.png"/><Relationship Id="rId83" Type="http://schemas.openxmlformats.org/officeDocument/2006/relationships/image" Target="media/image75.jpeg"/><Relationship Id="rId88" Type="http://schemas.openxmlformats.org/officeDocument/2006/relationships/image" Target="media/image80.png"/><Relationship Id="rId111" Type="http://schemas.openxmlformats.org/officeDocument/2006/relationships/image" Target="media/image103.jpeg"/><Relationship Id="rId132" Type="http://schemas.openxmlformats.org/officeDocument/2006/relationships/image" Target="media/image124.jpeg"/><Relationship Id="rId153" Type="http://schemas.openxmlformats.org/officeDocument/2006/relationships/image" Target="media/image14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3607945</Template>
  <TotalTime>0</TotalTime>
  <Pages>50</Pages>
  <Words>2000</Words>
  <Characters>11404</Characters>
  <Application>Microsoft Office Word</Application>
  <DocSecurity>4</DocSecurity>
  <Lines>95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Housing New Zealand</Company>
  <LinksUpToDate>false</LinksUpToDate>
  <CharactersWithSpaces>13378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 User</dc:creator>
  <cp:lastModifiedBy>Karen Davidson</cp:lastModifiedBy>
  <cp:revision>2</cp:revision>
  <dcterms:created xsi:type="dcterms:W3CDTF">2019-12-18T17:02:00Z</dcterms:created>
  <dcterms:modified xsi:type="dcterms:W3CDTF">2019-12-18T17:02:00Z</dcterms:modified>
</cp:coreProperties>
</file>